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26C" w:rsidRDefault="001C1064">
      <w:pPr>
        <w:spacing w:after="0" w:line="259" w:lineRule="auto"/>
        <w:ind w:left="5704" w:right="-663" w:firstLine="0"/>
      </w:pPr>
      <w:bookmarkStart w:id="0" w:name="_GoBack"/>
      <w:bookmarkEnd w:id="0"/>
      <w:r>
        <w:rPr>
          <w:rFonts w:ascii="Calibri" w:eastAsia="Calibri" w:hAnsi="Calibri" w:cs="Calibri"/>
          <w:noProof/>
          <w:sz w:val="22"/>
        </w:rPr>
        <mc:AlternateContent>
          <mc:Choice Requires="wpg">
            <w:drawing>
              <wp:inline distT="0" distB="0" distL="0" distR="0">
                <wp:extent cx="1128603" cy="363334"/>
                <wp:effectExtent l="0" t="0" r="0" b="0"/>
                <wp:docPr id="32990" name="Group 32990"/>
                <wp:cNvGraphicFramePr/>
                <a:graphic xmlns:a="http://schemas.openxmlformats.org/drawingml/2006/main">
                  <a:graphicData uri="http://schemas.microsoft.com/office/word/2010/wordprocessingGroup">
                    <wpg:wgp>
                      <wpg:cNvGrpSpPr/>
                      <wpg:grpSpPr>
                        <a:xfrm>
                          <a:off x="0" y="0"/>
                          <a:ext cx="1128603" cy="363334"/>
                          <a:chOff x="0" y="0"/>
                          <a:chExt cx="1128603" cy="363334"/>
                        </a:xfrm>
                      </wpg:grpSpPr>
                      <wps:wsp>
                        <wps:cNvPr id="9" name="Shape 9"/>
                        <wps:cNvSpPr/>
                        <wps:spPr>
                          <a:xfrm>
                            <a:off x="0" y="144608"/>
                            <a:ext cx="160070" cy="218724"/>
                          </a:xfrm>
                          <a:custGeom>
                            <a:avLst/>
                            <a:gdLst/>
                            <a:ahLst/>
                            <a:cxnLst/>
                            <a:rect l="0" t="0" r="0" b="0"/>
                            <a:pathLst>
                              <a:path w="160070" h="218724">
                                <a:moveTo>
                                  <a:pt x="160070" y="0"/>
                                </a:moveTo>
                                <a:lnTo>
                                  <a:pt x="160070" y="61979"/>
                                </a:lnTo>
                                <a:lnTo>
                                  <a:pt x="130428" y="77230"/>
                                </a:lnTo>
                                <a:cubicBezTo>
                                  <a:pt x="122344" y="84110"/>
                                  <a:pt x="116954" y="92972"/>
                                  <a:pt x="116954" y="104374"/>
                                </a:cubicBezTo>
                                <a:cubicBezTo>
                                  <a:pt x="116954" y="128009"/>
                                  <a:pt x="130632" y="139617"/>
                                  <a:pt x="154673" y="141280"/>
                                </a:cubicBezTo>
                                <a:lnTo>
                                  <a:pt x="160070" y="140624"/>
                                </a:lnTo>
                                <a:lnTo>
                                  <a:pt x="160070" y="203767"/>
                                </a:lnTo>
                                <a:lnTo>
                                  <a:pt x="139688" y="212501"/>
                                </a:lnTo>
                                <a:cubicBezTo>
                                  <a:pt x="128030" y="216235"/>
                                  <a:pt x="115630" y="218724"/>
                                  <a:pt x="103289" y="218724"/>
                                </a:cubicBezTo>
                                <a:cubicBezTo>
                                  <a:pt x="58813" y="218724"/>
                                  <a:pt x="0" y="186771"/>
                                  <a:pt x="0" y="118636"/>
                                </a:cubicBezTo>
                                <a:cubicBezTo>
                                  <a:pt x="0" y="37681"/>
                                  <a:pt x="79539" y="10870"/>
                                  <a:pt x="139193" y="2146"/>
                                </a:cubicBezTo>
                                <a:lnTo>
                                  <a:pt x="160070" y="0"/>
                                </a:lnTo>
                                <a:close/>
                              </a:path>
                            </a:pathLst>
                          </a:custGeom>
                          <a:ln w="0" cap="flat">
                            <a:miter lim="127000"/>
                          </a:ln>
                        </wps:spPr>
                        <wps:style>
                          <a:lnRef idx="0">
                            <a:srgbClr val="000000">
                              <a:alpha val="0"/>
                            </a:srgbClr>
                          </a:lnRef>
                          <a:fillRef idx="1">
                            <a:srgbClr val="448D86"/>
                          </a:fillRef>
                          <a:effectRef idx="0">
                            <a:scrgbClr r="0" g="0" b="0"/>
                          </a:effectRef>
                          <a:fontRef idx="none"/>
                        </wps:style>
                        <wps:bodyPr/>
                      </wps:wsp>
                      <wps:wsp>
                        <wps:cNvPr id="10" name="Shape 10"/>
                        <wps:cNvSpPr/>
                        <wps:spPr>
                          <a:xfrm>
                            <a:off x="16408" y="3659"/>
                            <a:ext cx="143662" cy="115821"/>
                          </a:xfrm>
                          <a:custGeom>
                            <a:avLst/>
                            <a:gdLst/>
                            <a:ahLst/>
                            <a:cxnLst/>
                            <a:rect l="0" t="0" r="0" b="0"/>
                            <a:pathLst>
                              <a:path w="143662" h="115821">
                                <a:moveTo>
                                  <a:pt x="143662" y="0"/>
                                </a:moveTo>
                                <a:lnTo>
                                  <a:pt x="143662" y="76411"/>
                                </a:lnTo>
                                <a:lnTo>
                                  <a:pt x="120107" y="81767"/>
                                </a:lnTo>
                                <a:cubicBezTo>
                                  <a:pt x="99608" y="93118"/>
                                  <a:pt x="98730" y="115821"/>
                                  <a:pt x="98730" y="115821"/>
                                </a:cubicBezTo>
                                <a:lnTo>
                                  <a:pt x="0" y="93723"/>
                                </a:lnTo>
                                <a:cubicBezTo>
                                  <a:pt x="0" y="93723"/>
                                  <a:pt x="10628" y="21157"/>
                                  <a:pt x="108489" y="3015"/>
                                </a:cubicBezTo>
                                <a:lnTo>
                                  <a:pt x="143662" y="0"/>
                                </a:lnTo>
                                <a:close/>
                              </a:path>
                            </a:pathLst>
                          </a:custGeom>
                          <a:ln w="0" cap="flat">
                            <a:miter lim="127000"/>
                          </a:ln>
                        </wps:spPr>
                        <wps:style>
                          <a:lnRef idx="0">
                            <a:srgbClr val="000000">
                              <a:alpha val="0"/>
                            </a:srgbClr>
                          </a:lnRef>
                          <a:fillRef idx="1">
                            <a:srgbClr val="448D86"/>
                          </a:fillRef>
                          <a:effectRef idx="0">
                            <a:scrgbClr r="0" g="0" b="0"/>
                          </a:effectRef>
                          <a:fontRef idx="none"/>
                        </wps:style>
                        <wps:bodyPr/>
                      </wps:wsp>
                      <wps:wsp>
                        <wps:cNvPr id="11" name="Shape 11"/>
                        <wps:cNvSpPr/>
                        <wps:spPr>
                          <a:xfrm>
                            <a:off x="160070" y="2601"/>
                            <a:ext cx="172276" cy="351486"/>
                          </a:xfrm>
                          <a:custGeom>
                            <a:avLst/>
                            <a:gdLst/>
                            <a:ahLst/>
                            <a:cxnLst/>
                            <a:rect l="0" t="0" r="0" b="0"/>
                            <a:pathLst>
                              <a:path w="172276" h="351486">
                                <a:moveTo>
                                  <a:pt x="12332" y="0"/>
                                </a:moveTo>
                                <a:cubicBezTo>
                                  <a:pt x="104928" y="0"/>
                                  <a:pt x="138875" y="33020"/>
                                  <a:pt x="151308" y="58344"/>
                                </a:cubicBezTo>
                                <a:cubicBezTo>
                                  <a:pt x="123546" y="93307"/>
                                  <a:pt x="111113" y="137909"/>
                                  <a:pt x="111113" y="177140"/>
                                </a:cubicBezTo>
                                <a:cubicBezTo>
                                  <a:pt x="111113" y="220752"/>
                                  <a:pt x="124968" y="271183"/>
                                  <a:pt x="158826" y="307607"/>
                                </a:cubicBezTo>
                                <a:cubicBezTo>
                                  <a:pt x="159296" y="314732"/>
                                  <a:pt x="160224" y="322618"/>
                                  <a:pt x="162116" y="328270"/>
                                </a:cubicBezTo>
                                <a:cubicBezTo>
                                  <a:pt x="166777" y="342265"/>
                                  <a:pt x="172276" y="351486"/>
                                  <a:pt x="172276" y="351486"/>
                                </a:cubicBezTo>
                                <a:lnTo>
                                  <a:pt x="49848" y="351486"/>
                                </a:lnTo>
                                <a:cubicBezTo>
                                  <a:pt x="49848" y="351486"/>
                                  <a:pt x="46584" y="344298"/>
                                  <a:pt x="44907" y="336677"/>
                                </a:cubicBezTo>
                                <a:cubicBezTo>
                                  <a:pt x="43574" y="330581"/>
                                  <a:pt x="42888" y="320904"/>
                                  <a:pt x="42888" y="320904"/>
                                </a:cubicBezTo>
                                <a:cubicBezTo>
                                  <a:pt x="42888" y="320904"/>
                                  <a:pt x="30312" y="330860"/>
                                  <a:pt x="11565" y="340817"/>
                                </a:cubicBezTo>
                                <a:lnTo>
                                  <a:pt x="0" y="345773"/>
                                </a:lnTo>
                                <a:lnTo>
                                  <a:pt x="0" y="282630"/>
                                </a:lnTo>
                                <a:lnTo>
                                  <a:pt x="12331" y="281132"/>
                                </a:lnTo>
                                <a:cubicBezTo>
                                  <a:pt x="29358" y="276231"/>
                                  <a:pt x="43117" y="265037"/>
                                  <a:pt x="43117" y="265037"/>
                                </a:cubicBezTo>
                                <a:lnTo>
                                  <a:pt x="43117" y="195796"/>
                                </a:lnTo>
                                <a:cubicBezTo>
                                  <a:pt x="43117" y="195796"/>
                                  <a:pt x="21558" y="197041"/>
                                  <a:pt x="0" y="203986"/>
                                </a:cubicBezTo>
                                <a:lnTo>
                                  <a:pt x="0" y="203986"/>
                                </a:lnTo>
                                <a:lnTo>
                                  <a:pt x="0" y="142007"/>
                                </a:lnTo>
                                <a:lnTo>
                                  <a:pt x="11733" y="140800"/>
                                </a:lnTo>
                                <a:cubicBezTo>
                                  <a:pt x="30822" y="139628"/>
                                  <a:pt x="43549" y="140195"/>
                                  <a:pt x="43549" y="140195"/>
                                </a:cubicBezTo>
                                <a:lnTo>
                                  <a:pt x="43549" y="103670"/>
                                </a:lnTo>
                                <a:cubicBezTo>
                                  <a:pt x="43549" y="103670"/>
                                  <a:pt x="45644" y="76518"/>
                                  <a:pt x="4178" y="76518"/>
                                </a:cubicBezTo>
                                <a:lnTo>
                                  <a:pt x="0" y="77468"/>
                                </a:lnTo>
                                <a:lnTo>
                                  <a:pt x="0" y="1057"/>
                                </a:lnTo>
                                <a:lnTo>
                                  <a:pt x="12332" y="0"/>
                                </a:lnTo>
                                <a:close/>
                              </a:path>
                            </a:pathLst>
                          </a:custGeom>
                          <a:ln w="0" cap="flat">
                            <a:miter lim="127000"/>
                          </a:ln>
                        </wps:spPr>
                        <wps:style>
                          <a:lnRef idx="0">
                            <a:srgbClr val="000000">
                              <a:alpha val="0"/>
                            </a:srgbClr>
                          </a:lnRef>
                          <a:fillRef idx="1">
                            <a:srgbClr val="448D86"/>
                          </a:fillRef>
                          <a:effectRef idx="0">
                            <a:scrgbClr r="0" g="0" b="0"/>
                          </a:effectRef>
                          <a:fontRef idx="none"/>
                        </wps:style>
                        <wps:bodyPr/>
                      </wps:wsp>
                      <wps:wsp>
                        <wps:cNvPr id="12" name="Shape 12"/>
                        <wps:cNvSpPr/>
                        <wps:spPr>
                          <a:xfrm>
                            <a:off x="311374" y="0"/>
                            <a:ext cx="257785" cy="360096"/>
                          </a:xfrm>
                          <a:custGeom>
                            <a:avLst/>
                            <a:gdLst/>
                            <a:ahLst/>
                            <a:cxnLst/>
                            <a:rect l="0" t="0" r="0" b="0"/>
                            <a:pathLst>
                              <a:path w="257785" h="360096">
                                <a:moveTo>
                                  <a:pt x="134569" y="0"/>
                                </a:moveTo>
                                <a:cubicBezTo>
                                  <a:pt x="202794" y="0"/>
                                  <a:pt x="238913" y="29985"/>
                                  <a:pt x="257785" y="58027"/>
                                </a:cubicBezTo>
                                <a:cubicBezTo>
                                  <a:pt x="239547" y="82486"/>
                                  <a:pt x="236995" y="105817"/>
                                  <a:pt x="236995" y="105817"/>
                                </a:cubicBezTo>
                                <a:lnTo>
                                  <a:pt x="257493" y="109449"/>
                                </a:lnTo>
                                <a:lnTo>
                                  <a:pt x="183452" y="123140"/>
                                </a:lnTo>
                                <a:cubicBezTo>
                                  <a:pt x="183452" y="123140"/>
                                  <a:pt x="176861" y="79604"/>
                                  <a:pt x="138303" y="79604"/>
                                </a:cubicBezTo>
                                <a:cubicBezTo>
                                  <a:pt x="96012" y="79604"/>
                                  <a:pt x="84811" y="133097"/>
                                  <a:pt x="84811" y="182220"/>
                                </a:cubicBezTo>
                                <a:cubicBezTo>
                                  <a:pt x="84811" y="231356"/>
                                  <a:pt x="92901" y="279870"/>
                                  <a:pt x="145136" y="279870"/>
                                </a:cubicBezTo>
                                <a:cubicBezTo>
                                  <a:pt x="196761" y="279870"/>
                                  <a:pt x="208572" y="225755"/>
                                  <a:pt x="208572" y="225755"/>
                                </a:cubicBezTo>
                                <a:lnTo>
                                  <a:pt x="226213" y="229121"/>
                                </a:lnTo>
                                <a:cubicBezTo>
                                  <a:pt x="222707" y="239268"/>
                                  <a:pt x="220739" y="250584"/>
                                  <a:pt x="220739" y="263246"/>
                                </a:cubicBezTo>
                                <a:cubicBezTo>
                                  <a:pt x="220739" y="287541"/>
                                  <a:pt x="228232" y="307201"/>
                                  <a:pt x="239878" y="322491"/>
                                </a:cubicBezTo>
                                <a:cubicBezTo>
                                  <a:pt x="215316" y="343357"/>
                                  <a:pt x="180683" y="360096"/>
                                  <a:pt x="132702" y="360096"/>
                                </a:cubicBezTo>
                                <a:cubicBezTo>
                                  <a:pt x="75603" y="360096"/>
                                  <a:pt x="34989" y="339763"/>
                                  <a:pt x="7519" y="310211"/>
                                </a:cubicBezTo>
                                <a:cubicBezTo>
                                  <a:pt x="6922" y="300889"/>
                                  <a:pt x="7138" y="292862"/>
                                  <a:pt x="7138" y="292862"/>
                                </a:cubicBezTo>
                                <a:lnTo>
                                  <a:pt x="7138" y="89484"/>
                                </a:lnTo>
                                <a:cubicBezTo>
                                  <a:pt x="7138" y="89484"/>
                                  <a:pt x="7734" y="76709"/>
                                  <a:pt x="0" y="60947"/>
                                </a:cubicBezTo>
                                <a:cubicBezTo>
                                  <a:pt x="28118" y="25527"/>
                                  <a:pt x="71971" y="0"/>
                                  <a:pt x="134569" y="0"/>
                                </a:cubicBezTo>
                                <a:close/>
                              </a:path>
                            </a:pathLst>
                          </a:custGeom>
                          <a:ln w="0" cap="flat">
                            <a:miter lim="127000"/>
                          </a:ln>
                        </wps:spPr>
                        <wps:style>
                          <a:lnRef idx="0">
                            <a:srgbClr val="000000">
                              <a:alpha val="0"/>
                            </a:srgbClr>
                          </a:lnRef>
                          <a:fillRef idx="1">
                            <a:srgbClr val="96B4B1"/>
                          </a:fillRef>
                          <a:effectRef idx="0">
                            <a:scrgbClr r="0" g="0" b="0"/>
                          </a:effectRef>
                          <a:fontRef idx="none"/>
                        </wps:style>
                        <wps:bodyPr/>
                      </wps:wsp>
                      <wps:wsp>
                        <wps:cNvPr id="13" name="Shape 13"/>
                        <wps:cNvSpPr/>
                        <wps:spPr>
                          <a:xfrm>
                            <a:off x="537590" y="144529"/>
                            <a:ext cx="154591" cy="218805"/>
                          </a:xfrm>
                          <a:custGeom>
                            <a:avLst/>
                            <a:gdLst/>
                            <a:ahLst/>
                            <a:cxnLst/>
                            <a:rect l="0" t="0" r="0" b="0"/>
                            <a:pathLst>
                              <a:path w="154591" h="218805">
                                <a:moveTo>
                                  <a:pt x="154591" y="0"/>
                                </a:moveTo>
                                <a:lnTo>
                                  <a:pt x="154591" y="62060"/>
                                </a:lnTo>
                                <a:lnTo>
                                  <a:pt x="154591" y="62060"/>
                                </a:lnTo>
                                <a:cubicBezTo>
                                  <a:pt x="133029" y="69005"/>
                                  <a:pt x="111468" y="81651"/>
                                  <a:pt x="111468" y="104454"/>
                                </a:cubicBezTo>
                                <a:cubicBezTo>
                                  <a:pt x="111468" y="128089"/>
                                  <a:pt x="125158" y="139696"/>
                                  <a:pt x="149199" y="141360"/>
                                </a:cubicBezTo>
                                <a:lnTo>
                                  <a:pt x="154591" y="140704"/>
                                </a:lnTo>
                                <a:lnTo>
                                  <a:pt x="154591" y="203848"/>
                                </a:lnTo>
                                <a:lnTo>
                                  <a:pt x="134209" y="212582"/>
                                </a:lnTo>
                                <a:cubicBezTo>
                                  <a:pt x="122550" y="216315"/>
                                  <a:pt x="110147" y="218805"/>
                                  <a:pt x="97803" y="218805"/>
                                </a:cubicBezTo>
                                <a:cubicBezTo>
                                  <a:pt x="69190" y="218805"/>
                                  <a:pt x="34658" y="205558"/>
                                  <a:pt x="13652" y="177961"/>
                                </a:cubicBezTo>
                                <a:cubicBezTo>
                                  <a:pt x="54343" y="143367"/>
                                  <a:pt x="67323" y="97405"/>
                                  <a:pt x="67323" y="97405"/>
                                </a:cubicBezTo>
                                <a:lnTo>
                                  <a:pt x="0" y="84591"/>
                                </a:lnTo>
                                <a:cubicBezTo>
                                  <a:pt x="20248" y="26028"/>
                                  <a:pt x="92592" y="6950"/>
                                  <a:pt x="144002" y="876"/>
                                </a:cubicBezTo>
                                <a:lnTo>
                                  <a:pt x="154591" y="0"/>
                                </a:lnTo>
                                <a:close/>
                              </a:path>
                            </a:pathLst>
                          </a:custGeom>
                          <a:ln w="0" cap="flat">
                            <a:miter lim="127000"/>
                          </a:ln>
                        </wps:spPr>
                        <wps:style>
                          <a:lnRef idx="0">
                            <a:srgbClr val="000000">
                              <a:alpha val="0"/>
                            </a:srgbClr>
                          </a:lnRef>
                          <a:fillRef idx="1">
                            <a:srgbClr val="448D86"/>
                          </a:fillRef>
                          <a:effectRef idx="0">
                            <a:scrgbClr r="0" g="0" b="0"/>
                          </a:effectRef>
                          <a:fontRef idx="none"/>
                        </wps:style>
                        <wps:bodyPr/>
                      </wps:wsp>
                      <wps:wsp>
                        <wps:cNvPr id="14" name="Shape 14"/>
                        <wps:cNvSpPr/>
                        <wps:spPr>
                          <a:xfrm>
                            <a:off x="568870" y="3793"/>
                            <a:ext cx="123311" cy="119904"/>
                          </a:xfrm>
                          <a:custGeom>
                            <a:avLst/>
                            <a:gdLst/>
                            <a:ahLst/>
                            <a:cxnLst/>
                            <a:rect l="0" t="0" r="0" b="0"/>
                            <a:pathLst>
                              <a:path w="123311" h="119904">
                                <a:moveTo>
                                  <a:pt x="123311" y="0"/>
                                </a:moveTo>
                                <a:lnTo>
                                  <a:pt x="123311" y="76426"/>
                                </a:lnTo>
                                <a:lnTo>
                                  <a:pt x="100981" y="82292"/>
                                </a:lnTo>
                                <a:cubicBezTo>
                                  <a:pt x="81302" y="94829"/>
                                  <a:pt x="80188" y="119904"/>
                                  <a:pt x="80188" y="119904"/>
                                </a:cubicBezTo>
                                <a:lnTo>
                                  <a:pt x="0" y="105654"/>
                                </a:lnTo>
                                <a:lnTo>
                                  <a:pt x="20117" y="101934"/>
                                </a:lnTo>
                                <a:cubicBezTo>
                                  <a:pt x="20117" y="101934"/>
                                  <a:pt x="16853" y="78832"/>
                                  <a:pt x="292" y="54233"/>
                                </a:cubicBezTo>
                                <a:cubicBezTo>
                                  <a:pt x="15380" y="33973"/>
                                  <a:pt x="41212" y="12927"/>
                                  <a:pt x="85256" y="3671"/>
                                </a:cubicBezTo>
                                <a:lnTo>
                                  <a:pt x="123311" y="0"/>
                                </a:lnTo>
                                <a:close/>
                              </a:path>
                            </a:pathLst>
                          </a:custGeom>
                          <a:ln w="0" cap="flat">
                            <a:miter lim="127000"/>
                          </a:ln>
                        </wps:spPr>
                        <wps:style>
                          <a:lnRef idx="0">
                            <a:srgbClr val="000000">
                              <a:alpha val="0"/>
                            </a:srgbClr>
                          </a:lnRef>
                          <a:fillRef idx="1">
                            <a:srgbClr val="448D86"/>
                          </a:fillRef>
                          <a:effectRef idx="0">
                            <a:scrgbClr r="0" g="0" b="0"/>
                          </a:effectRef>
                          <a:fontRef idx="none"/>
                        </wps:style>
                        <wps:bodyPr/>
                      </wps:wsp>
                      <wps:wsp>
                        <wps:cNvPr id="15" name="Shape 15"/>
                        <wps:cNvSpPr/>
                        <wps:spPr>
                          <a:xfrm>
                            <a:off x="692181" y="2603"/>
                            <a:ext cx="172269" cy="351472"/>
                          </a:xfrm>
                          <a:custGeom>
                            <a:avLst/>
                            <a:gdLst/>
                            <a:ahLst/>
                            <a:cxnLst/>
                            <a:rect l="0" t="0" r="0" b="0"/>
                            <a:pathLst>
                              <a:path w="172269" h="351472">
                                <a:moveTo>
                                  <a:pt x="12338" y="0"/>
                                </a:moveTo>
                                <a:cubicBezTo>
                                  <a:pt x="89567" y="0"/>
                                  <a:pt x="126003" y="22975"/>
                                  <a:pt x="143186" y="45288"/>
                                </a:cubicBezTo>
                                <a:cubicBezTo>
                                  <a:pt x="121355" y="71145"/>
                                  <a:pt x="114687" y="101219"/>
                                  <a:pt x="114687" y="117856"/>
                                </a:cubicBezTo>
                                <a:cubicBezTo>
                                  <a:pt x="114687" y="143345"/>
                                  <a:pt x="119132" y="175196"/>
                                  <a:pt x="158451" y="199124"/>
                                </a:cubicBezTo>
                                <a:lnTo>
                                  <a:pt x="158451" y="250736"/>
                                </a:lnTo>
                                <a:lnTo>
                                  <a:pt x="104730" y="284518"/>
                                </a:lnTo>
                                <a:cubicBezTo>
                                  <a:pt x="104730" y="284518"/>
                                  <a:pt x="121824" y="315011"/>
                                  <a:pt x="165309" y="336906"/>
                                </a:cubicBezTo>
                                <a:cubicBezTo>
                                  <a:pt x="168967" y="345922"/>
                                  <a:pt x="172269" y="351472"/>
                                  <a:pt x="172269" y="351472"/>
                                </a:cubicBezTo>
                                <a:lnTo>
                                  <a:pt x="49841" y="351472"/>
                                </a:lnTo>
                                <a:cubicBezTo>
                                  <a:pt x="49841" y="351472"/>
                                  <a:pt x="46577" y="344297"/>
                                  <a:pt x="44913" y="336677"/>
                                </a:cubicBezTo>
                                <a:cubicBezTo>
                                  <a:pt x="43580" y="330581"/>
                                  <a:pt x="42894" y="320904"/>
                                  <a:pt x="42894" y="320904"/>
                                </a:cubicBezTo>
                                <a:cubicBezTo>
                                  <a:pt x="42894" y="320904"/>
                                  <a:pt x="30318" y="330860"/>
                                  <a:pt x="11569" y="340817"/>
                                </a:cubicBezTo>
                                <a:lnTo>
                                  <a:pt x="0" y="345774"/>
                                </a:lnTo>
                                <a:lnTo>
                                  <a:pt x="0" y="282630"/>
                                </a:lnTo>
                                <a:lnTo>
                                  <a:pt x="12336" y="281131"/>
                                </a:lnTo>
                                <a:cubicBezTo>
                                  <a:pt x="29364" y="276230"/>
                                  <a:pt x="43123" y="265037"/>
                                  <a:pt x="43123" y="265037"/>
                                </a:cubicBezTo>
                                <a:lnTo>
                                  <a:pt x="43123" y="195796"/>
                                </a:lnTo>
                                <a:cubicBezTo>
                                  <a:pt x="43123" y="195796"/>
                                  <a:pt x="37732" y="196107"/>
                                  <a:pt x="29647" y="197286"/>
                                </a:cubicBezTo>
                                <a:lnTo>
                                  <a:pt x="0" y="203986"/>
                                </a:lnTo>
                                <a:lnTo>
                                  <a:pt x="0" y="141926"/>
                                </a:lnTo>
                                <a:lnTo>
                                  <a:pt x="17161" y="140506"/>
                                </a:lnTo>
                                <a:cubicBezTo>
                                  <a:pt x="33207" y="139734"/>
                                  <a:pt x="43567" y="140195"/>
                                  <a:pt x="43567" y="140195"/>
                                </a:cubicBezTo>
                                <a:lnTo>
                                  <a:pt x="43567" y="103670"/>
                                </a:lnTo>
                                <a:cubicBezTo>
                                  <a:pt x="43567" y="103670"/>
                                  <a:pt x="45650" y="76517"/>
                                  <a:pt x="4184" y="76517"/>
                                </a:cubicBezTo>
                                <a:lnTo>
                                  <a:pt x="0" y="77616"/>
                                </a:lnTo>
                                <a:lnTo>
                                  <a:pt x="0" y="1190"/>
                                </a:lnTo>
                                <a:lnTo>
                                  <a:pt x="12338" y="0"/>
                                </a:lnTo>
                                <a:close/>
                              </a:path>
                            </a:pathLst>
                          </a:custGeom>
                          <a:ln w="0" cap="flat">
                            <a:miter lim="127000"/>
                          </a:ln>
                        </wps:spPr>
                        <wps:style>
                          <a:lnRef idx="0">
                            <a:srgbClr val="000000">
                              <a:alpha val="0"/>
                            </a:srgbClr>
                          </a:lnRef>
                          <a:fillRef idx="1">
                            <a:srgbClr val="448D86"/>
                          </a:fillRef>
                          <a:effectRef idx="0">
                            <a:scrgbClr r="0" g="0" b="0"/>
                          </a:effectRef>
                          <a:fontRef idx="none"/>
                        </wps:style>
                        <wps:bodyPr/>
                      </wps:wsp>
                      <wps:wsp>
                        <wps:cNvPr id="16" name="Shape 16"/>
                        <wps:cNvSpPr/>
                        <wps:spPr>
                          <a:xfrm>
                            <a:off x="835360" y="665"/>
                            <a:ext cx="293243" cy="360680"/>
                          </a:xfrm>
                          <a:custGeom>
                            <a:avLst/>
                            <a:gdLst/>
                            <a:ahLst/>
                            <a:cxnLst/>
                            <a:rect l="0" t="0" r="0" b="0"/>
                            <a:pathLst>
                              <a:path w="293243" h="360680">
                                <a:moveTo>
                                  <a:pt x="118275" y="0"/>
                                </a:moveTo>
                                <a:cubicBezTo>
                                  <a:pt x="238519" y="0"/>
                                  <a:pt x="267538" y="69202"/>
                                  <a:pt x="267538" y="69202"/>
                                </a:cubicBezTo>
                                <a:lnTo>
                                  <a:pt x="197053" y="108179"/>
                                </a:lnTo>
                                <a:cubicBezTo>
                                  <a:pt x="197053" y="108179"/>
                                  <a:pt x="178803" y="77495"/>
                                  <a:pt x="127394" y="75832"/>
                                </a:cubicBezTo>
                                <a:cubicBezTo>
                                  <a:pt x="110744" y="75299"/>
                                  <a:pt x="77648" y="79984"/>
                                  <a:pt x="77648" y="99060"/>
                                </a:cubicBezTo>
                                <a:cubicBezTo>
                                  <a:pt x="77648" y="123927"/>
                                  <a:pt x="124904" y="123101"/>
                                  <a:pt x="177152" y="133883"/>
                                </a:cubicBezTo>
                                <a:cubicBezTo>
                                  <a:pt x="229388" y="144666"/>
                                  <a:pt x="293243" y="172034"/>
                                  <a:pt x="293243" y="240855"/>
                                </a:cubicBezTo>
                                <a:cubicBezTo>
                                  <a:pt x="293243" y="306362"/>
                                  <a:pt x="240170" y="360680"/>
                                  <a:pt x="121590" y="360680"/>
                                </a:cubicBezTo>
                                <a:cubicBezTo>
                                  <a:pt x="79045" y="360680"/>
                                  <a:pt x="46469" y="351104"/>
                                  <a:pt x="22136" y="338848"/>
                                </a:cubicBezTo>
                                <a:cubicBezTo>
                                  <a:pt x="21069" y="336232"/>
                                  <a:pt x="19977" y="333349"/>
                                  <a:pt x="18936" y="330200"/>
                                </a:cubicBezTo>
                                <a:cubicBezTo>
                                  <a:pt x="14580" y="317144"/>
                                  <a:pt x="15278" y="292202"/>
                                  <a:pt x="15278" y="292202"/>
                                </a:cubicBezTo>
                                <a:lnTo>
                                  <a:pt x="15278" y="252679"/>
                                </a:lnTo>
                                <a:lnTo>
                                  <a:pt x="30581" y="243039"/>
                                </a:lnTo>
                                <a:cubicBezTo>
                                  <a:pt x="30581" y="243039"/>
                                  <a:pt x="67780" y="288201"/>
                                  <a:pt x="124904" y="287375"/>
                                </a:cubicBezTo>
                                <a:cubicBezTo>
                                  <a:pt x="144831" y="287096"/>
                                  <a:pt x="183782" y="282321"/>
                                  <a:pt x="183782" y="261582"/>
                                </a:cubicBezTo>
                                <a:cubicBezTo>
                                  <a:pt x="183782" y="231737"/>
                                  <a:pt x="143154" y="243345"/>
                                  <a:pt x="61062" y="220129"/>
                                </a:cubicBezTo>
                                <a:cubicBezTo>
                                  <a:pt x="42063" y="214744"/>
                                  <a:pt x="27115" y="208267"/>
                                  <a:pt x="15278" y="201066"/>
                                </a:cubicBezTo>
                                <a:lnTo>
                                  <a:pt x="15278" y="88824"/>
                                </a:lnTo>
                                <a:cubicBezTo>
                                  <a:pt x="15278" y="88824"/>
                                  <a:pt x="16231" y="68313"/>
                                  <a:pt x="0" y="47231"/>
                                </a:cubicBezTo>
                                <a:cubicBezTo>
                                  <a:pt x="21692" y="21539"/>
                                  <a:pt x="58344" y="0"/>
                                  <a:pt x="118275" y="0"/>
                                </a:cubicBezTo>
                                <a:close/>
                              </a:path>
                            </a:pathLst>
                          </a:custGeom>
                          <a:ln w="0" cap="flat">
                            <a:miter lim="127000"/>
                          </a:ln>
                        </wps:spPr>
                        <wps:style>
                          <a:lnRef idx="0">
                            <a:srgbClr val="000000">
                              <a:alpha val="0"/>
                            </a:srgbClr>
                          </a:lnRef>
                          <a:fillRef idx="1">
                            <a:srgbClr val="96B4B1"/>
                          </a:fillRef>
                          <a:effectRef idx="0">
                            <a:scrgbClr r="0" g="0" b="0"/>
                          </a:effectRef>
                          <a:fontRef idx="none"/>
                        </wps:style>
                        <wps:bodyPr/>
                      </wps:wsp>
                      <wps:wsp>
                        <wps:cNvPr id="17" name="Shape 17"/>
                        <wps:cNvSpPr/>
                        <wps:spPr>
                          <a:xfrm>
                            <a:off x="532113" y="229121"/>
                            <a:ext cx="72796" cy="93370"/>
                          </a:xfrm>
                          <a:custGeom>
                            <a:avLst/>
                            <a:gdLst/>
                            <a:ahLst/>
                            <a:cxnLst/>
                            <a:rect l="0" t="0" r="0" b="0"/>
                            <a:pathLst>
                              <a:path w="72796" h="93370">
                                <a:moveTo>
                                  <a:pt x="5474" y="0"/>
                                </a:moveTo>
                                <a:lnTo>
                                  <a:pt x="72796" y="12814"/>
                                </a:lnTo>
                                <a:cubicBezTo>
                                  <a:pt x="72796" y="12814"/>
                                  <a:pt x="59817" y="58775"/>
                                  <a:pt x="19139" y="93370"/>
                                </a:cubicBezTo>
                                <a:cubicBezTo>
                                  <a:pt x="7493" y="78080"/>
                                  <a:pt x="0" y="58420"/>
                                  <a:pt x="0" y="34125"/>
                                </a:cubicBezTo>
                                <a:cubicBezTo>
                                  <a:pt x="0" y="21463"/>
                                  <a:pt x="1968" y="10147"/>
                                  <a:pt x="5474" y="0"/>
                                </a:cubicBezTo>
                                <a:close/>
                              </a:path>
                            </a:pathLst>
                          </a:custGeom>
                          <a:ln w="0" cap="flat">
                            <a:miter lim="127000"/>
                          </a:ln>
                        </wps:spPr>
                        <wps:style>
                          <a:lnRef idx="0">
                            <a:srgbClr val="000000">
                              <a:alpha val="0"/>
                            </a:srgbClr>
                          </a:lnRef>
                          <a:fillRef idx="1">
                            <a:srgbClr val="007268"/>
                          </a:fillRef>
                          <a:effectRef idx="0">
                            <a:scrgbClr r="0" g="0" b="0"/>
                          </a:effectRef>
                          <a:fontRef idx="none"/>
                        </wps:style>
                        <wps:bodyPr/>
                      </wps:wsp>
                      <wps:wsp>
                        <wps:cNvPr id="18" name="Shape 18"/>
                        <wps:cNvSpPr/>
                        <wps:spPr>
                          <a:xfrm>
                            <a:off x="548372" y="58022"/>
                            <a:ext cx="40615" cy="51435"/>
                          </a:xfrm>
                          <a:custGeom>
                            <a:avLst/>
                            <a:gdLst/>
                            <a:ahLst/>
                            <a:cxnLst/>
                            <a:rect l="0" t="0" r="0" b="0"/>
                            <a:pathLst>
                              <a:path w="40615" h="51435">
                                <a:moveTo>
                                  <a:pt x="20790" y="0"/>
                                </a:moveTo>
                                <a:cubicBezTo>
                                  <a:pt x="37351" y="24612"/>
                                  <a:pt x="40615" y="47714"/>
                                  <a:pt x="40615" y="47714"/>
                                </a:cubicBezTo>
                                <a:lnTo>
                                  <a:pt x="20498" y="51435"/>
                                </a:lnTo>
                                <a:lnTo>
                                  <a:pt x="0" y="47790"/>
                                </a:lnTo>
                                <a:cubicBezTo>
                                  <a:pt x="0" y="47790"/>
                                  <a:pt x="2553" y="24473"/>
                                  <a:pt x="20790" y="0"/>
                                </a:cubicBezTo>
                                <a:close/>
                              </a:path>
                            </a:pathLst>
                          </a:custGeom>
                          <a:ln w="0" cap="flat">
                            <a:miter lim="127000"/>
                          </a:ln>
                        </wps:spPr>
                        <wps:style>
                          <a:lnRef idx="0">
                            <a:srgbClr val="000000">
                              <a:alpha val="0"/>
                            </a:srgbClr>
                          </a:lnRef>
                          <a:fillRef idx="1">
                            <a:srgbClr val="007268"/>
                          </a:fillRef>
                          <a:effectRef idx="0">
                            <a:scrgbClr r="0" g="0" b="0"/>
                          </a:effectRef>
                          <a:fontRef idx="none"/>
                        </wps:style>
                        <wps:bodyPr/>
                      </wps:wsp>
                      <wps:wsp>
                        <wps:cNvPr id="19" name="Shape 19"/>
                        <wps:cNvSpPr/>
                        <wps:spPr>
                          <a:xfrm>
                            <a:off x="271185" y="60951"/>
                            <a:ext cx="47917" cy="249263"/>
                          </a:xfrm>
                          <a:custGeom>
                            <a:avLst/>
                            <a:gdLst/>
                            <a:ahLst/>
                            <a:cxnLst/>
                            <a:rect l="0" t="0" r="0" b="0"/>
                            <a:pathLst>
                              <a:path w="47917" h="249263">
                                <a:moveTo>
                                  <a:pt x="40195" y="0"/>
                                </a:moveTo>
                                <a:cubicBezTo>
                                  <a:pt x="47917" y="15761"/>
                                  <a:pt x="47333" y="28537"/>
                                  <a:pt x="47333" y="28537"/>
                                </a:cubicBezTo>
                                <a:lnTo>
                                  <a:pt x="47333" y="231915"/>
                                </a:lnTo>
                                <a:cubicBezTo>
                                  <a:pt x="47333" y="231915"/>
                                  <a:pt x="47117" y="239941"/>
                                  <a:pt x="47714" y="249263"/>
                                </a:cubicBezTo>
                                <a:cubicBezTo>
                                  <a:pt x="13856" y="212840"/>
                                  <a:pt x="0" y="162408"/>
                                  <a:pt x="0" y="118796"/>
                                </a:cubicBezTo>
                                <a:cubicBezTo>
                                  <a:pt x="0" y="79566"/>
                                  <a:pt x="12433" y="34951"/>
                                  <a:pt x="40195" y="0"/>
                                </a:cubicBezTo>
                                <a:close/>
                              </a:path>
                            </a:pathLst>
                          </a:custGeom>
                          <a:ln w="0" cap="flat">
                            <a:miter lim="127000"/>
                          </a:ln>
                        </wps:spPr>
                        <wps:style>
                          <a:lnRef idx="0">
                            <a:srgbClr val="000000">
                              <a:alpha val="0"/>
                            </a:srgbClr>
                          </a:lnRef>
                          <a:fillRef idx="1">
                            <a:srgbClr val="007268"/>
                          </a:fillRef>
                          <a:effectRef idx="0">
                            <a:scrgbClr r="0" g="0" b="0"/>
                          </a:effectRef>
                          <a:fontRef idx="none"/>
                        </wps:style>
                        <wps:bodyPr/>
                      </wps:wsp>
                      <wps:wsp>
                        <wps:cNvPr id="20" name="Shape 20"/>
                        <wps:cNvSpPr/>
                        <wps:spPr>
                          <a:xfrm>
                            <a:off x="796917" y="253347"/>
                            <a:ext cx="60579" cy="86170"/>
                          </a:xfrm>
                          <a:custGeom>
                            <a:avLst/>
                            <a:gdLst/>
                            <a:ahLst/>
                            <a:cxnLst/>
                            <a:rect l="0" t="0" r="0" b="0"/>
                            <a:pathLst>
                              <a:path w="60579" h="86170">
                                <a:moveTo>
                                  <a:pt x="53721" y="0"/>
                                </a:moveTo>
                                <a:lnTo>
                                  <a:pt x="53721" y="39522"/>
                                </a:lnTo>
                                <a:cubicBezTo>
                                  <a:pt x="53721" y="39522"/>
                                  <a:pt x="53023" y="64465"/>
                                  <a:pt x="57379" y="77521"/>
                                </a:cubicBezTo>
                                <a:cubicBezTo>
                                  <a:pt x="58420" y="80670"/>
                                  <a:pt x="59512" y="83553"/>
                                  <a:pt x="60579" y="86170"/>
                                </a:cubicBezTo>
                                <a:cubicBezTo>
                                  <a:pt x="17094" y="64274"/>
                                  <a:pt x="0" y="33782"/>
                                  <a:pt x="0" y="33782"/>
                                </a:cubicBezTo>
                                <a:lnTo>
                                  <a:pt x="53721" y="0"/>
                                </a:lnTo>
                                <a:close/>
                              </a:path>
                            </a:pathLst>
                          </a:custGeom>
                          <a:ln w="0" cap="flat">
                            <a:miter lim="127000"/>
                          </a:ln>
                        </wps:spPr>
                        <wps:style>
                          <a:lnRef idx="0">
                            <a:srgbClr val="000000">
                              <a:alpha val="0"/>
                            </a:srgbClr>
                          </a:lnRef>
                          <a:fillRef idx="1">
                            <a:srgbClr val="007268"/>
                          </a:fillRef>
                          <a:effectRef idx="0">
                            <a:scrgbClr r="0" g="0" b="0"/>
                          </a:effectRef>
                          <a:fontRef idx="none"/>
                        </wps:style>
                        <wps:bodyPr/>
                      </wps:wsp>
                      <wps:wsp>
                        <wps:cNvPr id="21" name="Shape 21"/>
                        <wps:cNvSpPr/>
                        <wps:spPr>
                          <a:xfrm>
                            <a:off x="806862" y="47899"/>
                            <a:ext cx="44729" cy="153822"/>
                          </a:xfrm>
                          <a:custGeom>
                            <a:avLst/>
                            <a:gdLst/>
                            <a:ahLst/>
                            <a:cxnLst/>
                            <a:rect l="0" t="0" r="0" b="0"/>
                            <a:pathLst>
                              <a:path w="44729" h="153822">
                                <a:moveTo>
                                  <a:pt x="28499" y="0"/>
                                </a:moveTo>
                                <a:cubicBezTo>
                                  <a:pt x="44729" y="21082"/>
                                  <a:pt x="43764" y="41593"/>
                                  <a:pt x="43764" y="41593"/>
                                </a:cubicBezTo>
                                <a:lnTo>
                                  <a:pt x="43764" y="153822"/>
                                </a:lnTo>
                                <a:cubicBezTo>
                                  <a:pt x="4445" y="129896"/>
                                  <a:pt x="0" y="98044"/>
                                  <a:pt x="0" y="72555"/>
                                </a:cubicBezTo>
                                <a:cubicBezTo>
                                  <a:pt x="0" y="55918"/>
                                  <a:pt x="6680" y="25845"/>
                                  <a:pt x="28499" y="0"/>
                                </a:cubicBezTo>
                                <a:close/>
                              </a:path>
                            </a:pathLst>
                          </a:custGeom>
                          <a:ln w="0" cap="flat">
                            <a:miter lim="127000"/>
                          </a:ln>
                        </wps:spPr>
                        <wps:style>
                          <a:lnRef idx="0">
                            <a:srgbClr val="000000">
                              <a:alpha val="0"/>
                            </a:srgbClr>
                          </a:lnRef>
                          <a:fillRef idx="1">
                            <a:srgbClr val="007268"/>
                          </a:fillRef>
                          <a:effectRef idx="0">
                            <a:scrgbClr r="0" g="0" b="0"/>
                          </a:effectRef>
                          <a:fontRef idx="none"/>
                        </wps:style>
                        <wps:bodyPr/>
                      </wps:wsp>
                    </wpg:wgp>
                  </a:graphicData>
                </a:graphic>
              </wp:inline>
            </w:drawing>
          </mc:Choice>
          <mc:Fallback>
            <w:pict>
              <v:group w14:anchorId="439DB436" id="Group 32990" o:spid="_x0000_s1026" style="width:88.85pt;height:28.6pt;mso-position-horizontal-relative:char;mso-position-vertical-relative:line" coordsize="11286,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">
                <v:shape id="Shape 9" o:spid="_x0000_s1027" style="position:absolute;top:1446;width:1600;height:2187;visibility:visible;mso-wrap-style:square;v-text-anchor:top" coordsize="160070,21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6x8MA&#10;AADaAAAADwAAAGRycy9kb3ducmV2LnhtbESPQWvCQBSE7wX/w/IKXqRuFCw2uooKhSII1ej9kX3J&#10;hmbfxuxWU3+9Kwg9DjPzDTNfdrYWF2p95VjBaJiAIM6drrhUcMw+36YgfEDWWDsmBX/kYbnovcwx&#10;1e7Ke7ocQikihH2KCkwITSqlzw1Z9EPXEEevcK3FEGVbSt3iNcJtLcdJ8i4tVhwXDDa0MZT/HH6t&#10;gtOgpqI4bzuT3daT7LssVru1VKr/2q1mIAJ14T/8bH9pBR/wuBJv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a6x8MAAADaAAAADwAAAAAAAAAAAAAAAACYAgAAZHJzL2Rv&#10;d25yZXYueG1sUEsFBgAAAAAEAAQA9QAAAIgDAAAAAA==&#10;" path="m160070,r,61979l130428,77230v-8084,6880,-13474,15742,-13474,27144c116954,128009,130632,139617,154673,141280r5397,-656l160070,203767r-20382,8734c128030,216235,115630,218724,103289,218724,58813,218724,,186771,,118636,,37681,79539,10870,139193,2146l160070,xe" fillcolor="#448d86" stroked="f" strokeweight="0">
                  <v:stroke miterlimit="83231f" joinstyle="miter"/>
                  <v:path arrowok="t" textboxrect="0,0,160070,218724"/>
                </v:shape>
                <v:shape id="Shape 10" o:spid="_x0000_s1028" style="position:absolute;left:164;top:36;width:1436;height:1158;visibility:visible;mso-wrap-style:square;v-text-anchor:top" coordsize="143662,115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sf8IA&#10;AADbAAAADwAAAGRycy9kb3ducmV2LnhtbESPQW/CMAyF75P4D5GRdhspSExTIaCBQIxjC+JsGq/t&#10;1jhVE2j59/gwaTdb7/m9z8v14Bp1py7Ung1MJwko4sLbmksD59P+7QNUiMgWG89k4EEB1qvRyxJT&#10;63vO6J7HUkkIhxQNVDG2qdahqMhhmPiWWLRv3zmMsnalth32Eu4aPUuSd+2wZmmosKVtRcVvfnMG&#10;Drt5vPLeP3b9Bmc/5+ySZ8eLMa/j4XMBKtIQ/81/119W8IVe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mx/wgAAANsAAAAPAAAAAAAAAAAAAAAAAJgCAABkcnMvZG93&#10;bnJldi54bWxQSwUGAAAAAAQABAD1AAAAhwMAAAAA&#10;" path="m143662,r,76411l120107,81767c99608,93118,98730,115821,98730,115821l,93723v,,10628,-72566,108489,-90708l143662,xe" fillcolor="#448d86" stroked="f" strokeweight="0">
                  <v:stroke miterlimit="83231f" joinstyle="miter"/>
                  <v:path arrowok="t" textboxrect="0,0,143662,115821"/>
                </v:shape>
                <v:shape id="Shape 11" o:spid="_x0000_s1029" style="position:absolute;left:1600;top:26;width:1723;height:3514;visibility:visible;mso-wrap-style:square;v-text-anchor:top" coordsize="172276,35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kp8AA&#10;AADbAAAADwAAAGRycy9kb3ducmV2LnhtbERP32vCMBB+H/g/hBP2MjStD0OqUUQQZOhgreDr0Zxt&#10;tLmUJNPuvzeDwd7u4/t5y/VgO3EnH4xjBfk0A0FcO224UXCqdpM5iBCRNXaOScEPBVivRi9LLLR7&#10;8Bfdy9iIFMKhQAVtjH0hZahbshimridO3MV5izFB30jt8ZHCbSdnWfYuLRpODS32tG2pvpXfVsGH&#10;OR/eOCdfHaubn5dGfobrRanX8bBZgIg0xH/xn3uv0/wcfn9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wkp8AAAADbAAAADwAAAAAAAAAAAAAAAACYAgAAZHJzL2Rvd25y&#10;ZXYueG1sUEsFBgAAAAAEAAQA9QAAAIUDAAAAAA==&#10;" path="m12332,v92596,,126543,33020,138976,58344c123546,93307,111113,137909,111113,177140v,43612,13855,94043,47713,130467c159296,314732,160224,322618,162116,328270v4661,13995,10160,23216,10160,23216l49848,351486v,,-3264,-7188,-4941,-14809c43574,330581,42888,320904,42888,320904v,,-12576,9956,-31323,19913l,345773,,282630r12331,-1498c29358,276231,43117,265037,43117,265037r,-69241c43117,195796,21558,197041,,203986r,l,142007r11733,-1207c30822,139628,43549,140195,43549,140195r,-36525c43549,103670,45644,76518,4178,76518l,77468,,1057,12332,xe" fillcolor="#448d86" stroked="f" strokeweight="0">
                  <v:stroke miterlimit="83231f" joinstyle="miter"/>
                  <v:path arrowok="t" textboxrect="0,0,172276,351486"/>
                </v:shape>
                <v:shape id="Shape 12" o:spid="_x0000_s1030" style="position:absolute;left:3113;width:2578;height:3600;visibility:visible;mso-wrap-style:square;v-text-anchor:top" coordsize="257785,360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MCb8A&#10;AADbAAAADwAAAGRycy9kb3ducmV2LnhtbERPS2vCQBC+F/oflin0VjcKiqSuUkRRPAg+oNchO80G&#10;s7MhO8b037uC4G0+vufMFr2vVUdtrAIbGA4yUMRFsBWXBs6n9dcUVBRki3VgMvBPERbz97cZ5jbc&#10;+EDdUUqVQjjmaMCJNLnWsXDkMQ5CQ5y4v9B6lATbUtsWbync13qUZRPtseLU4LChpaPicrx6A5uL&#10;7He/Y6y2J1lZF7qDL8a9MZ8f/c83KKFeXuKne2vT/BE8fkkH6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A0wJvwAAANsAAAAPAAAAAAAAAAAAAAAAAJgCAABkcnMvZG93bnJl&#10;di54bWxQSwUGAAAAAAQABAD1AAAAhAMAAAAA&#10;" path="m134569,v68225,,104344,29985,123216,58027c239547,82486,236995,105817,236995,105817r20498,3632l183452,123140v,,-6591,-43536,-45149,-43536c96012,79604,84811,133097,84811,182220v,49136,8090,97650,60325,97650c196761,279870,208572,225755,208572,225755r17641,3366c222707,239268,220739,250584,220739,263246v,24295,7493,43955,19139,59245c215316,343357,180683,360096,132702,360096v-57099,,-97713,-20333,-125183,-49885c6922,300889,7138,292862,7138,292862r,-203378c7138,89484,7734,76709,,60947,28118,25527,71971,,134569,xe" fillcolor="#96b4b1" stroked="f" strokeweight="0">
                  <v:stroke miterlimit="83231f" joinstyle="miter"/>
                  <v:path arrowok="t" textboxrect="0,0,257785,360096"/>
                </v:shape>
                <v:shape id="Shape 13" o:spid="_x0000_s1031" style="position:absolute;left:5375;top:1445;width:1546;height:2188;visibility:visible;mso-wrap-style:square;v-text-anchor:top" coordsize="154591,21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w5b8A&#10;AADbAAAADwAAAGRycy9kb3ducmV2LnhtbERP24rCMBB9X/Afwgj7tqbuikg1igiLvi1ePmBsxqbY&#10;TGqSatevN4Lg2xzOdWaLztbiSj5UjhUMBxkI4sLpiksFh/3v1wREiMgaa8ek4J8CLOa9jxnm2t14&#10;S9ddLEUK4ZCjAhNjk0sZCkMWw8A1xIk7OW8xJuhLqT3eUrit5XeWjaXFilODwYZWhorzrrUKjqbZ&#10;/rXtSu8vuJ5E391Htbsr9dnvllMQkbr4Fr/cG53m/8Dzl3SA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AnDlvwAAANsAAAAPAAAAAAAAAAAAAAAAAJgCAABkcnMvZG93bnJl&#10;di54bWxQSwUGAAAAAAQABAD1AAAAhAMAAAAA&#10;" path="m154591,r,62060l154591,62060v-21562,6945,-43123,19591,-43123,42394c111468,128089,125158,139696,149199,141360r5392,-656l154591,203848r-20382,8734c122550,216315,110147,218805,97803,218805v-28613,,-63145,-13247,-84151,-40844c54343,143367,67323,97405,67323,97405l,84591c20248,26028,92592,6950,144002,876l154591,xe" fillcolor="#448d86" stroked="f" strokeweight="0">
                  <v:stroke miterlimit="83231f" joinstyle="miter"/>
                  <v:path arrowok="t" textboxrect="0,0,154591,218805"/>
                </v:shape>
                <v:shape id="Shape 14" o:spid="_x0000_s1032" style="position:absolute;left:5688;top:37;width:1233;height:1199;visibility:visible;mso-wrap-style:square;v-text-anchor:top" coordsize="123311,119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nkcIA&#10;AADbAAAADwAAAGRycy9kb3ducmV2LnhtbERP22rCQBB9L/gPywh9qxuvaHQVUQopKNQr+DZkxySY&#10;nQ3ZVdO/dwuFvs3hXGe2aEwpHlS7wrKCbicCQZxaXXCm4Hj4/BiDcB5ZY2mZFPyQg8W89TbDWNsn&#10;7+ix95kIIexiVJB7X8VSujQng65jK+LAXW1t0AdYZ1LX+AzhppS9KBpJgwWHhhwrWuWU3vZ3o6B/&#10;6W6T02QYfW+TJX+tz8PNrlcp9d5ullMQnhr/L/5zJzrMH8DvL+E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KeRwgAAANsAAAAPAAAAAAAAAAAAAAAAAJgCAABkcnMvZG93&#10;bnJldi54bWxQSwUGAAAAAAQABAD1AAAAhwMAAAAA&#10;" path="m123311,r,76426l100981,82292c81302,94829,80188,119904,80188,119904l,105654r20117,-3720c20117,101934,16853,78832,292,54233,15380,33973,41212,12927,85256,3671l123311,xe" fillcolor="#448d86" stroked="f" strokeweight="0">
                  <v:stroke miterlimit="83231f" joinstyle="miter"/>
                  <v:path arrowok="t" textboxrect="0,0,123311,119904"/>
                </v:shape>
                <v:shape id="Shape 15" o:spid="_x0000_s1033" style="position:absolute;left:6921;top:26;width:1723;height:3514;visibility:visible;mso-wrap-style:square;v-text-anchor:top" coordsize="172269,35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gq8EA&#10;AADbAAAADwAAAGRycy9kb3ducmV2LnhtbERPTWvCQBC9F/oflin0Vje2tNqYjUhB2pPFxN6H7JgN&#10;ZmdjdjXx33cFwds83udky9G24ky9bxwrmE4SEMSV0w3XCnbl+mUOwgdkja1jUnAhD8v88SHDVLuB&#10;t3QuQi1iCPsUFZgQulRKXxmy6CeuI47c3vUWQ4R9LXWPQwy3rXxNkg9pseHYYLCjL0PVoThZBbXG&#10;48x8lsX326Xb/P4l882wq5R6fhpXCxCBxnAX39w/Os5/h+sv8QC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D4KvBAAAA2wAAAA8AAAAAAAAAAAAAAAAAmAIAAGRycy9kb3du&#10;cmV2LnhtbFBLBQYAAAAABAAEAPUAAACGAwAAAAA=&#10;" path="m12338,c89567,,126003,22975,143186,45288v-21831,25857,-28499,55931,-28499,72568c114687,143345,119132,175196,158451,199124r,51612l104730,284518v,,17094,30493,60579,52388c168967,345922,172269,351472,172269,351472r-122428,c49841,351472,46577,344297,44913,336677v-1333,-6096,-2019,-15773,-2019,-15773c42894,320904,30318,330860,11569,340817l,345774,,282630r12336,-1499c29364,276230,43123,265037,43123,265037r,-69241c43123,195796,37732,196107,29647,197286l,203986,,141926r17161,-1420c33207,139734,43567,140195,43567,140195r,-36525c43567,103670,45650,76517,4184,76517l,77616,,1190,12338,xe" fillcolor="#448d86" stroked="f" strokeweight="0">
                  <v:stroke miterlimit="83231f" joinstyle="miter"/>
                  <v:path arrowok="t" textboxrect="0,0,172269,351472"/>
                </v:shape>
                <v:shape id="Shape 16" o:spid="_x0000_s1034" style="position:absolute;left:8353;top:6;width:2933;height:3607;visibility:visible;mso-wrap-style:square;v-text-anchor:top" coordsize="293243,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8ycEA&#10;AADbAAAADwAAAGRycy9kb3ducmV2LnhtbERPzYrCMBC+L/gOYYS9rakuFqlGEUHQg7us+gBjMzbV&#10;ZlKbWOvbbxYWvM3H9zuzRWcr0VLjS8cKhoMEBHHudMmFguNh/TEB4QOyxsoxKXiSh8W89zbDTLsH&#10;/1C7D4WIIewzVGBCqDMpfW7Ioh+4mjhyZ9dYDBE2hdQNPmK4reQoSVJpseTYYLCmlaH8ur9bBfpL&#10;ny/tyXzX0t4+N7vjOK3GW6Xe+91yCiJQF17if/dGx/kp/P0SD5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yvMnBAAAA2wAAAA8AAAAAAAAAAAAAAAAAmAIAAGRycy9kb3du&#10;cmV2LnhtbFBLBQYAAAAABAAEAPUAAACGAwAAAAA=&#10;" path="m118275,c238519,,267538,69202,267538,69202r-70485,38977c197053,108179,178803,77495,127394,75832,110744,75299,77648,79984,77648,99060v,24867,47256,24041,99504,34823c229388,144666,293243,172034,293243,240855v,65507,-53073,119825,-171653,119825c79045,360680,46469,351104,22136,338848v-1067,-2616,-2159,-5499,-3200,-8648c14580,317144,15278,292202,15278,292202r,-39523l30581,243039v,,37199,45162,94323,44336c144831,287096,183782,282321,183782,261582v,-29845,-40628,-18237,-122720,-41453c42063,214744,27115,208267,15278,201066r,-112242c15278,88824,16231,68313,,47231,21692,21539,58344,,118275,xe" fillcolor="#96b4b1" stroked="f" strokeweight="0">
                  <v:stroke miterlimit="83231f" joinstyle="miter"/>
                  <v:path arrowok="t" textboxrect="0,0,293243,360680"/>
                </v:shape>
                <v:shape id="Shape 17" o:spid="_x0000_s1035" style="position:absolute;left:5321;top:2291;width:728;height:933;visibility:visible;mso-wrap-style:square;v-text-anchor:top" coordsize="72796,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8d8IA&#10;AADbAAAADwAAAGRycy9kb3ducmV2LnhtbERP32vCMBB+F/Y/hBvsTVMdrNIZRZSNCYpY3fvRnE2x&#10;uZQm0+pfvwiCb/fx/bzJrLO1OFPrK8cKhoMEBHHhdMWlgsP+qz8G4QOyxtoxKbiSh9n0pTfBTLsL&#10;7+ich1LEEPYZKjAhNJmUvjBk0Q9cQxy5o2sthgjbUuoWLzHc1nKUJB/SYsWxwWBDC0PFKf+zCta3&#10;8v07H/5uN2Z1OC2T9Lbcpnul3l67+SeIQF14ih/uHx3np3D/JR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Px3wgAAANsAAAAPAAAAAAAAAAAAAAAAAJgCAABkcnMvZG93&#10;bnJldi54bWxQSwUGAAAAAAQABAD1AAAAhwMAAAAA&#10;" path="m5474,l72796,12814v,,-12979,45961,-53657,80556c7493,78080,,58420,,34125,,21463,1968,10147,5474,xe" fillcolor="#007268" stroked="f" strokeweight="0">
                  <v:stroke miterlimit="83231f" joinstyle="miter"/>
                  <v:path arrowok="t" textboxrect="0,0,72796,93370"/>
                </v:shape>
                <v:shape id="Shape 18" o:spid="_x0000_s1036" style="position:absolute;left:5483;top:580;width:406;height:514;visibility:visible;mso-wrap-style:square;v-text-anchor:top" coordsize="4061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MMA&#10;AADbAAAADwAAAGRycy9kb3ducmV2LnhtbESPQW/CMAyF75P4D5GRdhsJQ5pGISBgTNptoyDOVmPa&#10;isapmhS6/fr5MGk3W+/5vc/L9eAbdaMu1oEtTCcGFHERXM2lhdPx/ekVVEzIDpvAZOGbIqxXo4cl&#10;Zi7c+UC3PJVKQjhmaKFKqc20jkVFHuMktMSiXULnMcnaldp1eJdw3+hnY160x5qlocKWdhUV17z3&#10;Fj7nZR/O+36bZuaoc/76MeTfrH0cD5sFqERD+jf/XX84wRdY+UUG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3+UMMAAADbAAAADwAAAAAAAAAAAAAAAACYAgAAZHJzL2Rv&#10;d25yZXYueG1sUEsFBgAAAAAEAAQA9QAAAIgDAAAAAA==&#10;" path="m20790,c37351,24612,40615,47714,40615,47714l20498,51435,,47790c,47790,2553,24473,20790,xe" fillcolor="#007268" stroked="f" strokeweight="0">
                  <v:stroke miterlimit="83231f" joinstyle="miter"/>
                  <v:path arrowok="t" textboxrect="0,0,40615,51435"/>
                </v:shape>
                <v:shape id="Shape 19" o:spid="_x0000_s1037" style="position:absolute;left:2711;top:609;width:480;height:2493;visibility:visible;mso-wrap-style:square;v-text-anchor:top" coordsize="47917,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LgcAA&#10;AADbAAAADwAAAGRycy9kb3ducmV2LnhtbERPS8vCMBC8C/6HsII3Tf0QH9Uo8oEP8CA+wOvSrG2x&#10;2ZQm2vrvjSDIXHaZnZmd+bIxhXhS5XLLCgb9CARxYnXOqYLLed2bgHAeWWNhmRS8yMFy0W7NMda2&#10;5iM9Tz4VwYRdjAoy78tYSpdkZND1bUkcuJutDPqwVqnUFdbB3BTyL4pG0mDOISHDkv4zSu6nh1Fw&#10;HW9rM9wfNptx3gTYi+TyrlS306xmIDw1/nf8Ve90eH8Kny5h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nLgcAAAADbAAAADwAAAAAAAAAAAAAAAACYAgAAZHJzL2Rvd25y&#10;ZXYueG1sUEsFBgAAAAAEAAQA9QAAAIUDAAAAAA==&#10;" path="m40195,v7722,15761,7138,28537,7138,28537l47333,231915v,,-216,8026,381,17348c13856,212840,,162408,,118796,,79566,12433,34951,40195,xe" fillcolor="#007268" stroked="f" strokeweight="0">
                  <v:stroke miterlimit="83231f" joinstyle="miter"/>
                  <v:path arrowok="t" textboxrect="0,0,47917,249263"/>
                </v:shape>
                <v:shape id="Shape 20" o:spid="_x0000_s1038" style="position:absolute;left:7969;top:2533;width:605;height:862;visibility:visible;mso-wrap-style:square;v-text-anchor:top" coordsize="60579,8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qzsAA&#10;AADbAAAADwAAAGRycy9kb3ducmV2LnhtbERPy2rCQBTdF/oPwy10I3XGgEVSJ0EEsXTXVPfXzM0D&#10;M3dCZjRJv76zELo8nPc2n2wn7jT41rGG1VKBIC6dabnWcPo5vG1A+IBssHNMGmbykGfPT1tMjRv5&#10;m+5FqEUMYZ+ihiaEPpXSlw1Z9EvXE0eucoPFEOFQSzPgGMNtJxOl3qXFlmNDgz3tGyqvxc1qmBbs&#10;F+r3qz9fsDquleo2c7XS+vVl2n2ACDSFf/HD/Wk0JHF9/BJ/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QqzsAAAADbAAAADwAAAAAAAAAAAAAAAACYAgAAZHJzL2Rvd25y&#10;ZXYueG1sUEsFBgAAAAAEAAQA9QAAAIUDAAAAAA==&#10;" path="m53721,r,39522c53721,39522,53023,64465,57379,77521v1041,3149,2133,6032,3200,8649c17094,64274,,33782,,33782l53721,xe" fillcolor="#007268" stroked="f" strokeweight="0">
                  <v:stroke miterlimit="83231f" joinstyle="miter"/>
                  <v:path arrowok="t" textboxrect="0,0,60579,86170"/>
                </v:shape>
                <v:shape id="Shape 21" o:spid="_x0000_s1039" style="position:absolute;left:8068;top:478;width:447;height:1539;visibility:visible;mso-wrap-style:square;v-text-anchor:top" coordsize="44729,15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rcMA&#10;AADbAAAADwAAAGRycy9kb3ducmV2LnhtbESPQWvCQBSE7wX/w/IEb83GHEJJ3YhKhIq9JPYHPLPP&#10;JJp9G7Jbjf++Wyj0OMzMN8xqPZle3Gl0nWUFyygGQVxb3XGj4Ou0f30D4Tyyxt4yKXiSg3U+e1lh&#10;pu2DS7pXvhEBwi5DBa33Qyalq1sy6CI7EAfvYkeDPsixkXrER4CbXiZxnEqDHYeFFgfatVTfqm+j&#10;QGOxLc4neawPzpVpci0+U4qVWsynzTsIT5P/D/+1P7SCZAm/X8I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rcMAAADbAAAADwAAAAAAAAAAAAAAAACYAgAAZHJzL2Rv&#10;d25yZXYueG1sUEsFBgAAAAAEAAQA9QAAAIgDAAAAAA==&#10;" path="m28499,c44729,21082,43764,41593,43764,41593r,112229c4445,129896,,98044,,72555,,55918,6680,25845,28499,xe" fillcolor="#007268" stroked="f" strokeweight="0">
                  <v:stroke miterlimit="83231f" joinstyle="miter"/>
                  <v:path arrowok="t" textboxrect="0,0,44729,153822"/>
                </v:shape>
                <w10:anchorlock/>
              </v:group>
            </w:pict>
          </mc:Fallback>
        </mc:AlternateContent>
      </w:r>
    </w:p>
    <w:p w:rsidR="005B726C" w:rsidRDefault="001C1064">
      <w:pPr>
        <w:spacing w:after="0" w:line="250"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1886407</wp:posOffset>
                </wp:positionV>
                <wp:extent cx="5346002" cy="5673598"/>
                <wp:effectExtent l="0" t="0" r="0" b="0"/>
                <wp:wrapTopAndBottom/>
                <wp:docPr id="32989" name="Group 32989"/>
                <wp:cNvGraphicFramePr/>
                <a:graphic xmlns:a="http://schemas.openxmlformats.org/drawingml/2006/main">
                  <a:graphicData uri="http://schemas.microsoft.com/office/word/2010/wordprocessingGroup">
                    <wpg:wgp>
                      <wpg:cNvGrpSpPr/>
                      <wpg:grpSpPr>
                        <a:xfrm>
                          <a:off x="0" y="0"/>
                          <a:ext cx="5346002" cy="5673598"/>
                          <a:chOff x="0" y="0"/>
                          <a:chExt cx="5346002" cy="5673598"/>
                        </a:xfrm>
                      </wpg:grpSpPr>
                      <pic:pic xmlns:pic="http://schemas.openxmlformats.org/drawingml/2006/picture">
                        <pic:nvPicPr>
                          <pic:cNvPr id="44885" name="Picture 44885"/>
                          <pic:cNvPicPr/>
                        </pic:nvPicPr>
                        <pic:blipFill>
                          <a:blip r:embed="rId7"/>
                          <a:stretch>
                            <a:fillRect/>
                          </a:stretch>
                        </pic:blipFill>
                        <pic:spPr>
                          <a:xfrm>
                            <a:off x="0" y="-1726"/>
                            <a:ext cx="5330952" cy="3910584"/>
                          </a:xfrm>
                          <a:prstGeom prst="rect">
                            <a:avLst/>
                          </a:prstGeom>
                        </pic:spPr>
                      </pic:pic>
                      <wps:wsp>
                        <wps:cNvPr id="24" name="Shape 24"/>
                        <wps:cNvSpPr/>
                        <wps:spPr>
                          <a:xfrm>
                            <a:off x="0" y="3434489"/>
                            <a:ext cx="5346002" cy="2239109"/>
                          </a:xfrm>
                          <a:custGeom>
                            <a:avLst/>
                            <a:gdLst/>
                            <a:ahLst/>
                            <a:cxnLst/>
                            <a:rect l="0" t="0" r="0" b="0"/>
                            <a:pathLst>
                              <a:path w="5346002" h="2239109">
                                <a:moveTo>
                                  <a:pt x="5294442" y="687"/>
                                </a:moveTo>
                                <a:cubicBezTo>
                                  <a:pt x="5311615" y="709"/>
                                  <a:pt x="5327921" y="757"/>
                                  <a:pt x="5343323" y="823"/>
                                </a:cubicBezTo>
                                <a:lnTo>
                                  <a:pt x="5346002" y="839"/>
                                </a:lnTo>
                                <a:lnTo>
                                  <a:pt x="5346002" y="2239109"/>
                                </a:lnTo>
                                <a:lnTo>
                                  <a:pt x="0" y="2239109"/>
                                </a:lnTo>
                                <a:lnTo>
                                  <a:pt x="0" y="445579"/>
                                </a:lnTo>
                                <a:lnTo>
                                  <a:pt x="78662" y="451141"/>
                                </a:lnTo>
                                <a:cubicBezTo>
                                  <a:pt x="520023" y="478417"/>
                                  <a:pt x="1322611" y="479086"/>
                                  <a:pt x="2313573" y="261478"/>
                                </a:cubicBezTo>
                                <a:cubicBezTo>
                                  <a:pt x="3396481" y="23697"/>
                                  <a:pt x="4762077" y="0"/>
                                  <a:pt x="5294442" y="687"/>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5" name="Shape 25"/>
                        <wps:cNvSpPr/>
                        <wps:spPr>
                          <a:xfrm>
                            <a:off x="3665577" y="4141797"/>
                            <a:ext cx="63671" cy="269242"/>
                          </a:xfrm>
                          <a:custGeom>
                            <a:avLst/>
                            <a:gdLst/>
                            <a:ahLst/>
                            <a:cxnLst/>
                            <a:rect l="0" t="0" r="0" b="0"/>
                            <a:pathLst>
                              <a:path w="63671" h="269242">
                                <a:moveTo>
                                  <a:pt x="63671" y="0"/>
                                </a:moveTo>
                                <a:lnTo>
                                  <a:pt x="63671" y="57648"/>
                                </a:lnTo>
                                <a:lnTo>
                                  <a:pt x="47142" y="96662"/>
                                </a:lnTo>
                                <a:cubicBezTo>
                                  <a:pt x="41999" y="109997"/>
                                  <a:pt x="37719" y="123522"/>
                                  <a:pt x="34290" y="137226"/>
                                </a:cubicBezTo>
                                <a:cubicBezTo>
                                  <a:pt x="30861" y="150942"/>
                                  <a:pt x="28283" y="165140"/>
                                  <a:pt x="26569" y="179809"/>
                                </a:cubicBezTo>
                                <a:cubicBezTo>
                                  <a:pt x="24867" y="194477"/>
                                  <a:pt x="24193" y="210200"/>
                                  <a:pt x="24574" y="226951"/>
                                </a:cubicBezTo>
                                <a:cubicBezTo>
                                  <a:pt x="26099" y="227726"/>
                                  <a:pt x="27432" y="228577"/>
                                  <a:pt x="28575" y="229529"/>
                                </a:cubicBezTo>
                                <a:cubicBezTo>
                                  <a:pt x="29718" y="230482"/>
                                  <a:pt x="31052" y="230952"/>
                                  <a:pt x="32576" y="230952"/>
                                </a:cubicBezTo>
                                <a:cubicBezTo>
                                  <a:pt x="43434" y="223719"/>
                                  <a:pt x="53007" y="216267"/>
                                  <a:pt x="61294" y="208600"/>
                                </a:cubicBezTo>
                                <a:lnTo>
                                  <a:pt x="63671" y="205923"/>
                                </a:lnTo>
                                <a:lnTo>
                                  <a:pt x="63671" y="243544"/>
                                </a:lnTo>
                                <a:lnTo>
                                  <a:pt x="39713" y="258676"/>
                                </a:lnTo>
                                <a:cubicBezTo>
                                  <a:pt x="28473" y="263819"/>
                                  <a:pt x="15621" y="267337"/>
                                  <a:pt x="1143" y="269242"/>
                                </a:cubicBezTo>
                                <a:cubicBezTo>
                                  <a:pt x="0" y="225808"/>
                                  <a:pt x="3899" y="185625"/>
                                  <a:pt x="12865" y="148668"/>
                                </a:cubicBezTo>
                                <a:cubicBezTo>
                                  <a:pt x="21806" y="111711"/>
                                  <a:pt x="33046" y="75897"/>
                                  <a:pt x="46571" y="41214"/>
                                </a:cubicBezTo>
                                <a:lnTo>
                                  <a:pt x="636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3857499" y="4187011"/>
                            <a:ext cx="50595" cy="213458"/>
                          </a:xfrm>
                          <a:custGeom>
                            <a:avLst/>
                            <a:gdLst/>
                            <a:ahLst/>
                            <a:cxnLst/>
                            <a:rect l="0" t="0" r="0" b="0"/>
                            <a:pathLst>
                              <a:path w="50595" h="213458">
                                <a:moveTo>
                                  <a:pt x="39535" y="0"/>
                                </a:moveTo>
                                <a:lnTo>
                                  <a:pt x="50595" y="5066"/>
                                </a:lnTo>
                                <a:lnTo>
                                  <a:pt x="50595" y="32709"/>
                                </a:lnTo>
                                <a:lnTo>
                                  <a:pt x="42964" y="30290"/>
                                </a:lnTo>
                                <a:cubicBezTo>
                                  <a:pt x="37249" y="41351"/>
                                  <a:pt x="32969" y="53721"/>
                                  <a:pt x="30112" y="67437"/>
                                </a:cubicBezTo>
                                <a:cubicBezTo>
                                  <a:pt x="27255" y="81153"/>
                                  <a:pt x="25819" y="95262"/>
                                  <a:pt x="25819" y="109728"/>
                                </a:cubicBezTo>
                                <a:cubicBezTo>
                                  <a:pt x="25819" y="124219"/>
                                  <a:pt x="27255" y="138404"/>
                                  <a:pt x="30112" y="152311"/>
                                </a:cubicBezTo>
                                <a:cubicBezTo>
                                  <a:pt x="32969" y="166217"/>
                                  <a:pt x="37249" y="178702"/>
                                  <a:pt x="42964" y="189750"/>
                                </a:cubicBezTo>
                                <a:lnTo>
                                  <a:pt x="50595" y="175816"/>
                                </a:lnTo>
                                <a:lnTo>
                                  <a:pt x="50595" y="212498"/>
                                </a:lnTo>
                                <a:lnTo>
                                  <a:pt x="49463" y="212890"/>
                                </a:lnTo>
                                <a:cubicBezTo>
                                  <a:pt x="45606" y="213458"/>
                                  <a:pt x="42012" y="213169"/>
                                  <a:pt x="38684" y="212027"/>
                                </a:cubicBezTo>
                                <a:cubicBezTo>
                                  <a:pt x="32004" y="209740"/>
                                  <a:pt x="26391" y="205740"/>
                                  <a:pt x="21819" y="200025"/>
                                </a:cubicBezTo>
                                <a:cubicBezTo>
                                  <a:pt x="17247" y="194323"/>
                                  <a:pt x="13538" y="187452"/>
                                  <a:pt x="10681" y="179463"/>
                                </a:cubicBezTo>
                                <a:cubicBezTo>
                                  <a:pt x="7823" y="171450"/>
                                  <a:pt x="5626" y="164033"/>
                                  <a:pt x="4102" y="157163"/>
                                </a:cubicBezTo>
                                <a:cubicBezTo>
                                  <a:pt x="2959" y="142303"/>
                                  <a:pt x="1905" y="127648"/>
                                  <a:pt x="965" y="113169"/>
                                </a:cubicBezTo>
                                <a:cubicBezTo>
                                  <a:pt x="0" y="98692"/>
                                  <a:pt x="483" y="84785"/>
                                  <a:pt x="2388" y="71438"/>
                                </a:cubicBezTo>
                                <a:cubicBezTo>
                                  <a:pt x="4293" y="58115"/>
                                  <a:pt x="8001" y="45351"/>
                                  <a:pt x="13538" y="33147"/>
                                </a:cubicBezTo>
                                <a:cubicBezTo>
                                  <a:pt x="19050" y="20968"/>
                                  <a:pt x="27724" y="9919"/>
                                  <a:pt x="395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3729247" y="3968901"/>
                            <a:ext cx="129205" cy="416440"/>
                          </a:xfrm>
                          <a:custGeom>
                            <a:avLst/>
                            <a:gdLst/>
                            <a:ahLst/>
                            <a:cxnLst/>
                            <a:rect l="0" t="0" r="0" b="0"/>
                            <a:pathLst>
                              <a:path w="129205" h="416440">
                                <a:moveTo>
                                  <a:pt x="66060" y="368"/>
                                </a:moveTo>
                                <a:cubicBezTo>
                                  <a:pt x="73299" y="0"/>
                                  <a:pt x="77871" y="1613"/>
                                  <a:pt x="79776" y="5232"/>
                                </a:cubicBezTo>
                                <a:cubicBezTo>
                                  <a:pt x="81681" y="8852"/>
                                  <a:pt x="82062" y="13233"/>
                                  <a:pt x="80919" y="18377"/>
                                </a:cubicBezTo>
                                <a:cubicBezTo>
                                  <a:pt x="79776" y="23520"/>
                                  <a:pt x="77960" y="28766"/>
                                  <a:pt x="75496" y="34087"/>
                                </a:cubicBezTo>
                                <a:cubicBezTo>
                                  <a:pt x="73007" y="39433"/>
                                  <a:pt x="71013" y="43624"/>
                                  <a:pt x="69489" y="46660"/>
                                </a:cubicBezTo>
                                <a:cubicBezTo>
                                  <a:pt x="59202" y="70295"/>
                                  <a:pt x="49868" y="94196"/>
                                  <a:pt x="41485" y="118390"/>
                                </a:cubicBezTo>
                                <a:cubicBezTo>
                                  <a:pt x="33104" y="142583"/>
                                  <a:pt x="23197" y="166307"/>
                                  <a:pt x="11767" y="189535"/>
                                </a:cubicBezTo>
                                <a:cubicBezTo>
                                  <a:pt x="15197" y="196786"/>
                                  <a:pt x="20531" y="202121"/>
                                  <a:pt x="27770" y="205537"/>
                                </a:cubicBezTo>
                                <a:cubicBezTo>
                                  <a:pt x="35009" y="208966"/>
                                  <a:pt x="42921" y="211074"/>
                                  <a:pt x="51481" y="211836"/>
                                </a:cubicBezTo>
                                <a:cubicBezTo>
                                  <a:pt x="60053" y="212598"/>
                                  <a:pt x="69108" y="212598"/>
                                  <a:pt x="78633" y="211836"/>
                                </a:cubicBezTo>
                                <a:cubicBezTo>
                                  <a:pt x="88158" y="211074"/>
                                  <a:pt x="96921" y="210109"/>
                                  <a:pt x="104922" y="208966"/>
                                </a:cubicBezTo>
                                <a:cubicBezTo>
                                  <a:pt x="107970" y="207454"/>
                                  <a:pt x="111209" y="205359"/>
                                  <a:pt x="114638" y="202692"/>
                                </a:cubicBezTo>
                                <a:cubicBezTo>
                                  <a:pt x="118066" y="200025"/>
                                  <a:pt x="122258" y="199454"/>
                                  <a:pt x="127210" y="200965"/>
                                </a:cubicBezTo>
                                <a:cubicBezTo>
                                  <a:pt x="129116" y="206311"/>
                                  <a:pt x="129205" y="210782"/>
                                  <a:pt x="127490" y="214402"/>
                                </a:cubicBezTo>
                                <a:cubicBezTo>
                                  <a:pt x="125788" y="218021"/>
                                  <a:pt x="123210" y="221069"/>
                                  <a:pt x="119781" y="223545"/>
                                </a:cubicBezTo>
                                <a:cubicBezTo>
                                  <a:pt x="116352" y="226022"/>
                                  <a:pt x="112440" y="227825"/>
                                  <a:pt x="108059" y="228968"/>
                                </a:cubicBezTo>
                                <a:cubicBezTo>
                                  <a:pt x="103677" y="230124"/>
                                  <a:pt x="99969" y="230886"/>
                                  <a:pt x="96921" y="231267"/>
                                </a:cubicBezTo>
                                <a:cubicBezTo>
                                  <a:pt x="84729" y="228600"/>
                                  <a:pt x="75674" y="228879"/>
                                  <a:pt x="69769" y="232118"/>
                                </a:cubicBezTo>
                                <a:cubicBezTo>
                                  <a:pt x="63863" y="235356"/>
                                  <a:pt x="59964" y="240500"/>
                                  <a:pt x="58059" y="247548"/>
                                </a:cubicBezTo>
                                <a:cubicBezTo>
                                  <a:pt x="56154" y="254597"/>
                                  <a:pt x="55481" y="262890"/>
                                  <a:pt x="56052" y="272402"/>
                                </a:cubicBezTo>
                                <a:cubicBezTo>
                                  <a:pt x="56624" y="281940"/>
                                  <a:pt x="57297" y="291554"/>
                                  <a:pt x="58059" y="301269"/>
                                </a:cubicBezTo>
                                <a:cubicBezTo>
                                  <a:pt x="58821" y="310985"/>
                                  <a:pt x="58910" y="320421"/>
                                  <a:pt x="58351" y="329552"/>
                                </a:cubicBezTo>
                                <a:cubicBezTo>
                                  <a:pt x="57767" y="338696"/>
                                  <a:pt x="55202" y="346126"/>
                                  <a:pt x="50629" y="351841"/>
                                </a:cubicBezTo>
                                <a:cubicBezTo>
                                  <a:pt x="44534" y="364046"/>
                                  <a:pt x="37866" y="375272"/>
                                  <a:pt x="30627" y="385559"/>
                                </a:cubicBezTo>
                                <a:cubicBezTo>
                                  <a:pt x="23388" y="395846"/>
                                  <a:pt x="15286" y="404813"/>
                                  <a:pt x="6345" y="412433"/>
                                </a:cubicBezTo>
                                <a:lnTo>
                                  <a:pt x="0" y="416440"/>
                                </a:lnTo>
                                <a:lnTo>
                                  <a:pt x="0" y="378819"/>
                                </a:lnTo>
                                <a:lnTo>
                                  <a:pt x="18626" y="357848"/>
                                </a:lnTo>
                                <a:cubicBezTo>
                                  <a:pt x="30056" y="341656"/>
                                  <a:pt x="36914" y="321564"/>
                                  <a:pt x="39200" y="297561"/>
                                </a:cubicBezTo>
                                <a:cubicBezTo>
                                  <a:pt x="37295" y="291084"/>
                                  <a:pt x="36152" y="283744"/>
                                  <a:pt x="35771" y="275552"/>
                                </a:cubicBezTo>
                                <a:cubicBezTo>
                                  <a:pt x="35390" y="267360"/>
                                  <a:pt x="34247" y="259652"/>
                                  <a:pt x="32341" y="252400"/>
                                </a:cubicBezTo>
                                <a:cubicBezTo>
                                  <a:pt x="30437" y="245173"/>
                                  <a:pt x="27198" y="239268"/>
                                  <a:pt x="22626" y="234683"/>
                                </a:cubicBezTo>
                                <a:cubicBezTo>
                                  <a:pt x="18054" y="230124"/>
                                  <a:pt x="10815" y="228029"/>
                                  <a:pt x="909" y="228397"/>
                                </a:cubicBezTo>
                                <a:lnTo>
                                  <a:pt x="0" y="230543"/>
                                </a:lnTo>
                                <a:lnTo>
                                  <a:pt x="0" y="172896"/>
                                </a:lnTo>
                                <a:lnTo>
                                  <a:pt x="26055" y="110096"/>
                                </a:lnTo>
                                <a:cubicBezTo>
                                  <a:pt x="41295" y="75438"/>
                                  <a:pt x="54630" y="38862"/>
                                  <a:pt x="66060" y="3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3908094" y="4192077"/>
                            <a:ext cx="114099" cy="207432"/>
                          </a:xfrm>
                          <a:custGeom>
                            <a:avLst/>
                            <a:gdLst/>
                            <a:ahLst/>
                            <a:cxnLst/>
                            <a:rect l="0" t="0" r="0" b="0"/>
                            <a:pathLst>
                              <a:path w="114099" h="207432">
                                <a:moveTo>
                                  <a:pt x="0" y="0"/>
                                </a:moveTo>
                                <a:lnTo>
                                  <a:pt x="19522" y="8942"/>
                                </a:lnTo>
                                <a:cubicBezTo>
                                  <a:pt x="29237" y="12562"/>
                                  <a:pt x="38953" y="15038"/>
                                  <a:pt x="48668" y="16371"/>
                                </a:cubicBezTo>
                                <a:cubicBezTo>
                                  <a:pt x="58384" y="17705"/>
                                  <a:pt x="68468" y="17807"/>
                                  <a:pt x="78958" y="16664"/>
                                </a:cubicBezTo>
                                <a:cubicBezTo>
                                  <a:pt x="89423" y="15508"/>
                                  <a:pt x="101145" y="12853"/>
                                  <a:pt x="114099" y="8650"/>
                                </a:cubicBezTo>
                                <a:cubicBezTo>
                                  <a:pt x="108003" y="17045"/>
                                  <a:pt x="101907" y="23331"/>
                                  <a:pt x="95811" y="27510"/>
                                </a:cubicBezTo>
                                <a:cubicBezTo>
                                  <a:pt x="89715" y="31713"/>
                                  <a:pt x="83530" y="34469"/>
                                  <a:pt x="77243" y="35802"/>
                                </a:cubicBezTo>
                                <a:cubicBezTo>
                                  <a:pt x="70957" y="37136"/>
                                  <a:pt x="64848" y="37707"/>
                                  <a:pt x="58955" y="37517"/>
                                </a:cubicBezTo>
                                <a:cubicBezTo>
                                  <a:pt x="53037" y="37326"/>
                                  <a:pt x="47233" y="37047"/>
                                  <a:pt x="41518" y="36666"/>
                                </a:cubicBezTo>
                                <a:cubicBezTo>
                                  <a:pt x="41899" y="51512"/>
                                  <a:pt x="42382" y="66282"/>
                                  <a:pt x="42953" y="80951"/>
                                </a:cubicBezTo>
                                <a:cubicBezTo>
                                  <a:pt x="43525" y="95619"/>
                                  <a:pt x="42953" y="110008"/>
                                  <a:pt x="41239" y="124093"/>
                                </a:cubicBezTo>
                                <a:cubicBezTo>
                                  <a:pt x="39524" y="138203"/>
                                  <a:pt x="36375" y="151919"/>
                                  <a:pt x="31803" y="165253"/>
                                </a:cubicBezTo>
                                <a:cubicBezTo>
                                  <a:pt x="27231" y="178589"/>
                                  <a:pt x="20373" y="191339"/>
                                  <a:pt x="11229" y="203544"/>
                                </a:cubicBezTo>
                                <a:lnTo>
                                  <a:pt x="0" y="207432"/>
                                </a:lnTo>
                                <a:lnTo>
                                  <a:pt x="0" y="170750"/>
                                </a:lnTo>
                                <a:lnTo>
                                  <a:pt x="18658" y="136678"/>
                                </a:lnTo>
                                <a:cubicBezTo>
                                  <a:pt x="25135" y="119915"/>
                                  <a:pt x="26469" y="101055"/>
                                  <a:pt x="22659" y="80087"/>
                                </a:cubicBezTo>
                                <a:cubicBezTo>
                                  <a:pt x="21135" y="75147"/>
                                  <a:pt x="20182" y="69521"/>
                                  <a:pt x="19801" y="63235"/>
                                </a:cubicBezTo>
                                <a:cubicBezTo>
                                  <a:pt x="19420" y="56948"/>
                                  <a:pt x="18468" y="50953"/>
                                  <a:pt x="16944" y="45239"/>
                                </a:cubicBezTo>
                                <a:cubicBezTo>
                                  <a:pt x="15420" y="39511"/>
                                  <a:pt x="12943" y="34660"/>
                                  <a:pt x="9514" y="30659"/>
                                </a:cubicBezTo>
                                <a:lnTo>
                                  <a:pt x="0" y="276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3999244" y="4187011"/>
                            <a:ext cx="50582" cy="213458"/>
                          </a:xfrm>
                          <a:custGeom>
                            <a:avLst/>
                            <a:gdLst/>
                            <a:ahLst/>
                            <a:cxnLst/>
                            <a:rect l="0" t="0" r="0" b="0"/>
                            <a:pathLst>
                              <a:path w="50582" h="213458">
                                <a:moveTo>
                                  <a:pt x="39522" y="0"/>
                                </a:moveTo>
                                <a:lnTo>
                                  <a:pt x="50582" y="5066"/>
                                </a:lnTo>
                                <a:lnTo>
                                  <a:pt x="50582" y="32709"/>
                                </a:lnTo>
                                <a:lnTo>
                                  <a:pt x="42951" y="30290"/>
                                </a:lnTo>
                                <a:cubicBezTo>
                                  <a:pt x="37236" y="41351"/>
                                  <a:pt x="32957" y="53721"/>
                                  <a:pt x="30099" y="67437"/>
                                </a:cubicBezTo>
                                <a:cubicBezTo>
                                  <a:pt x="27241" y="81153"/>
                                  <a:pt x="25807" y="95262"/>
                                  <a:pt x="25807" y="109728"/>
                                </a:cubicBezTo>
                                <a:cubicBezTo>
                                  <a:pt x="25807" y="124219"/>
                                  <a:pt x="27241" y="138404"/>
                                  <a:pt x="30099" y="152311"/>
                                </a:cubicBezTo>
                                <a:cubicBezTo>
                                  <a:pt x="32957" y="166217"/>
                                  <a:pt x="37236" y="178702"/>
                                  <a:pt x="42951" y="189750"/>
                                </a:cubicBezTo>
                                <a:lnTo>
                                  <a:pt x="50582" y="175816"/>
                                </a:lnTo>
                                <a:lnTo>
                                  <a:pt x="50582" y="212498"/>
                                </a:lnTo>
                                <a:lnTo>
                                  <a:pt x="49451" y="212890"/>
                                </a:lnTo>
                                <a:cubicBezTo>
                                  <a:pt x="45593" y="213458"/>
                                  <a:pt x="41999" y="213169"/>
                                  <a:pt x="38672" y="212027"/>
                                </a:cubicBezTo>
                                <a:cubicBezTo>
                                  <a:pt x="31991" y="209740"/>
                                  <a:pt x="26378" y="205740"/>
                                  <a:pt x="21806" y="200025"/>
                                </a:cubicBezTo>
                                <a:cubicBezTo>
                                  <a:pt x="17234" y="194323"/>
                                  <a:pt x="13526" y="187452"/>
                                  <a:pt x="10668" y="179463"/>
                                </a:cubicBezTo>
                                <a:cubicBezTo>
                                  <a:pt x="7810" y="171450"/>
                                  <a:pt x="5613" y="164033"/>
                                  <a:pt x="4089" y="157163"/>
                                </a:cubicBezTo>
                                <a:cubicBezTo>
                                  <a:pt x="2946" y="142303"/>
                                  <a:pt x="1892" y="127648"/>
                                  <a:pt x="953" y="113169"/>
                                </a:cubicBezTo>
                                <a:cubicBezTo>
                                  <a:pt x="0" y="98692"/>
                                  <a:pt x="470" y="84785"/>
                                  <a:pt x="2375" y="71438"/>
                                </a:cubicBezTo>
                                <a:cubicBezTo>
                                  <a:pt x="4280" y="58115"/>
                                  <a:pt x="8001" y="45351"/>
                                  <a:pt x="13526" y="33147"/>
                                </a:cubicBezTo>
                                <a:cubicBezTo>
                                  <a:pt x="19037" y="20968"/>
                                  <a:pt x="27711" y="9919"/>
                                  <a:pt x="3952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4049826" y="4192077"/>
                            <a:ext cx="114099" cy="207432"/>
                          </a:xfrm>
                          <a:custGeom>
                            <a:avLst/>
                            <a:gdLst/>
                            <a:ahLst/>
                            <a:cxnLst/>
                            <a:rect l="0" t="0" r="0" b="0"/>
                            <a:pathLst>
                              <a:path w="114099" h="207432">
                                <a:moveTo>
                                  <a:pt x="0" y="0"/>
                                </a:moveTo>
                                <a:lnTo>
                                  <a:pt x="19522" y="8942"/>
                                </a:lnTo>
                                <a:cubicBezTo>
                                  <a:pt x="29237" y="12562"/>
                                  <a:pt x="38953" y="15038"/>
                                  <a:pt x="48668" y="16371"/>
                                </a:cubicBezTo>
                                <a:cubicBezTo>
                                  <a:pt x="58384" y="17705"/>
                                  <a:pt x="68468" y="17807"/>
                                  <a:pt x="78958" y="16664"/>
                                </a:cubicBezTo>
                                <a:cubicBezTo>
                                  <a:pt x="89435" y="15508"/>
                                  <a:pt x="101145" y="12853"/>
                                  <a:pt x="114099" y="8650"/>
                                </a:cubicBezTo>
                                <a:cubicBezTo>
                                  <a:pt x="108003" y="17045"/>
                                  <a:pt x="101907" y="23331"/>
                                  <a:pt x="95811" y="27510"/>
                                </a:cubicBezTo>
                                <a:cubicBezTo>
                                  <a:pt x="89715" y="31713"/>
                                  <a:pt x="83530" y="34469"/>
                                  <a:pt x="77243" y="35802"/>
                                </a:cubicBezTo>
                                <a:cubicBezTo>
                                  <a:pt x="70957" y="37136"/>
                                  <a:pt x="64861" y="37707"/>
                                  <a:pt x="58955" y="37517"/>
                                </a:cubicBezTo>
                                <a:cubicBezTo>
                                  <a:pt x="53037" y="37326"/>
                                  <a:pt x="47233" y="37047"/>
                                  <a:pt x="41518" y="36666"/>
                                </a:cubicBezTo>
                                <a:cubicBezTo>
                                  <a:pt x="41899" y="51512"/>
                                  <a:pt x="42382" y="66282"/>
                                  <a:pt x="42953" y="80951"/>
                                </a:cubicBezTo>
                                <a:cubicBezTo>
                                  <a:pt x="43525" y="95619"/>
                                  <a:pt x="42953" y="110008"/>
                                  <a:pt x="41239" y="124093"/>
                                </a:cubicBezTo>
                                <a:cubicBezTo>
                                  <a:pt x="39524" y="138203"/>
                                  <a:pt x="36375" y="151919"/>
                                  <a:pt x="31803" y="165253"/>
                                </a:cubicBezTo>
                                <a:cubicBezTo>
                                  <a:pt x="27231" y="178589"/>
                                  <a:pt x="20373" y="191339"/>
                                  <a:pt x="11229" y="203544"/>
                                </a:cubicBezTo>
                                <a:lnTo>
                                  <a:pt x="0" y="207432"/>
                                </a:lnTo>
                                <a:lnTo>
                                  <a:pt x="0" y="170750"/>
                                </a:lnTo>
                                <a:lnTo>
                                  <a:pt x="18658" y="136678"/>
                                </a:lnTo>
                                <a:cubicBezTo>
                                  <a:pt x="25135" y="119915"/>
                                  <a:pt x="26469" y="101055"/>
                                  <a:pt x="22659" y="80087"/>
                                </a:cubicBezTo>
                                <a:cubicBezTo>
                                  <a:pt x="21135" y="75147"/>
                                  <a:pt x="20182" y="69521"/>
                                  <a:pt x="19801" y="63235"/>
                                </a:cubicBezTo>
                                <a:cubicBezTo>
                                  <a:pt x="19420" y="56948"/>
                                  <a:pt x="18468" y="50953"/>
                                  <a:pt x="16944" y="45239"/>
                                </a:cubicBezTo>
                                <a:cubicBezTo>
                                  <a:pt x="15420" y="39511"/>
                                  <a:pt x="12943" y="34660"/>
                                  <a:pt x="9514" y="30659"/>
                                </a:cubicBezTo>
                                <a:lnTo>
                                  <a:pt x="0" y="276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4132213" y="3986415"/>
                            <a:ext cx="89183" cy="436626"/>
                          </a:xfrm>
                          <a:custGeom>
                            <a:avLst/>
                            <a:gdLst/>
                            <a:ahLst/>
                            <a:cxnLst/>
                            <a:rect l="0" t="0" r="0" b="0"/>
                            <a:pathLst>
                              <a:path w="89183" h="436626">
                                <a:moveTo>
                                  <a:pt x="78003" y="0"/>
                                </a:moveTo>
                                <a:lnTo>
                                  <a:pt x="89183" y="0"/>
                                </a:lnTo>
                                <a:lnTo>
                                  <a:pt x="89183" y="26636"/>
                                </a:lnTo>
                                <a:lnTo>
                                  <a:pt x="88862" y="60871"/>
                                </a:lnTo>
                                <a:cubicBezTo>
                                  <a:pt x="86195" y="80874"/>
                                  <a:pt x="82867" y="100876"/>
                                  <a:pt x="78867" y="120879"/>
                                </a:cubicBezTo>
                                <a:cubicBezTo>
                                  <a:pt x="74866" y="140881"/>
                                  <a:pt x="71145" y="160693"/>
                                  <a:pt x="67716" y="180315"/>
                                </a:cubicBezTo>
                                <a:cubicBezTo>
                                  <a:pt x="64288" y="199936"/>
                                  <a:pt x="63144" y="219659"/>
                                  <a:pt x="64288" y="239459"/>
                                </a:cubicBezTo>
                                <a:cubicBezTo>
                                  <a:pt x="68859" y="235280"/>
                                  <a:pt x="73813" y="230315"/>
                                  <a:pt x="79146" y="224599"/>
                                </a:cubicBezTo>
                                <a:lnTo>
                                  <a:pt x="89183" y="215424"/>
                                </a:lnTo>
                                <a:lnTo>
                                  <a:pt x="89183" y="251298"/>
                                </a:lnTo>
                                <a:lnTo>
                                  <a:pt x="83719" y="257175"/>
                                </a:lnTo>
                                <a:cubicBezTo>
                                  <a:pt x="74575" y="270142"/>
                                  <a:pt x="68097" y="283464"/>
                                  <a:pt x="64288" y="297180"/>
                                </a:cubicBezTo>
                                <a:cubicBezTo>
                                  <a:pt x="70383" y="293383"/>
                                  <a:pt x="76581" y="288430"/>
                                  <a:pt x="82867" y="282321"/>
                                </a:cubicBezTo>
                                <a:lnTo>
                                  <a:pt x="89183" y="275027"/>
                                </a:lnTo>
                                <a:lnTo>
                                  <a:pt x="89183" y="300104"/>
                                </a:lnTo>
                                <a:lnTo>
                                  <a:pt x="83719" y="304902"/>
                                </a:lnTo>
                                <a:cubicBezTo>
                                  <a:pt x="71526" y="313855"/>
                                  <a:pt x="60668" y="323101"/>
                                  <a:pt x="51143" y="332626"/>
                                </a:cubicBezTo>
                                <a:cubicBezTo>
                                  <a:pt x="61430" y="339471"/>
                                  <a:pt x="71907" y="346050"/>
                                  <a:pt x="82576" y="352336"/>
                                </a:cubicBezTo>
                                <a:lnTo>
                                  <a:pt x="89183" y="355466"/>
                                </a:lnTo>
                                <a:lnTo>
                                  <a:pt x="89183" y="379447"/>
                                </a:lnTo>
                                <a:lnTo>
                                  <a:pt x="76009" y="374345"/>
                                </a:lnTo>
                                <a:cubicBezTo>
                                  <a:pt x="65519" y="370154"/>
                                  <a:pt x="55144" y="366344"/>
                                  <a:pt x="44856" y="362903"/>
                                </a:cubicBezTo>
                                <a:cubicBezTo>
                                  <a:pt x="38760" y="367868"/>
                                  <a:pt x="35141" y="374243"/>
                                  <a:pt x="33998" y="382054"/>
                                </a:cubicBezTo>
                                <a:cubicBezTo>
                                  <a:pt x="32855" y="389865"/>
                                  <a:pt x="31902" y="397675"/>
                                  <a:pt x="31140" y="405486"/>
                                </a:cubicBezTo>
                                <a:cubicBezTo>
                                  <a:pt x="30378" y="413296"/>
                                  <a:pt x="28766" y="420154"/>
                                  <a:pt x="26289" y="426060"/>
                                </a:cubicBezTo>
                                <a:cubicBezTo>
                                  <a:pt x="23800" y="431965"/>
                                  <a:pt x="17996" y="435483"/>
                                  <a:pt x="8852" y="436626"/>
                                </a:cubicBezTo>
                                <a:cubicBezTo>
                                  <a:pt x="2756" y="428625"/>
                                  <a:pt x="0" y="420535"/>
                                  <a:pt x="572" y="412343"/>
                                </a:cubicBezTo>
                                <a:cubicBezTo>
                                  <a:pt x="1143" y="404152"/>
                                  <a:pt x="2565" y="395859"/>
                                  <a:pt x="4851" y="387477"/>
                                </a:cubicBezTo>
                                <a:cubicBezTo>
                                  <a:pt x="7138" y="379108"/>
                                  <a:pt x="9042" y="370916"/>
                                  <a:pt x="10566" y="362903"/>
                                </a:cubicBezTo>
                                <a:cubicBezTo>
                                  <a:pt x="12090" y="354902"/>
                                  <a:pt x="10566" y="347294"/>
                                  <a:pt x="5994" y="340042"/>
                                </a:cubicBezTo>
                                <a:cubicBezTo>
                                  <a:pt x="6757" y="336626"/>
                                  <a:pt x="8281" y="333667"/>
                                  <a:pt x="10566" y="331191"/>
                                </a:cubicBezTo>
                                <a:cubicBezTo>
                                  <a:pt x="12852" y="328714"/>
                                  <a:pt x="15227" y="326238"/>
                                  <a:pt x="17716" y="323761"/>
                                </a:cubicBezTo>
                                <a:cubicBezTo>
                                  <a:pt x="20193" y="321285"/>
                                  <a:pt x="22479" y="318618"/>
                                  <a:pt x="24574" y="315760"/>
                                </a:cubicBezTo>
                                <a:cubicBezTo>
                                  <a:pt x="26657" y="312903"/>
                                  <a:pt x="28092" y="309385"/>
                                  <a:pt x="28854" y="305181"/>
                                </a:cubicBezTo>
                                <a:cubicBezTo>
                                  <a:pt x="31521" y="280429"/>
                                  <a:pt x="35141" y="255473"/>
                                  <a:pt x="39713" y="230315"/>
                                </a:cubicBezTo>
                                <a:cubicBezTo>
                                  <a:pt x="44285" y="205168"/>
                                  <a:pt x="48946" y="179845"/>
                                  <a:pt x="53721" y="154305"/>
                                </a:cubicBezTo>
                                <a:cubicBezTo>
                                  <a:pt x="58484" y="128791"/>
                                  <a:pt x="63055" y="103162"/>
                                  <a:pt x="67437" y="77445"/>
                                </a:cubicBezTo>
                                <a:cubicBezTo>
                                  <a:pt x="71806" y="51727"/>
                                  <a:pt x="75336" y="25921"/>
                                  <a:pt x="780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4221396" y="4183493"/>
                            <a:ext cx="53399" cy="103025"/>
                          </a:xfrm>
                          <a:custGeom>
                            <a:avLst/>
                            <a:gdLst/>
                            <a:ahLst/>
                            <a:cxnLst/>
                            <a:rect l="0" t="0" r="0" b="0"/>
                            <a:pathLst>
                              <a:path w="53399" h="103025">
                                <a:moveTo>
                                  <a:pt x="25688" y="2096"/>
                                </a:moveTo>
                                <a:cubicBezTo>
                                  <a:pt x="32343" y="0"/>
                                  <a:pt x="39493" y="483"/>
                                  <a:pt x="47113" y="3518"/>
                                </a:cubicBezTo>
                                <a:cubicBezTo>
                                  <a:pt x="52828" y="19152"/>
                                  <a:pt x="53399" y="33058"/>
                                  <a:pt x="48828" y="45250"/>
                                </a:cubicBezTo>
                                <a:cubicBezTo>
                                  <a:pt x="44255" y="57442"/>
                                  <a:pt x="37118" y="68681"/>
                                  <a:pt x="27403" y="78968"/>
                                </a:cubicBezTo>
                                <a:lnTo>
                                  <a:pt x="0" y="103025"/>
                                </a:lnTo>
                                <a:lnTo>
                                  <a:pt x="0" y="77949"/>
                                </a:lnTo>
                                <a:lnTo>
                                  <a:pt x="10258" y="66103"/>
                                </a:lnTo>
                                <a:cubicBezTo>
                                  <a:pt x="15020" y="59436"/>
                                  <a:pt x="18729" y="52768"/>
                                  <a:pt x="21396" y="46101"/>
                                </a:cubicBezTo>
                                <a:cubicBezTo>
                                  <a:pt x="24062" y="39434"/>
                                  <a:pt x="25205" y="33236"/>
                                  <a:pt x="24824" y="27521"/>
                                </a:cubicBezTo>
                                <a:lnTo>
                                  <a:pt x="0" y="54219"/>
                                </a:lnTo>
                                <a:lnTo>
                                  <a:pt x="0" y="18345"/>
                                </a:lnTo>
                                <a:lnTo>
                                  <a:pt x="6829" y="12103"/>
                                </a:lnTo>
                                <a:cubicBezTo>
                                  <a:pt x="12734" y="7519"/>
                                  <a:pt x="19021" y="4191"/>
                                  <a:pt x="25688" y="209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4221396" y="3996702"/>
                            <a:ext cx="311249" cy="424053"/>
                          </a:xfrm>
                          <a:custGeom>
                            <a:avLst/>
                            <a:gdLst/>
                            <a:ahLst/>
                            <a:cxnLst/>
                            <a:rect l="0" t="0" r="0" b="0"/>
                            <a:pathLst>
                              <a:path w="311249" h="424053">
                                <a:moveTo>
                                  <a:pt x="183130" y="0"/>
                                </a:moveTo>
                                <a:cubicBezTo>
                                  <a:pt x="190750" y="1143"/>
                                  <a:pt x="195221" y="4204"/>
                                  <a:pt x="196567" y="9144"/>
                                </a:cubicBezTo>
                                <a:cubicBezTo>
                                  <a:pt x="197888" y="14110"/>
                                  <a:pt x="197989" y="19914"/>
                                  <a:pt x="196846" y="26581"/>
                                </a:cubicBezTo>
                                <a:cubicBezTo>
                                  <a:pt x="195703" y="33249"/>
                                  <a:pt x="194179" y="40106"/>
                                  <a:pt x="192274" y="47155"/>
                                </a:cubicBezTo>
                                <a:cubicBezTo>
                                  <a:pt x="190369" y="54204"/>
                                  <a:pt x="189798" y="60401"/>
                                  <a:pt x="190560" y="65735"/>
                                </a:cubicBezTo>
                                <a:cubicBezTo>
                                  <a:pt x="187511" y="90868"/>
                                  <a:pt x="183702" y="116218"/>
                                  <a:pt x="179130" y="141745"/>
                                </a:cubicBezTo>
                                <a:cubicBezTo>
                                  <a:pt x="174558" y="167272"/>
                                  <a:pt x="170278" y="192799"/>
                                  <a:pt x="166277" y="218313"/>
                                </a:cubicBezTo>
                                <a:cubicBezTo>
                                  <a:pt x="162277" y="243853"/>
                                  <a:pt x="158848" y="269380"/>
                                  <a:pt x="155990" y="294894"/>
                                </a:cubicBezTo>
                                <a:cubicBezTo>
                                  <a:pt x="153133" y="320434"/>
                                  <a:pt x="151698" y="345961"/>
                                  <a:pt x="151698" y="371475"/>
                                </a:cubicBezTo>
                                <a:cubicBezTo>
                                  <a:pt x="158174" y="365392"/>
                                  <a:pt x="164931" y="358902"/>
                                  <a:pt x="171992" y="352044"/>
                                </a:cubicBezTo>
                                <a:cubicBezTo>
                                  <a:pt x="179028" y="345199"/>
                                  <a:pt x="185987" y="338620"/>
                                  <a:pt x="192846" y="332334"/>
                                </a:cubicBezTo>
                                <a:cubicBezTo>
                                  <a:pt x="199704" y="326047"/>
                                  <a:pt x="206460" y="320243"/>
                                  <a:pt x="213140" y="314897"/>
                                </a:cubicBezTo>
                                <a:lnTo>
                                  <a:pt x="217294" y="312043"/>
                                </a:lnTo>
                                <a:lnTo>
                                  <a:pt x="207413" y="312903"/>
                                </a:lnTo>
                                <a:cubicBezTo>
                                  <a:pt x="203044" y="313093"/>
                                  <a:pt x="199234" y="312242"/>
                                  <a:pt x="195983" y="310324"/>
                                </a:cubicBezTo>
                                <a:cubicBezTo>
                                  <a:pt x="192757" y="308432"/>
                                  <a:pt x="191322" y="304038"/>
                                  <a:pt x="191703" y="297193"/>
                                </a:cubicBezTo>
                                <a:cubicBezTo>
                                  <a:pt x="206180" y="297193"/>
                                  <a:pt x="218182" y="293573"/>
                                  <a:pt x="227707" y="286322"/>
                                </a:cubicBezTo>
                                <a:cubicBezTo>
                                  <a:pt x="237219" y="279095"/>
                                  <a:pt x="245614" y="270231"/>
                                  <a:pt x="252853" y="259753"/>
                                </a:cubicBezTo>
                                <a:cubicBezTo>
                                  <a:pt x="260079" y="249276"/>
                                  <a:pt x="266848" y="238138"/>
                                  <a:pt x="273135" y="226327"/>
                                </a:cubicBezTo>
                                <a:cubicBezTo>
                                  <a:pt x="279421" y="214516"/>
                                  <a:pt x="286572" y="203937"/>
                                  <a:pt x="294573" y="194602"/>
                                </a:cubicBezTo>
                                <a:lnTo>
                                  <a:pt x="311249" y="182595"/>
                                </a:lnTo>
                                <a:lnTo>
                                  <a:pt x="311249" y="215763"/>
                                </a:lnTo>
                                <a:lnTo>
                                  <a:pt x="300567" y="228321"/>
                                </a:lnTo>
                                <a:cubicBezTo>
                                  <a:pt x="296947" y="233083"/>
                                  <a:pt x="292858" y="237744"/>
                                  <a:pt x="288286" y="242316"/>
                                </a:cubicBezTo>
                                <a:cubicBezTo>
                                  <a:pt x="282190" y="248425"/>
                                  <a:pt x="279421" y="253086"/>
                                  <a:pt x="279993" y="256324"/>
                                </a:cubicBezTo>
                                <a:cubicBezTo>
                                  <a:pt x="280565" y="259563"/>
                                  <a:pt x="282660" y="261379"/>
                                  <a:pt x="286279" y="261747"/>
                                </a:cubicBezTo>
                                <a:cubicBezTo>
                                  <a:pt x="289899" y="262141"/>
                                  <a:pt x="293900" y="261176"/>
                                  <a:pt x="298281" y="258890"/>
                                </a:cubicBezTo>
                                <a:cubicBezTo>
                                  <a:pt x="302663" y="256604"/>
                                  <a:pt x="305800" y="252806"/>
                                  <a:pt x="307717" y="247460"/>
                                </a:cubicBezTo>
                                <a:lnTo>
                                  <a:pt x="311249" y="243728"/>
                                </a:lnTo>
                                <a:lnTo>
                                  <a:pt x="311249" y="273390"/>
                                </a:lnTo>
                                <a:lnTo>
                                  <a:pt x="282279" y="294043"/>
                                </a:lnTo>
                                <a:cubicBezTo>
                                  <a:pt x="270658" y="301854"/>
                                  <a:pt x="261324" y="310617"/>
                                  <a:pt x="254276" y="320332"/>
                                </a:cubicBezTo>
                                <a:cubicBezTo>
                                  <a:pt x="247227" y="330048"/>
                                  <a:pt x="243798" y="341389"/>
                                  <a:pt x="243989" y="354343"/>
                                </a:cubicBezTo>
                                <a:cubicBezTo>
                                  <a:pt x="244179" y="367297"/>
                                  <a:pt x="250364" y="383108"/>
                                  <a:pt x="262568" y="401765"/>
                                </a:cubicBezTo>
                                <a:cubicBezTo>
                                  <a:pt x="273224" y="398716"/>
                                  <a:pt x="283333" y="393865"/>
                                  <a:pt x="292858" y="387198"/>
                                </a:cubicBezTo>
                                <a:lnTo>
                                  <a:pt x="311249" y="372451"/>
                                </a:lnTo>
                                <a:lnTo>
                                  <a:pt x="311249" y="398104"/>
                                </a:lnTo>
                                <a:lnTo>
                                  <a:pt x="288858" y="416052"/>
                                </a:lnTo>
                                <a:cubicBezTo>
                                  <a:pt x="276653" y="422529"/>
                                  <a:pt x="262365" y="424053"/>
                                  <a:pt x="245995" y="420624"/>
                                </a:cubicBezTo>
                                <a:cubicBezTo>
                                  <a:pt x="236851" y="413766"/>
                                  <a:pt x="230933" y="406057"/>
                                  <a:pt x="228279" y="397485"/>
                                </a:cubicBezTo>
                                <a:cubicBezTo>
                                  <a:pt x="225611" y="388912"/>
                                  <a:pt x="224558" y="379959"/>
                                  <a:pt x="225129" y="370624"/>
                                </a:cubicBezTo>
                                <a:cubicBezTo>
                                  <a:pt x="225701" y="361290"/>
                                  <a:pt x="226844" y="351676"/>
                                  <a:pt x="228558" y="341770"/>
                                </a:cubicBezTo>
                                <a:cubicBezTo>
                                  <a:pt x="230272" y="331864"/>
                                  <a:pt x="230933" y="322339"/>
                                  <a:pt x="230565" y="313195"/>
                                </a:cubicBezTo>
                                <a:lnTo>
                                  <a:pt x="225259" y="312434"/>
                                </a:lnTo>
                                <a:lnTo>
                                  <a:pt x="211997" y="332613"/>
                                </a:lnTo>
                                <a:cubicBezTo>
                                  <a:pt x="205711" y="344043"/>
                                  <a:pt x="199030" y="354914"/>
                                  <a:pt x="191995" y="365201"/>
                                </a:cubicBezTo>
                                <a:cubicBezTo>
                                  <a:pt x="184933" y="375476"/>
                                  <a:pt x="176742" y="384340"/>
                                  <a:pt x="167420" y="391770"/>
                                </a:cubicBezTo>
                                <a:cubicBezTo>
                                  <a:pt x="158073" y="399199"/>
                                  <a:pt x="146554" y="403492"/>
                                  <a:pt x="132838" y="404622"/>
                                </a:cubicBezTo>
                                <a:lnTo>
                                  <a:pt x="132838" y="354489"/>
                                </a:lnTo>
                                <a:lnTo>
                                  <a:pt x="121980" y="369481"/>
                                </a:lnTo>
                                <a:cubicBezTo>
                                  <a:pt x="110930" y="379959"/>
                                  <a:pt x="97786" y="387096"/>
                                  <a:pt x="82546" y="390906"/>
                                </a:cubicBezTo>
                                <a:cubicBezTo>
                                  <a:pt x="71497" y="390525"/>
                                  <a:pt x="60740" y="389001"/>
                                  <a:pt x="50263" y="386334"/>
                                </a:cubicBezTo>
                                <a:cubicBezTo>
                                  <a:pt x="39772" y="383680"/>
                                  <a:pt x="29206" y="380340"/>
                                  <a:pt x="18538" y="376339"/>
                                </a:cubicBezTo>
                                <a:lnTo>
                                  <a:pt x="0" y="369160"/>
                                </a:lnTo>
                                <a:lnTo>
                                  <a:pt x="0" y="345179"/>
                                </a:lnTo>
                                <a:lnTo>
                                  <a:pt x="25968" y="357480"/>
                                </a:lnTo>
                                <a:cubicBezTo>
                                  <a:pt x="37017" y="361480"/>
                                  <a:pt x="48447" y="364249"/>
                                  <a:pt x="60258" y="365773"/>
                                </a:cubicBezTo>
                                <a:cubicBezTo>
                                  <a:pt x="72068" y="367297"/>
                                  <a:pt x="84260" y="366535"/>
                                  <a:pt x="96834" y="363474"/>
                                </a:cubicBezTo>
                                <a:cubicBezTo>
                                  <a:pt x="101405" y="361188"/>
                                  <a:pt x="105698" y="358432"/>
                                  <a:pt x="109699" y="355194"/>
                                </a:cubicBezTo>
                                <a:cubicBezTo>
                                  <a:pt x="113699" y="351955"/>
                                  <a:pt x="117700" y="348717"/>
                                  <a:pt x="121700" y="345478"/>
                                </a:cubicBezTo>
                                <a:lnTo>
                                  <a:pt x="132838" y="337957"/>
                                </a:lnTo>
                                <a:lnTo>
                                  <a:pt x="132838" y="304610"/>
                                </a:lnTo>
                                <a:cubicBezTo>
                                  <a:pt x="135886" y="271094"/>
                                  <a:pt x="140458" y="237376"/>
                                  <a:pt x="146554" y="203467"/>
                                </a:cubicBezTo>
                                <a:cubicBezTo>
                                  <a:pt x="152650" y="169558"/>
                                  <a:pt x="159127" y="135649"/>
                                  <a:pt x="165985" y="101727"/>
                                </a:cubicBezTo>
                                <a:cubicBezTo>
                                  <a:pt x="172843" y="67831"/>
                                  <a:pt x="178558" y="33922"/>
                                  <a:pt x="1831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4221396" y="3986415"/>
                            <a:ext cx="250" cy="26636"/>
                          </a:xfrm>
                          <a:custGeom>
                            <a:avLst/>
                            <a:gdLst/>
                            <a:ahLst/>
                            <a:cxnLst/>
                            <a:rect l="0" t="0" r="0" b="0"/>
                            <a:pathLst>
                              <a:path w="250" h="26636">
                                <a:moveTo>
                                  <a:pt x="0" y="0"/>
                                </a:moveTo>
                                <a:lnTo>
                                  <a:pt x="250" y="0"/>
                                </a:lnTo>
                                <a:lnTo>
                                  <a:pt x="0" y="266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4532646" y="4313325"/>
                            <a:ext cx="62190" cy="81481"/>
                          </a:xfrm>
                          <a:custGeom>
                            <a:avLst/>
                            <a:gdLst/>
                            <a:ahLst/>
                            <a:cxnLst/>
                            <a:rect l="0" t="0" r="0" b="0"/>
                            <a:pathLst>
                              <a:path w="62190" h="81481">
                                <a:moveTo>
                                  <a:pt x="62190" y="0"/>
                                </a:moveTo>
                                <a:cubicBezTo>
                                  <a:pt x="54189" y="10287"/>
                                  <a:pt x="46087" y="22187"/>
                                  <a:pt x="37895" y="35713"/>
                                </a:cubicBezTo>
                                <a:cubicBezTo>
                                  <a:pt x="29704" y="49238"/>
                                  <a:pt x="20661" y="61620"/>
                                  <a:pt x="10756" y="72860"/>
                                </a:cubicBezTo>
                                <a:lnTo>
                                  <a:pt x="0" y="81481"/>
                                </a:lnTo>
                                <a:lnTo>
                                  <a:pt x="0" y="55827"/>
                                </a:lnTo>
                                <a:lnTo>
                                  <a:pt x="9041" y="48578"/>
                                </a:lnTo>
                                <a:cubicBezTo>
                                  <a:pt x="17804" y="40564"/>
                                  <a:pt x="26554" y="32283"/>
                                  <a:pt x="35330" y="23711"/>
                                </a:cubicBezTo>
                                <a:cubicBezTo>
                                  <a:pt x="44093" y="15139"/>
                                  <a:pt x="53046" y="7239"/>
                                  <a:pt x="621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4532646" y="4167088"/>
                            <a:ext cx="58761" cy="103003"/>
                          </a:xfrm>
                          <a:custGeom>
                            <a:avLst/>
                            <a:gdLst/>
                            <a:ahLst/>
                            <a:cxnLst/>
                            <a:rect l="0" t="0" r="0" b="0"/>
                            <a:pathLst>
                              <a:path w="58761" h="103003">
                                <a:moveTo>
                                  <a:pt x="30758" y="143"/>
                                </a:moveTo>
                                <a:cubicBezTo>
                                  <a:pt x="37806" y="0"/>
                                  <a:pt x="45617" y="879"/>
                                  <a:pt x="54189" y="2778"/>
                                </a:cubicBezTo>
                                <a:cubicBezTo>
                                  <a:pt x="57237" y="6207"/>
                                  <a:pt x="58761" y="10982"/>
                                  <a:pt x="58761" y="17066"/>
                                </a:cubicBezTo>
                                <a:cubicBezTo>
                                  <a:pt x="58761" y="22793"/>
                                  <a:pt x="57237" y="27175"/>
                                  <a:pt x="54189" y="30210"/>
                                </a:cubicBezTo>
                                <a:cubicBezTo>
                                  <a:pt x="51903" y="45844"/>
                                  <a:pt x="46188" y="58988"/>
                                  <a:pt x="37044" y="69656"/>
                                </a:cubicBezTo>
                                <a:cubicBezTo>
                                  <a:pt x="27900" y="80324"/>
                                  <a:pt x="17512" y="90040"/>
                                  <a:pt x="5891" y="98803"/>
                                </a:cubicBezTo>
                                <a:lnTo>
                                  <a:pt x="0" y="103003"/>
                                </a:lnTo>
                                <a:lnTo>
                                  <a:pt x="0" y="73342"/>
                                </a:lnTo>
                                <a:lnTo>
                                  <a:pt x="16470" y="55940"/>
                                </a:lnTo>
                                <a:cubicBezTo>
                                  <a:pt x="22554" y="47558"/>
                                  <a:pt x="27519" y="38986"/>
                                  <a:pt x="31329" y="30210"/>
                                </a:cubicBezTo>
                                <a:cubicBezTo>
                                  <a:pt x="24471" y="30210"/>
                                  <a:pt x="18655" y="31556"/>
                                  <a:pt x="13892" y="34211"/>
                                </a:cubicBezTo>
                                <a:cubicBezTo>
                                  <a:pt x="9130" y="36890"/>
                                  <a:pt x="4748" y="40319"/>
                                  <a:pt x="748" y="44498"/>
                                </a:cubicBezTo>
                                <a:lnTo>
                                  <a:pt x="0" y="45377"/>
                                </a:lnTo>
                                <a:lnTo>
                                  <a:pt x="0" y="12209"/>
                                </a:lnTo>
                                <a:lnTo>
                                  <a:pt x="11898" y="3642"/>
                                </a:lnTo>
                                <a:cubicBezTo>
                                  <a:pt x="17423" y="1451"/>
                                  <a:pt x="23709" y="286"/>
                                  <a:pt x="30758" y="14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4585692" y="4146435"/>
                            <a:ext cx="232601" cy="270510"/>
                          </a:xfrm>
                          <a:custGeom>
                            <a:avLst/>
                            <a:gdLst/>
                            <a:ahLst/>
                            <a:cxnLst/>
                            <a:rect l="0" t="0" r="0" b="0"/>
                            <a:pathLst>
                              <a:path w="232601" h="270510">
                                <a:moveTo>
                                  <a:pt x="119443" y="0"/>
                                </a:moveTo>
                                <a:cubicBezTo>
                                  <a:pt x="122098" y="1918"/>
                                  <a:pt x="123533" y="3911"/>
                                  <a:pt x="123723" y="6007"/>
                                </a:cubicBezTo>
                                <a:cubicBezTo>
                                  <a:pt x="123914" y="8103"/>
                                  <a:pt x="123444" y="10109"/>
                                  <a:pt x="122301" y="12002"/>
                                </a:cubicBezTo>
                                <a:cubicBezTo>
                                  <a:pt x="121158" y="13919"/>
                                  <a:pt x="119913" y="15824"/>
                                  <a:pt x="118580" y="17716"/>
                                </a:cubicBezTo>
                                <a:cubicBezTo>
                                  <a:pt x="117246" y="19634"/>
                                  <a:pt x="116383" y="21349"/>
                                  <a:pt x="116015" y="22860"/>
                                </a:cubicBezTo>
                                <a:cubicBezTo>
                                  <a:pt x="109525" y="27432"/>
                                  <a:pt x="104102" y="33541"/>
                                  <a:pt x="99720" y="41148"/>
                                </a:cubicBezTo>
                                <a:cubicBezTo>
                                  <a:pt x="95339" y="48781"/>
                                  <a:pt x="93154" y="56972"/>
                                  <a:pt x="93154" y="65722"/>
                                </a:cubicBezTo>
                                <a:cubicBezTo>
                                  <a:pt x="114872" y="68402"/>
                                  <a:pt x="136957" y="68212"/>
                                  <a:pt x="159448" y="65151"/>
                                </a:cubicBezTo>
                                <a:cubicBezTo>
                                  <a:pt x="181927" y="62116"/>
                                  <a:pt x="204965" y="57150"/>
                                  <a:pt x="228600" y="50292"/>
                                </a:cubicBezTo>
                                <a:cubicBezTo>
                                  <a:pt x="231648" y="52210"/>
                                  <a:pt x="232601" y="55156"/>
                                  <a:pt x="231458" y="59156"/>
                                </a:cubicBezTo>
                                <a:cubicBezTo>
                                  <a:pt x="230315" y="63157"/>
                                  <a:pt x="229362" y="66497"/>
                                  <a:pt x="228600" y="69152"/>
                                </a:cubicBezTo>
                                <a:cubicBezTo>
                                  <a:pt x="204965" y="76403"/>
                                  <a:pt x="180873" y="81826"/>
                                  <a:pt x="156299" y="85446"/>
                                </a:cubicBezTo>
                                <a:cubicBezTo>
                                  <a:pt x="131725" y="89065"/>
                                  <a:pt x="106490" y="91643"/>
                                  <a:pt x="80582" y="93154"/>
                                </a:cubicBezTo>
                                <a:cubicBezTo>
                                  <a:pt x="75628" y="105359"/>
                                  <a:pt x="71438" y="117932"/>
                                  <a:pt x="68009" y="130873"/>
                                </a:cubicBezTo>
                                <a:cubicBezTo>
                                  <a:pt x="64579" y="143840"/>
                                  <a:pt x="62383" y="156883"/>
                                  <a:pt x="61430" y="170028"/>
                                </a:cubicBezTo>
                                <a:cubicBezTo>
                                  <a:pt x="60477" y="183172"/>
                                  <a:pt x="61151" y="196228"/>
                                  <a:pt x="63436" y="209169"/>
                                </a:cubicBezTo>
                                <a:cubicBezTo>
                                  <a:pt x="65722" y="222136"/>
                                  <a:pt x="70295" y="234899"/>
                                  <a:pt x="77152" y="247459"/>
                                </a:cubicBezTo>
                                <a:cubicBezTo>
                                  <a:pt x="79807" y="247841"/>
                                  <a:pt x="81521" y="247371"/>
                                  <a:pt x="82296" y="246037"/>
                                </a:cubicBezTo>
                                <a:cubicBezTo>
                                  <a:pt x="83058" y="244704"/>
                                  <a:pt x="83719" y="243268"/>
                                  <a:pt x="84290" y="241745"/>
                                </a:cubicBezTo>
                                <a:cubicBezTo>
                                  <a:pt x="84861" y="240221"/>
                                  <a:pt x="85725" y="239078"/>
                                  <a:pt x="86868" y="238328"/>
                                </a:cubicBezTo>
                                <a:cubicBezTo>
                                  <a:pt x="88011" y="237554"/>
                                  <a:pt x="90094" y="237934"/>
                                  <a:pt x="93154" y="239471"/>
                                </a:cubicBezTo>
                                <a:cubicBezTo>
                                  <a:pt x="95809" y="242888"/>
                                  <a:pt x="97053" y="246507"/>
                                  <a:pt x="96863" y="250317"/>
                                </a:cubicBezTo>
                                <a:cubicBezTo>
                                  <a:pt x="96672" y="254127"/>
                                  <a:pt x="95440" y="257658"/>
                                  <a:pt x="93154" y="260896"/>
                                </a:cubicBezTo>
                                <a:cubicBezTo>
                                  <a:pt x="90868" y="264135"/>
                                  <a:pt x="88011" y="266611"/>
                                  <a:pt x="84582" y="268325"/>
                                </a:cubicBezTo>
                                <a:cubicBezTo>
                                  <a:pt x="81153" y="270040"/>
                                  <a:pt x="77724" y="270510"/>
                                  <a:pt x="74295" y="269748"/>
                                </a:cubicBezTo>
                                <a:cubicBezTo>
                                  <a:pt x="68580" y="269367"/>
                                  <a:pt x="63805" y="267564"/>
                                  <a:pt x="60008" y="264325"/>
                                </a:cubicBezTo>
                                <a:cubicBezTo>
                                  <a:pt x="56197" y="261086"/>
                                  <a:pt x="52946" y="257086"/>
                                  <a:pt x="50292" y="252323"/>
                                </a:cubicBezTo>
                                <a:cubicBezTo>
                                  <a:pt x="47625" y="247561"/>
                                  <a:pt x="45619" y="242316"/>
                                  <a:pt x="44285" y="236601"/>
                                </a:cubicBezTo>
                                <a:cubicBezTo>
                                  <a:pt x="42951" y="230886"/>
                                  <a:pt x="42088" y="225374"/>
                                  <a:pt x="41720" y="220040"/>
                                </a:cubicBezTo>
                                <a:cubicBezTo>
                                  <a:pt x="42482" y="211277"/>
                                  <a:pt x="42659" y="201650"/>
                                  <a:pt x="42291" y="191173"/>
                                </a:cubicBezTo>
                                <a:cubicBezTo>
                                  <a:pt x="41910" y="180696"/>
                                  <a:pt x="41808" y="170028"/>
                                  <a:pt x="41999" y="159169"/>
                                </a:cubicBezTo>
                                <a:cubicBezTo>
                                  <a:pt x="42189" y="148311"/>
                                  <a:pt x="43142" y="137732"/>
                                  <a:pt x="44857" y="127445"/>
                                </a:cubicBezTo>
                                <a:cubicBezTo>
                                  <a:pt x="46571" y="117158"/>
                                  <a:pt x="49721" y="107836"/>
                                  <a:pt x="54292" y="99441"/>
                                </a:cubicBezTo>
                                <a:cubicBezTo>
                                  <a:pt x="50864" y="95644"/>
                                  <a:pt x="47053" y="93726"/>
                                  <a:pt x="42863" y="93726"/>
                                </a:cubicBezTo>
                                <a:cubicBezTo>
                                  <a:pt x="39052" y="93726"/>
                                  <a:pt x="35141" y="94500"/>
                                  <a:pt x="31140" y="96025"/>
                                </a:cubicBezTo>
                                <a:cubicBezTo>
                                  <a:pt x="27140" y="97549"/>
                                  <a:pt x="23228" y="99161"/>
                                  <a:pt x="19431" y="100876"/>
                                </a:cubicBezTo>
                                <a:cubicBezTo>
                                  <a:pt x="15621" y="102591"/>
                                  <a:pt x="12281" y="103543"/>
                                  <a:pt x="9423" y="103734"/>
                                </a:cubicBezTo>
                                <a:cubicBezTo>
                                  <a:pt x="6566" y="103924"/>
                                  <a:pt x="4280" y="102781"/>
                                  <a:pt x="2565" y="100305"/>
                                </a:cubicBezTo>
                                <a:cubicBezTo>
                                  <a:pt x="851" y="97828"/>
                                  <a:pt x="0" y="92786"/>
                                  <a:pt x="0" y="85154"/>
                                </a:cubicBezTo>
                                <a:cubicBezTo>
                                  <a:pt x="12192" y="87833"/>
                                  <a:pt x="22479" y="87922"/>
                                  <a:pt x="30861" y="85446"/>
                                </a:cubicBezTo>
                                <a:cubicBezTo>
                                  <a:pt x="39230" y="82969"/>
                                  <a:pt x="46291" y="78968"/>
                                  <a:pt x="52007" y="73444"/>
                                </a:cubicBezTo>
                                <a:cubicBezTo>
                                  <a:pt x="57722" y="67920"/>
                                  <a:pt x="62865" y="61443"/>
                                  <a:pt x="67437" y="54013"/>
                                </a:cubicBezTo>
                                <a:cubicBezTo>
                                  <a:pt x="72009" y="46584"/>
                                  <a:pt x="76581" y="39256"/>
                                  <a:pt x="81153" y="32004"/>
                                </a:cubicBezTo>
                                <a:cubicBezTo>
                                  <a:pt x="85725" y="24778"/>
                                  <a:pt x="90958" y="18199"/>
                                  <a:pt x="96863" y="12294"/>
                                </a:cubicBezTo>
                                <a:cubicBezTo>
                                  <a:pt x="102769" y="6388"/>
                                  <a:pt x="110299" y="2286"/>
                                  <a:pt x="1194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1231495" y="5187670"/>
                            <a:ext cx="767080" cy="485928"/>
                          </a:xfrm>
                          <a:custGeom>
                            <a:avLst/>
                            <a:gdLst/>
                            <a:ahLst/>
                            <a:cxnLst/>
                            <a:rect l="0" t="0" r="0" b="0"/>
                            <a:pathLst>
                              <a:path w="767080" h="485928">
                                <a:moveTo>
                                  <a:pt x="383540" y="0"/>
                                </a:moveTo>
                                <a:cubicBezTo>
                                  <a:pt x="539509" y="0"/>
                                  <a:pt x="678205" y="73596"/>
                                  <a:pt x="767080" y="187871"/>
                                </a:cubicBezTo>
                                <a:cubicBezTo>
                                  <a:pt x="703085" y="270116"/>
                                  <a:pt x="664896" y="373418"/>
                                  <a:pt x="664896" y="485724"/>
                                </a:cubicBezTo>
                                <a:lnTo>
                                  <a:pt x="664913" y="485928"/>
                                </a:lnTo>
                                <a:lnTo>
                                  <a:pt x="102156" y="485928"/>
                                </a:lnTo>
                                <a:lnTo>
                                  <a:pt x="102172" y="485749"/>
                                </a:lnTo>
                                <a:cubicBezTo>
                                  <a:pt x="102172" y="373443"/>
                                  <a:pt x="63970" y="270142"/>
                                  <a:pt x="0" y="187871"/>
                                </a:cubicBezTo>
                                <a:cubicBezTo>
                                  <a:pt x="88862" y="73596"/>
                                  <a:pt x="227571" y="0"/>
                                  <a:pt x="383540" y="0"/>
                                </a:cubicBezTo>
                                <a:close/>
                              </a:path>
                            </a:pathLst>
                          </a:custGeom>
                          <a:ln w="0" cap="flat">
                            <a:miter lim="127000"/>
                          </a:ln>
                        </wps:spPr>
                        <wps:style>
                          <a:lnRef idx="0">
                            <a:srgbClr val="000000">
                              <a:alpha val="0"/>
                            </a:srgbClr>
                          </a:lnRef>
                          <a:fillRef idx="1">
                            <a:srgbClr val="004D70"/>
                          </a:fillRef>
                          <a:effectRef idx="0">
                            <a:scrgbClr r="0" g="0" b="0"/>
                          </a:effectRef>
                          <a:fontRef idx="none"/>
                        </wps:style>
                        <wps:bodyPr/>
                      </wps:wsp>
                      <wps:wsp>
                        <wps:cNvPr id="39" name="Shape 39"/>
                        <wps:cNvSpPr/>
                        <wps:spPr>
                          <a:xfrm>
                            <a:off x="1998575" y="5187645"/>
                            <a:ext cx="765810" cy="485953"/>
                          </a:xfrm>
                          <a:custGeom>
                            <a:avLst/>
                            <a:gdLst/>
                            <a:ahLst/>
                            <a:cxnLst/>
                            <a:rect l="0" t="0" r="0" b="0"/>
                            <a:pathLst>
                              <a:path w="765810" h="485953">
                                <a:moveTo>
                                  <a:pt x="383515" y="0"/>
                                </a:moveTo>
                                <a:cubicBezTo>
                                  <a:pt x="538772" y="0"/>
                                  <a:pt x="676885" y="72910"/>
                                  <a:pt x="765810" y="186283"/>
                                </a:cubicBezTo>
                                <a:cubicBezTo>
                                  <a:pt x="701053" y="268808"/>
                                  <a:pt x="662343" y="372719"/>
                                  <a:pt x="662343" y="485749"/>
                                </a:cubicBezTo>
                                <a:lnTo>
                                  <a:pt x="662361" y="485953"/>
                                </a:lnTo>
                                <a:lnTo>
                                  <a:pt x="102151" y="485953"/>
                                </a:lnTo>
                                <a:lnTo>
                                  <a:pt x="102171" y="485711"/>
                                </a:lnTo>
                                <a:cubicBezTo>
                                  <a:pt x="102171" y="373443"/>
                                  <a:pt x="63970" y="270142"/>
                                  <a:pt x="0" y="187896"/>
                                </a:cubicBezTo>
                                <a:cubicBezTo>
                                  <a:pt x="88862" y="73622"/>
                                  <a:pt x="227559" y="0"/>
                                  <a:pt x="383515" y="0"/>
                                </a:cubicBezTo>
                                <a:close/>
                              </a:path>
                            </a:pathLst>
                          </a:custGeom>
                          <a:ln w="0" cap="flat">
                            <a:miter lim="127000"/>
                          </a:ln>
                        </wps:spPr>
                        <wps:style>
                          <a:lnRef idx="0">
                            <a:srgbClr val="000000">
                              <a:alpha val="0"/>
                            </a:srgbClr>
                          </a:lnRef>
                          <a:fillRef idx="1">
                            <a:srgbClr val="008077"/>
                          </a:fillRef>
                          <a:effectRef idx="0">
                            <a:scrgbClr r="0" g="0" b="0"/>
                          </a:effectRef>
                          <a:fontRef idx="none"/>
                        </wps:style>
                        <wps:bodyPr/>
                      </wps:wsp>
                      <wps:wsp>
                        <wps:cNvPr id="40" name="Shape 40"/>
                        <wps:cNvSpPr/>
                        <wps:spPr>
                          <a:xfrm>
                            <a:off x="1896391" y="5375540"/>
                            <a:ext cx="204356" cy="298058"/>
                          </a:xfrm>
                          <a:custGeom>
                            <a:avLst/>
                            <a:gdLst/>
                            <a:ahLst/>
                            <a:cxnLst/>
                            <a:rect l="0" t="0" r="0" b="0"/>
                            <a:pathLst>
                              <a:path w="204356" h="298058">
                                <a:moveTo>
                                  <a:pt x="102184" y="0"/>
                                </a:moveTo>
                                <a:cubicBezTo>
                                  <a:pt x="166154" y="82245"/>
                                  <a:pt x="204356" y="185547"/>
                                  <a:pt x="204356" y="297815"/>
                                </a:cubicBezTo>
                                <a:lnTo>
                                  <a:pt x="204335" y="298058"/>
                                </a:lnTo>
                                <a:lnTo>
                                  <a:pt x="17" y="298058"/>
                                </a:lnTo>
                                <a:lnTo>
                                  <a:pt x="0" y="297853"/>
                                </a:lnTo>
                                <a:cubicBezTo>
                                  <a:pt x="0" y="185547"/>
                                  <a:pt x="38189" y="82245"/>
                                  <a:pt x="102184"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1" name="Shape 41"/>
                        <wps:cNvSpPr/>
                        <wps:spPr>
                          <a:xfrm>
                            <a:off x="1896391" y="5375540"/>
                            <a:ext cx="204356" cy="298058"/>
                          </a:xfrm>
                          <a:custGeom>
                            <a:avLst/>
                            <a:gdLst/>
                            <a:ahLst/>
                            <a:cxnLst/>
                            <a:rect l="0" t="0" r="0" b="0"/>
                            <a:pathLst>
                              <a:path w="204356" h="298058">
                                <a:moveTo>
                                  <a:pt x="102184" y="0"/>
                                </a:moveTo>
                                <a:cubicBezTo>
                                  <a:pt x="166154" y="82245"/>
                                  <a:pt x="204356" y="185547"/>
                                  <a:pt x="204356" y="297815"/>
                                </a:cubicBezTo>
                                <a:lnTo>
                                  <a:pt x="204335" y="298058"/>
                                </a:lnTo>
                                <a:lnTo>
                                  <a:pt x="17" y="298058"/>
                                </a:lnTo>
                                <a:lnTo>
                                  <a:pt x="0" y="297853"/>
                                </a:lnTo>
                                <a:cubicBezTo>
                                  <a:pt x="0" y="185547"/>
                                  <a:pt x="38189" y="82245"/>
                                  <a:pt x="102184" y="0"/>
                                </a:cubicBezTo>
                                <a:close/>
                              </a:path>
                            </a:pathLst>
                          </a:custGeom>
                          <a:ln w="0" cap="flat">
                            <a:miter lim="127000"/>
                          </a:ln>
                        </wps:spPr>
                        <wps:style>
                          <a:lnRef idx="0">
                            <a:srgbClr val="000000">
                              <a:alpha val="0"/>
                            </a:srgbClr>
                          </a:lnRef>
                          <a:fillRef idx="1">
                            <a:srgbClr val="326580"/>
                          </a:fillRef>
                          <a:effectRef idx="0">
                            <a:scrgbClr r="0" g="0" b="0"/>
                          </a:effectRef>
                          <a:fontRef idx="none"/>
                        </wps:style>
                        <wps:bodyPr/>
                      </wps:wsp>
                      <wps:wsp>
                        <wps:cNvPr id="42" name="Shape 42"/>
                        <wps:cNvSpPr/>
                        <wps:spPr>
                          <a:xfrm>
                            <a:off x="2764385" y="5187646"/>
                            <a:ext cx="867982" cy="485953"/>
                          </a:xfrm>
                          <a:custGeom>
                            <a:avLst/>
                            <a:gdLst/>
                            <a:ahLst/>
                            <a:cxnLst/>
                            <a:rect l="0" t="0" r="0" b="0"/>
                            <a:pathLst>
                              <a:path w="867982" h="485953">
                                <a:moveTo>
                                  <a:pt x="382245" y="0"/>
                                </a:moveTo>
                                <a:cubicBezTo>
                                  <a:pt x="650507" y="0"/>
                                  <a:pt x="867982" y="217488"/>
                                  <a:pt x="867982" y="485749"/>
                                </a:cubicBezTo>
                                <a:lnTo>
                                  <a:pt x="867971" y="485953"/>
                                </a:lnTo>
                                <a:lnTo>
                                  <a:pt x="103399" y="485953"/>
                                </a:lnTo>
                                <a:lnTo>
                                  <a:pt x="103416" y="485749"/>
                                </a:lnTo>
                                <a:cubicBezTo>
                                  <a:pt x="103416" y="372720"/>
                                  <a:pt x="64719" y="268808"/>
                                  <a:pt x="0" y="186284"/>
                                </a:cubicBezTo>
                                <a:cubicBezTo>
                                  <a:pt x="88913" y="72911"/>
                                  <a:pt x="227025" y="0"/>
                                  <a:pt x="382245" y="0"/>
                                </a:cubicBezTo>
                                <a:close/>
                              </a:path>
                            </a:pathLst>
                          </a:custGeom>
                          <a:ln w="0" cap="flat">
                            <a:miter lim="127000"/>
                          </a:ln>
                        </wps:spPr>
                        <wps:style>
                          <a:lnRef idx="0">
                            <a:srgbClr val="000000">
                              <a:alpha val="0"/>
                            </a:srgbClr>
                          </a:lnRef>
                          <a:fillRef idx="1">
                            <a:srgbClr val="008077"/>
                          </a:fillRef>
                          <a:effectRef idx="0">
                            <a:scrgbClr r="0" g="0" b="0"/>
                          </a:effectRef>
                          <a:fontRef idx="none"/>
                        </wps:style>
                        <wps:bodyPr/>
                      </wps:wsp>
                      <wps:wsp>
                        <wps:cNvPr id="43" name="Shape 43"/>
                        <wps:cNvSpPr/>
                        <wps:spPr>
                          <a:xfrm>
                            <a:off x="2660918" y="5373928"/>
                            <a:ext cx="206883" cy="299670"/>
                          </a:xfrm>
                          <a:custGeom>
                            <a:avLst/>
                            <a:gdLst/>
                            <a:ahLst/>
                            <a:cxnLst/>
                            <a:rect l="0" t="0" r="0" b="0"/>
                            <a:pathLst>
                              <a:path w="206883" h="299670">
                                <a:moveTo>
                                  <a:pt x="103467" y="0"/>
                                </a:moveTo>
                                <a:cubicBezTo>
                                  <a:pt x="168186" y="82524"/>
                                  <a:pt x="206883" y="186436"/>
                                  <a:pt x="206883" y="299466"/>
                                </a:cubicBezTo>
                                <a:lnTo>
                                  <a:pt x="206866" y="299670"/>
                                </a:lnTo>
                                <a:lnTo>
                                  <a:pt x="17" y="299670"/>
                                </a:lnTo>
                                <a:lnTo>
                                  <a:pt x="0" y="299466"/>
                                </a:lnTo>
                                <a:cubicBezTo>
                                  <a:pt x="0" y="186436"/>
                                  <a:pt x="38710" y="82524"/>
                                  <a:pt x="103467"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 name="Shape 44"/>
                        <wps:cNvSpPr/>
                        <wps:spPr>
                          <a:xfrm>
                            <a:off x="2660918" y="5373928"/>
                            <a:ext cx="206883" cy="299670"/>
                          </a:xfrm>
                          <a:custGeom>
                            <a:avLst/>
                            <a:gdLst/>
                            <a:ahLst/>
                            <a:cxnLst/>
                            <a:rect l="0" t="0" r="0" b="0"/>
                            <a:pathLst>
                              <a:path w="206883" h="299670">
                                <a:moveTo>
                                  <a:pt x="103467" y="0"/>
                                </a:moveTo>
                                <a:cubicBezTo>
                                  <a:pt x="168186" y="82524"/>
                                  <a:pt x="206883" y="186436"/>
                                  <a:pt x="206883" y="299466"/>
                                </a:cubicBezTo>
                                <a:lnTo>
                                  <a:pt x="206866" y="299670"/>
                                </a:lnTo>
                                <a:lnTo>
                                  <a:pt x="17" y="299670"/>
                                </a:lnTo>
                                <a:lnTo>
                                  <a:pt x="0" y="299466"/>
                                </a:lnTo>
                                <a:cubicBezTo>
                                  <a:pt x="0" y="186436"/>
                                  <a:pt x="38710" y="82524"/>
                                  <a:pt x="10346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 name="Shape 45"/>
                        <wps:cNvSpPr/>
                        <wps:spPr>
                          <a:xfrm>
                            <a:off x="362243" y="5187644"/>
                            <a:ext cx="869252" cy="485954"/>
                          </a:xfrm>
                          <a:custGeom>
                            <a:avLst/>
                            <a:gdLst/>
                            <a:ahLst/>
                            <a:cxnLst/>
                            <a:rect l="0" t="0" r="0" b="0"/>
                            <a:pathLst>
                              <a:path w="869252" h="485954">
                                <a:moveTo>
                                  <a:pt x="485724" y="0"/>
                                </a:moveTo>
                                <a:cubicBezTo>
                                  <a:pt x="641693" y="0"/>
                                  <a:pt x="780377" y="73622"/>
                                  <a:pt x="869252" y="187896"/>
                                </a:cubicBezTo>
                                <a:cubicBezTo>
                                  <a:pt x="805269" y="270167"/>
                                  <a:pt x="767080" y="373443"/>
                                  <a:pt x="767080" y="485711"/>
                                </a:cubicBezTo>
                                <a:lnTo>
                                  <a:pt x="767101" y="485954"/>
                                </a:lnTo>
                                <a:lnTo>
                                  <a:pt x="9" y="485954"/>
                                </a:lnTo>
                                <a:lnTo>
                                  <a:pt x="0" y="485775"/>
                                </a:lnTo>
                                <a:cubicBezTo>
                                  <a:pt x="0" y="217488"/>
                                  <a:pt x="217475" y="0"/>
                                  <a:pt x="485724" y="0"/>
                                </a:cubicBezTo>
                                <a:close/>
                              </a:path>
                            </a:pathLst>
                          </a:custGeom>
                          <a:ln w="0" cap="flat">
                            <a:miter lim="127000"/>
                          </a:ln>
                        </wps:spPr>
                        <wps:style>
                          <a:lnRef idx="0">
                            <a:srgbClr val="000000">
                              <a:alpha val="0"/>
                            </a:srgbClr>
                          </a:lnRef>
                          <a:fillRef idx="1">
                            <a:srgbClr val="008077"/>
                          </a:fillRef>
                          <a:effectRef idx="0">
                            <a:scrgbClr r="0" g="0" b="0"/>
                          </a:effectRef>
                          <a:fontRef idx="none"/>
                        </wps:style>
                        <wps:bodyPr/>
                      </wps:wsp>
                      <wps:wsp>
                        <wps:cNvPr id="46" name="Shape 46"/>
                        <wps:cNvSpPr/>
                        <wps:spPr>
                          <a:xfrm>
                            <a:off x="1129323" y="5375540"/>
                            <a:ext cx="204343" cy="298058"/>
                          </a:xfrm>
                          <a:custGeom>
                            <a:avLst/>
                            <a:gdLst/>
                            <a:ahLst/>
                            <a:cxnLst/>
                            <a:rect l="0" t="0" r="0" b="0"/>
                            <a:pathLst>
                              <a:path w="204343" h="298058">
                                <a:moveTo>
                                  <a:pt x="102171" y="0"/>
                                </a:moveTo>
                                <a:cubicBezTo>
                                  <a:pt x="166141" y="82271"/>
                                  <a:pt x="204343" y="185572"/>
                                  <a:pt x="204343" y="297879"/>
                                </a:cubicBezTo>
                                <a:lnTo>
                                  <a:pt x="204328" y="298058"/>
                                </a:lnTo>
                                <a:lnTo>
                                  <a:pt x="21" y="298058"/>
                                </a:lnTo>
                                <a:lnTo>
                                  <a:pt x="0" y="297815"/>
                                </a:lnTo>
                                <a:cubicBezTo>
                                  <a:pt x="0" y="185547"/>
                                  <a:pt x="38189" y="82271"/>
                                  <a:pt x="102171"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 name="Shape 47"/>
                        <wps:cNvSpPr/>
                        <wps:spPr>
                          <a:xfrm>
                            <a:off x="1129323" y="5375540"/>
                            <a:ext cx="204343" cy="298058"/>
                          </a:xfrm>
                          <a:custGeom>
                            <a:avLst/>
                            <a:gdLst/>
                            <a:ahLst/>
                            <a:cxnLst/>
                            <a:rect l="0" t="0" r="0" b="0"/>
                            <a:pathLst>
                              <a:path w="204343" h="298058">
                                <a:moveTo>
                                  <a:pt x="102171" y="0"/>
                                </a:moveTo>
                                <a:cubicBezTo>
                                  <a:pt x="166141" y="82271"/>
                                  <a:pt x="204343" y="185572"/>
                                  <a:pt x="204343" y="297879"/>
                                </a:cubicBezTo>
                                <a:lnTo>
                                  <a:pt x="204328" y="298058"/>
                                </a:lnTo>
                                <a:lnTo>
                                  <a:pt x="21" y="298058"/>
                                </a:lnTo>
                                <a:lnTo>
                                  <a:pt x="0" y="297815"/>
                                </a:lnTo>
                                <a:cubicBezTo>
                                  <a:pt x="0" y="185547"/>
                                  <a:pt x="38189" y="82271"/>
                                  <a:pt x="102171" y="0"/>
                                </a:cubicBezTo>
                                <a:close/>
                              </a:path>
                            </a:pathLst>
                          </a:custGeom>
                          <a:ln w="0" cap="flat">
                            <a:miter lim="127000"/>
                          </a:ln>
                        </wps:spPr>
                        <wps:style>
                          <a:lnRef idx="0">
                            <a:srgbClr val="000000">
                              <a:alpha val="0"/>
                            </a:srgbClr>
                          </a:lnRef>
                          <a:fillRef idx="1">
                            <a:srgbClr val="326580"/>
                          </a:fillRef>
                          <a:effectRef idx="0">
                            <a:scrgbClr r="0" g="0" b="0"/>
                          </a:effectRef>
                          <a:fontRef idx="none"/>
                        </wps:style>
                        <wps:bodyPr/>
                      </wps:wsp>
                      <wps:wsp>
                        <wps:cNvPr id="47134" name="Shape 47134"/>
                        <wps:cNvSpPr/>
                        <wps:spPr>
                          <a:xfrm>
                            <a:off x="668934" y="5444122"/>
                            <a:ext cx="9144" cy="72085"/>
                          </a:xfrm>
                          <a:custGeom>
                            <a:avLst/>
                            <a:gdLst/>
                            <a:ahLst/>
                            <a:cxnLst/>
                            <a:rect l="0" t="0" r="0" b="0"/>
                            <a:pathLst>
                              <a:path w="9144" h="72085">
                                <a:moveTo>
                                  <a:pt x="0" y="0"/>
                                </a:moveTo>
                                <a:lnTo>
                                  <a:pt x="9144" y="0"/>
                                </a:lnTo>
                                <a:lnTo>
                                  <a:pt x="9144" y="72085"/>
                                </a:lnTo>
                                <a:lnTo>
                                  <a:pt x="0" y="72085"/>
                                </a:lnTo>
                                <a:lnTo>
                                  <a:pt x="0" y="0"/>
                                </a:lnTo>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7135" name="Shape 47135"/>
                        <wps:cNvSpPr/>
                        <wps:spPr>
                          <a:xfrm>
                            <a:off x="668934" y="5416474"/>
                            <a:ext cx="9144" cy="14084"/>
                          </a:xfrm>
                          <a:custGeom>
                            <a:avLst/>
                            <a:gdLst/>
                            <a:ahLst/>
                            <a:cxnLst/>
                            <a:rect l="0" t="0" r="0" b="0"/>
                            <a:pathLst>
                              <a:path w="9144" h="14084">
                                <a:moveTo>
                                  <a:pt x="0" y="0"/>
                                </a:moveTo>
                                <a:lnTo>
                                  <a:pt x="9144" y="0"/>
                                </a:lnTo>
                                <a:lnTo>
                                  <a:pt x="9144" y="14084"/>
                                </a:lnTo>
                                <a:lnTo>
                                  <a:pt x="0" y="14084"/>
                                </a:lnTo>
                                <a:lnTo>
                                  <a:pt x="0" y="0"/>
                                </a:lnTo>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0" name="Shape 50"/>
                        <wps:cNvSpPr/>
                        <wps:spPr>
                          <a:xfrm>
                            <a:off x="694500" y="5442025"/>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3"/>
                                  <a:pt x="31432" y="7403"/>
                                </a:cubicBezTo>
                                <a:cubicBezTo>
                                  <a:pt x="17463" y="7403"/>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1" name="Shape 51"/>
                        <wps:cNvSpPr/>
                        <wps:spPr>
                          <a:xfrm>
                            <a:off x="762114" y="5416460"/>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2" name="Shape 52"/>
                        <wps:cNvSpPr/>
                        <wps:spPr>
                          <a:xfrm>
                            <a:off x="802211" y="5442026"/>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3" name="Shape 53"/>
                        <wps:cNvSpPr/>
                        <wps:spPr>
                          <a:xfrm>
                            <a:off x="836298" y="5442026"/>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4" name="Shape 54"/>
                        <wps:cNvSpPr/>
                        <wps:spPr>
                          <a:xfrm>
                            <a:off x="883512" y="5442584"/>
                            <a:ext cx="35624" cy="73622"/>
                          </a:xfrm>
                          <a:custGeom>
                            <a:avLst/>
                            <a:gdLst/>
                            <a:ahLst/>
                            <a:cxnLst/>
                            <a:rect l="0" t="0" r="0" b="0"/>
                            <a:pathLst>
                              <a:path w="35624" h="73622">
                                <a:moveTo>
                                  <a:pt x="35624" y="558"/>
                                </a:moveTo>
                                <a:lnTo>
                                  <a:pt x="35624" y="9360"/>
                                </a:lnTo>
                                <a:cubicBezTo>
                                  <a:pt x="19698" y="8521"/>
                                  <a:pt x="8801" y="20256"/>
                                  <a:pt x="8801" y="35192"/>
                                </a:cubicBezTo>
                                <a:lnTo>
                                  <a:pt x="8801" y="73622"/>
                                </a:lnTo>
                                <a:lnTo>
                                  <a:pt x="0" y="73622"/>
                                </a:lnTo>
                                <a:lnTo>
                                  <a:pt x="0" y="1536"/>
                                </a:lnTo>
                                <a:lnTo>
                                  <a:pt x="8103" y="1536"/>
                                </a:lnTo>
                                <a:lnTo>
                                  <a:pt x="8103" y="18440"/>
                                </a:lnTo>
                                <a:lnTo>
                                  <a:pt x="8382" y="18440"/>
                                </a:lnTo>
                                <a:cubicBezTo>
                                  <a:pt x="12852" y="6845"/>
                                  <a:pt x="22631" y="0"/>
                                  <a:pt x="35624" y="558"/>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5" name="Shape 55"/>
                        <wps:cNvSpPr/>
                        <wps:spPr>
                          <a:xfrm>
                            <a:off x="927515" y="5442025"/>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4" y="0"/>
                                  <a:pt x="99606" y="8229"/>
                                  <a:pt x="99606" y="25285"/>
                                </a:cubicBezTo>
                                <a:lnTo>
                                  <a:pt x="99606" y="74181"/>
                                </a:lnTo>
                                <a:lnTo>
                                  <a:pt x="90805" y="74181"/>
                                </a:lnTo>
                                <a:lnTo>
                                  <a:pt x="90805" y="25691"/>
                                </a:lnTo>
                                <a:cubicBezTo>
                                  <a:pt x="90805" y="13830"/>
                                  <a:pt x="86335" y="7403"/>
                                  <a:pt x="73762" y="7403"/>
                                </a:cubicBezTo>
                                <a:cubicBezTo>
                                  <a:pt x="58534" y="7403"/>
                                  <a:pt x="54204" y="19977"/>
                                  <a:pt x="54204" y="33388"/>
                                </a:cubicBezTo>
                                <a:lnTo>
                                  <a:pt x="54204" y="74181"/>
                                </a:lnTo>
                                <a:lnTo>
                                  <a:pt x="45402" y="74181"/>
                                </a:lnTo>
                                <a:lnTo>
                                  <a:pt x="45402" y="25285"/>
                                </a:lnTo>
                                <a:cubicBezTo>
                                  <a:pt x="45542" y="15507"/>
                                  <a:pt x="41491" y="7403"/>
                                  <a:pt x="30315" y="7403"/>
                                </a:cubicBezTo>
                                <a:cubicBezTo>
                                  <a:pt x="15088" y="7403"/>
                                  <a:pt x="8941" y="18846"/>
                                  <a:pt x="8801" y="33947"/>
                                </a:cubicBezTo>
                                <a:lnTo>
                                  <a:pt x="8801" y="74181"/>
                                </a:lnTo>
                                <a:lnTo>
                                  <a:pt x="0" y="74181"/>
                                </a:lnTo>
                                <a:lnTo>
                                  <a:pt x="0" y="2095"/>
                                </a:lnTo>
                                <a:lnTo>
                                  <a:pt x="8103" y="2095"/>
                                </a:lnTo>
                                <a:lnTo>
                                  <a:pt x="8103" y="14250"/>
                                </a:lnTo>
                                <a:lnTo>
                                  <a:pt x="8522" y="14250"/>
                                </a:lnTo>
                                <a:cubicBezTo>
                                  <a:pt x="13132" y="5575"/>
                                  <a:pt x="20676" y="0"/>
                                  <a:pt x="32131"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6" name="Shape 56"/>
                        <wps:cNvSpPr/>
                        <wps:spPr>
                          <a:xfrm>
                            <a:off x="1428078" y="5475706"/>
                            <a:ext cx="29401" cy="42596"/>
                          </a:xfrm>
                          <a:custGeom>
                            <a:avLst/>
                            <a:gdLst/>
                            <a:ahLst/>
                            <a:cxnLst/>
                            <a:rect l="0" t="0" r="0" b="0"/>
                            <a:pathLst>
                              <a:path w="29401" h="42596">
                                <a:moveTo>
                                  <a:pt x="29401" y="0"/>
                                </a:moveTo>
                                <a:lnTo>
                                  <a:pt x="29401" y="6637"/>
                                </a:lnTo>
                                <a:lnTo>
                                  <a:pt x="19944" y="8333"/>
                                </a:lnTo>
                                <a:cubicBezTo>
                                  <a:pt x="13430" y="10392"/>
                                  <a:pt x="8788" y="13881"/>
                                  <a:pt x="8788" y="20930"/>
                                </a:cubicBezTo>
                                <a:cubicBezTo>
                                  <a:pt x="8788" y="29744"/>
                                  <a:pt x="16612" y="35192"/>
                                  <a:pt x="24867" y="35192"/>
                                </a:cubicBezTo>
                                <a:lnTo>
                                  <a:pt x="29401" y="33643"/>
                                </a:lnTo>
                                <a:lnTo>
                                  <a:pt x="29401" y="41342"/>
                                </a:lnTo>
                                <a:lnTo>
                                  <a:pt x="24155" y="42596"/>
                                </a:lnTo>
                                <a:cubicBezTo>
                                  <a:pt x="10884" y="42596"/>
                                  <a:pt x="0" y="36030"/>
                                  <a:pt x="0" y="21489"/>
                                </a:cubicBezTo>
                                <a:cubicBezTo>
                                  <a:pt x="0" y="11367"/>
                                  <a:pt x="4918" y="6135"/>
                                  <a:pt x="12213" y="3150"/>
                                </a:cubicBez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1431139" y="5442832"/>
                            <a:ext cx="26340" cy="23375"/>
                          </a:xfrm>
                          <a:custGeom>
                            <a:avLst/>
                            <a:gdLst/>
                            <a:ahLst/>
                            <a:cxnLst/>
                            <a:rect l="0" t="0" r="0" b="0"/>
                            <a:pathLst>
                              <a:path w="26340" h="23375">
                                <a:moveTo>
                                  <a:pt x="26340" y="0"/>
                                </a:moveTo>
                                <a:lnTo>
                                  <a:pt x="26340" y="7107"/>
                                </a:lnTo>
                                <a:lnTo>
                                  <a:pt x="14465" y="10576"/>
                                </a:lnTo>
                                <a:cubicBezTo>
                                  <a:pt x="11046" y="13300"/>
                                  <a:pt x="8954" y="17494"/>
                                  <a:pt x="8814" y="23375"/>
                                </a:cubicBezTo>
                                <a:lnTo>
                                  <a:pt x="0" y="23375"/>
                                </a:lnTo>
                                <a:cubicBezTo>
                                  <a:pt x="419" y="14923"/>
                                  <a:pt x="3597" y="8878"/>
                                  <a:pt x="8733" y="4945"/>
                                </a:cubicBezTo>
                                <a:lnTo>
                                  <a:pt x="263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1457479" y="5442026"/>
                            <a:ext cx="37350" cy="75023"/>
                          </a:xfrm>
                          <a:custGeom>
                            <a:avLst/>
                            <a:gdLst/>
                            <a:ahLst/>
                            <a:cxnLst/>
                            <a:rect l="0" t="0" r="0" b="0"/>
                            <a:pathLst>
                              <a:path w="37350" h="75023">
                                <a:moveTo>
                                  <a:pt x="2870" y="0"/>
                                </a:moveTo>
                                <a:cubicBezTo>
                                  <a:pt x="15582" y="0"/>
                                  <a:pt x="29400" y="3899"/>
                                  <a:pt x="29400" y="23190"/>
                                </a:cubicBezTo>
                                <a:lnTo>
                                  <a:pt x="29400" y="61455"/>
                                </a:lnTo>
                                <a:cubicBezTo>
                                  <a:pt x="29400" y="64808"/>
                                  <a:pt x="31076" y="66764"/>
                                  <a:pt x="34569" y="66764"/>
                                </a:cubicBezTo>
                                <a:cubicBezTo>
                                  <a:pt x="35547" y="66764"/>
                                  <a:pt x="36664" y="66497"/>
                                  <a:pt x="37350" y="66205"/>
                                </a:cubicBezTo>
                                <a:lnTo>
                                  <a:pt x="37350" y="73609"/>
                                </a:lnTo>
                                <a:cubicBezTo>
                                  <a:pt x="35420" y="74041"/>
                                  <a:pt x="34010" y="74168"/>
                                  <a:pt x="31635" y="74168"/>
                                </a:cubicBezTo>
                                <a:cubicBezTo>
                                  <a:pt x="22707" y="74168"/>
                                  <a:pt x="21297" y="69152"/>
                                  <a:pt x="21297" y="61595"/>
                                </a:cubicBezTo>
                                <a:lnTo>
                                  <a:pt x="21018" y="61595"/>
                                </a:lnTo>
                                <a:cubicBezTo>
                                  <a:pt x="17945" y="66281"/>
                                  <a:pt x="14836" y="69952"/>
                                  <a:pt x="10768" y="72450"/>
                                </a:cubicBezTo>
                                <a:lnTo>
                                  <a:pt x="0" y="75023"/>
                                </a:lnTo>
                                <a:lnTo>
                                  <a:pt x="0" y="67323"/>
                                </a:lnTo>
                                <a:lnTo>
                                  <a:pt x="13111" y="62846"/>
                                </a:lnTo>
                                <a:cubicBezTo>
                                  <a:pt x="17738" y="58950"/>
                                  <a:pt x="20675" y="53290"/>
                                  <a:pt x="20612" y="46228"/>
                                </a:cubicBezTo>
                                <a:lnTo>
                                  <a:pt x="20612" y="34785"/>
                                </a:lnTo>
                                <a:lnTo>
                                  <a:pt x="20332" y="34785"/>
                                </a:lnTo>
                                <a:cubicBezTo>
                                  <a:pt x="19202" y="36893"/>
                                  <a:pt x="15303" y="37579"/>
                                  <a:pt x="12928" y="37998"/>
                                </a:cubicBezTo>
                                <a:lnTo>
                                  <a:pt x="0" y="40317"/>
                                </a:lnTo>
                                <a:lnTo>
                                  <a:pt x="0" y="33680"/>
                                </a:lnTo>
                                <a:lnTo>
                                  <a:pt x="9283" y="31979"/>
                                </a:lnTo>
                                <a:cubicBezTo>
                                  <a:pt x="16548" y="31153"/>
                                  <a:pt x="20612" y="30175"/>
                                  <a:pt x="20612" y="22212"/>
                                </a:cubicBezTo>
                                <a:cubicBezTo>
                                  <a:pt x="20612" y="10337"/>
                                  <a:pt x="12077" y="7404"/>
                                  <a:pt x="1739" y="7404"/>
                                </a:cubicBezTo>
                                <a:lnTo>
                                  <a:pt x="0" y="7913"/>
                                </a:lnTo>
                                <a:lnTo>
                                  <a:pt x="0" y="806"/>
                                </a:lnTo>
                                <a:lnTo>
                                  <a:pt x="2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1501408" y="5442025"/>
                            <a:ext cx="33242" cy="76276"/>
                          </a:xfrm>
                          <a:custGeom>
                            <a:avLst/>
                            <a:gdLst/>
                            <a:ahLst/>
                            <a:cxnLst/>
                            <a:rect l="0" t="0" r="0" b="0"/>
                            <a:pathLst>
                              <a:path w="33242" h="76276">
                                <a:moveTo>
                                  <a:pt x="32410" y="0"/>
                                </a:moveTo>
                                <a:lnTo>
                                  <a:pt x="33242" y="221"/>
                                </a:lnTo>
                                <a:lnTo>
                                  <a:pt x="33242" y="7594"/>
                                </a:lnTo>
                                <a:lnTo>
                                  <a:pt x="32410" y="7404"/>
                                </a:lnTo>
                                <a:cubicBezTo>
                                  <a:pt x="15646" y="7404"/>
                                  <a:pt x="8788" y="23178"/>
                                  <a:pt x="8788" y="38138"/>
                                </a:cubicBezTo>
                                <a:cubicBezTo>
                                  <a:pt x="8788" y="53086"/>
                                  <a:pt x="15646" y="68872"/>
                                  <a:pt x="32410" y="68872"/>
                                </a:cubicBezTo>
                                <a:lnTo>
                                  <a:pt x="33242" y="68682"/>
                                </a:lnTo>
                                <a:lnTo>
                                  <a:pt x="33242" y="76039"/>
                                </a:lnTo>
                                <a:lnTo>
                                  <a:pt x="32410" y="76276"/>
                                </a:lnTo>
                                <a:cubicBezTo>
                                  <a:pt x="10477" y="76276"/>
                                  <a:pt x="0" y="58534"/>
                                  <a:pt x="0" y="38138"/>
                                </a:cubicBezTo>
                                <a:cubicBezTo>
                                  <a:pt x="0" y="17742"/>
                                  <a:pt x="10477" y="0"/>
                                  <a:pt x="324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1534650" y="5416472"/>
                            <a:ext cx="33255" cy="101591"/>
                          </a:xfrm>
                          <a:custGeom>
                            <a:avLst/>
                            <a:gdLst/>
                            <a:ahLst/>
                            <a:cxnLst/>
                            <a:rect l="0" t="0" r="0" b="0"/>
                            <a:pathLst>
                              <a:path w="33255" h="101591">
                                <a:moveTo>
                                  <a:pt x="24454" y="0"/>
                                </a:moveTo>
                                <a:lnTo>
                                  <a:pt x="33255" y="0"/>
                                </a:lnTo>
                                <a:lnTo>
                                  <a:pt x="33255" y="99733"/>
                                </a:lnTo>
                                <a:lnTo>
                                  <a:pt x="25152" y="99733"/>
                                </a:lnTo>
                                <a:lnTo>
                                  <a:pt x="25152" y="86043"/>
                                </a:lnTo>
                                <a:lnTo>
                                  <a:pt x="24873" y="86043"/>
                                </a:lnTo>
                                <a:cubicBezTo>
                                  <a:pt x="22987" y="90722"/>
                                  <a:pt x="19180" y="94669"/>
                                  <a:pt x="14535" y="97446"/>
                                </a:cubicBezTo>
                                <a:lnTo>
                                  <a:pt x="0" y="101591"/>
                                </a:lnTo>
                                <a:lnTo>
                                  <a:pt x="0" y="94235"/>
                                </a:lnTo>
                                <a:lnTo>
                                  <a:pt x="11011" y="91725"/>
                                </a:lnTo>
                                <a:cubicBezTo>
                                  <a:pt x="20753" y="86584"/>
                                  <a:pt x="24454" y="74902"/>
                                  <a:pt x="24454" y="63691"/>
                                </a:cubicBezTo>
                                <a:cubicBezTo>
                                  <a:pt x="24454" y="52470"/>
                                  <a:pt x="20753" y="40793"/>
                                  <a:pt x="11011" y="35655"/>
                                </a:cubicBezTo>
                                <a:lnTo>
                                  <a:pt x="0" y="33147"/>
                                </a:lnTo>
                                <a:lnTo>
                                  <a:pt x="0" y="25774"/>
                                </a:lnTo>
                                <a:lnTo>
                                  <a:pt x="14291" y="29568"/>
                                </a:lnTo>
                                <a:cubicBezTo>
                                  <a:pt x="18726" y="32221"/>
                                  <a:pt x="22288" y="36164"/>
                                  <a:pt x="24174" y="41326"/>
                                </a:cubicBezTo>
                                <a:lnTo>
                                  <a:pt x="24454" y="41326"/>
                                </a:lnTo>
                                <a:lnTo>
                                  <a:pt x="244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1576567" y="5444121"/>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800" y="720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136" name="Shape 47136"/>
                        <wps:cNvSpPr/>
                        <wps:spPr>
                          <a:xfrm>
                            <a:off x="1649489" y="5444122"/>
                            <a:ext cx="9144" cy="72085"/>
                          </a:xfrm>
                          <a:custGeom>
                            <a:avLst/>
                            <a:gdLst/>
                            <a:ahLst/>
                            <a:cxnLst/>
                            <a:rect l="0" t="0" r="0" b="0"/>
                            <a:pathLst>
                              <a:path w="9144" h="72085">
                                <a:moveTo>
                                  <a:pt x="0" y="0"/>
                                </a:moveTo>
                                <a:lnTo>
                                  <a:pt x="9144" y="0"/>
                                </a:lnTo>
                                <a:lnTo>
                                  <a:pt x="9144" y="72085"/>
                                </a:lnTo>
                                <a:lnTo>
                                  <a:pt x="0" y="72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137" name="Shape 47137"/>
                        <wps:cNvSpPr/>
                        <wps:spPr>
                          <a:xfrm>
                            <a:off x="1649489" y="5416474"/>
                            <a:ext cx="9144" cy="14084"/>
                          </a:xfrm>
                          <a:custGeom>
                            <a:avLst/>
                            <a:gdLst/>
                            <a:ahLst/>
                            <a:cxnLst/>
                            <a:rect l="0" t="0" r="0" b="0"/>
                            <a:pathLst>
                              <a:path w="9144" h="14084">
                                <a:moveTo>
                                  <a:pt x="0" y="0"/>
                                </a:moveTo>
                                <a:lnTo>
                                  <a:pt x="9144" y="0"/>
                                </a:lnTo>
                                <a:lnTo>
                                  <a:pt x="9144" y="14084"/>
                                </a:lnTo>
                                <a:lnTo>
                                  <a:pt x="0" y="140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1671143" y="5442025"/>
                            <a:ext cx="58534" cy="76276"/>
                          </a:xfrm>
                          <a:custGeom>
                            <a:avLst/>
                            <a:gdLst/>
                            <a:ahLst/>
                            <a:cxnLst/>
                            <a:rect l="0" t="0" r="0" b="0"/>
                            <a:pathLst>
                              <a:path w="58534" h="76276">
                                <a:moveTo>
                                  <a:pt x="29616" y="0"/>
                                </a:moveTo>
                                <a:cubicBezTo>
                                  <a:pt x="44005" y="0"/>
                                  <a:pt x="55461" y="7544"/>
                                  <a:pt x="56007" y="23190"/>
                                </a:cubicBezTo>
                                <a:lnTo>
                                  <a:pt x="47219" y="23190"/>
                                </a:lnTo>
                                <a:cubicBezTo>
                                  <a:pt x="46799" y="12294"/>
                                  <a:pt x="38418" y="7404"/>
                                  <a:pt x="28359" y="7404"/>
                                </a:cubicBezTo>
                                <a:cubicBezTo>
                                  <a:pt x="20536" y="7404"/>
                                  <a:pt x="11303" y="10478"/>
                                  <a:pt x="11303" y="19824"/>
                                </a:cubicBezTo>
                                <a:cubicBezTo>
                                  <a:pt x="11303" y="27660"/>
                                  <a:pt x="20257" y="30442"/>
                                  <a:pt x="26264" y="31979"/>
                                </a:cubicBezTo>
                                <a:lnTo>
                                  <a:pt x="37998" y="34633"/>
                                </a:lnTo>
                                <a:cubicBezTo>
                                  <a:pt x="48057" y="36169"/>
                                  <a:pt x="58534" y="42037"/>
                                  <a:pt x="58534" y="54622"/>
                                </a:cubicBezTo>
                                <a:cubicBezTo>
                                  <a:pt x="58534" y="70269"/>
                                  <a:pt x="43028" y="76276"/>
                                  <a:pt x="29616" y="76276"/>
                                </a:cubicBezTo>
                                <a:cubicBezTo>
                                  <a:pt x="12853" y="76276"/>
                                  <a:pt x="1397" y="68440"/>
                                  <a:pt x="0" y="50850"/>
                                </a:cubicBezTo>
                                <a:lnTo>
                                  <a:pt x="8801" y="50850"/>
                                </a:lnTo>
                                <a:cubicBezTo>
                                  <a:pt x="9500" y="62712"/>
                                  <a:pt x="18301" y="68872"/>
                                  <a:pt x="30036" y="68872"/>
                                </a:cubicBezTo>
                                <a:cubicBezTo>
                                  <a:pt x="38265" y="68872"/>
                                  <a:pt x="49733" y="65239"/>
                                  <a:pt x="49733" y="55181"/>
                                </a:cubicBezTo>
                                <a:cubicBezTo>
                                  <a:pt x="49733" y="46786"/>
                                  <a:pt x="41910" y="44005"/>
                                  <a:pt x="33947" y="42037"/>
                                </a:cubicBezTo>
                                <a:lnTo>
                                  <a:pt x="22631" y="39548"/>
                                </a:lnTo>
                                <a:cubicBezTo>
                                  <a:pt x="11176" y="36461"/>
                                  <a:pt x="2515" y="32538"/>
                                  <a:pt x="2515" y="20256"/>
                                </a:cubicBezTo>
                                <a:cubicBezTo>
                                  <a:pt x="2515" y="5575"/>
                                  <a:pt x="16904" y="0"/>
                                  <a:pt x="296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1738758" y="5442119"/>
                            <a:ext cx="32131" cy="76083"/>
                          </a:xfrm>
                          <a:custGeom>
                            <a:avLst/>
                            <a:gdLst/>
                            <a:ahLst/>
                            <a:cxnLst/>
                            <a:rect l="0" t="0" r="0" b="0"/>
                            <a:pathLst>
                              <a:path w="32131" h="76083">
                                <a:moveTo>
                                  <a:pt x="32131" y="0"/>
                                </a:moveTo>
                                <a:lnTo>
                                  <a:pt x="32131" y="7510"/>
                                </a:lnTo>
                                <a:lnTo>
                                  <a:pt x="15803" y="15239"/>
                                </a:lnTo>
                                <a:cubicBezTo>
                                  <a:pt x="11839" y="20024"/>
                                  <a:pt x="9500" y="26450"/>
                                  <a:pt x="8801" y="33016"/>
                                </a:cubicBezTo>
                                <a:lnTo>
                                  <a:pt x="32131" y="33016"/>
                                </a:lnTo>
                                <a:lnTo>
                                  <a:pt x="32131" y="40420"/>
                                </a:lnTo>
                                <a:lnTo>
                                  <a:pt x="8801" y="40420"/>
                                </a:lnTo>
                                <a:cubicBezTo>
                                  <a:pt x="8906" y="50060"/>
                                  <a:pt x="12697" y="61185"/>
                                  <a:pt x="21722" y="66145"/>
                                </a:cubicBezTo>
                                <a:lnTo>
                                  <a:pt x="32131" y="68665"/>
                                </a:lnTo>
                                <a:lnTo>
                                  <a:pt x="32131" y="76083"/>
                                </a:lnTo>
                                <a:lnTo>
                                  <a:pt x="17799" y="73101"/>
                                </a:lnTo>
                                <a:cubicBezTo>
                                  <a:pt x="5422" y="67191"/>
                                  <a:pt x="0" y="53447"/>
                                  <a:pt x="0" y="38045"/>
                                </a:cubicBezTo>
                                <a:cubicBezTo>
                                  <a:pt x="0" y="23786"/>
                                  <a:pt x="5422" y="9463"/>
                                  <a:pt x="17799" y="3193"/>
                                </a:cubicBezTo>
                                <a:lnTo>
                                  <a:pt x="321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1770889" y="5492446"/>
                            <a:ext cx="31852" cy="25844"/>
                          </a:xfrm>
                          <a:custGeom>
                            <a:avLst/>
                            <a:gdLst/>
                            <a:ahLst/>
                            <a:cxnLst/>
                            <a:rect l="0" t="0" r="0" b="0"/>
                            <a:pathLst>
                              <a:path w="31852" h="25844">
                                <a:moveTo>
                                  <a:pt x="23051" y="0"/>
                                </a:moveTo>
                                <a:lnTo>
                                  <a:pt x="31852" y="0"/>
                                </a:lnTo>
                                <a:cubicBezTo>
                                  <a:pt x="28080" y="16345"/>
                                  <a:pt x="18580" y="25844"/>
                                  <a:pt x="419" y="25844"/>
                                </a:cubicBezTo>
                                <a:lnTo>
                                  <a:pt x="0" y="25757"/>
                                </a:lnTo>
                                <a:lnTo>
                                  <a:pt x="0" y="18338"/>
                                </a:lnTo>
                                <a:lnTo>
                                  <a:pt x="419" y="18440"/>
                                </a:lnTo>
                                <a:cubicBezTo>
                                  <a:pt x="13272" y="18440"/>
                                  <a:pt x="20257" y="10909"/>
                                  <a:pt x="230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1770889" y="5442026"/>
                            <a:ext cx="32830" cy="40513"/>
                          </a:xfrm>
                          <a:custGeom>
                            <a:avLst/>
                            <a:gdLst/>
                            <a:ahLst/>
                            <a:cxnLst/>
                            <a:rect l="0" t="0" r="0" b="0"/>
                            <a:pathLst>
                              <a:path w="32830" h="40513">
                                <a:moveTo>
                                  <a:pt x="419" y="0"/>
                                </a:moveTo>
                                <a:cubicBezTo>
                                  <a:pt x="23609" y="0"/>
                                  <a:pt x="32830" y="20244"/>
                                  <a:pt x="32131" y="40513"/>
                                </a:cubicBezTo>
                                <a:lnTo>
                                  <a:pt x="0" y="40513"/>
                                </a:lnTo>
                                <a:lnTo>
                                  <a:pt x="0" y="33109"/>
                                </a:lnTo>
                                <a:lnTo>
                                  <a:pt x="23330" y="33109"/>
                                </a:lnTo>
                                <a:cubicBezTo>
                                  <a:pt x="22911" y="19838"/>
                                  <a:pt x="14669" y="7404"/>
                                  <a:pt x="419" y="7404"/>
                                </a:cubicBezTo>
                                <a:lnTo>
                                  <a:pt x="0" y="7603"/>
                                </a:lnTo>
                                <a:lnTo>
                                  <a:pt x="0" y="93"/>
                                </a:lnTo>
                                <a:lnTo>
                                  <a:pt x="4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2253731" y="5422467"/>
                            <a:ext cx="36043" cy="94565"/>
                          </a:xfrm>
                          <a:custGeom>
                            <a:avLst/>
                            <a:gdLst/>
                            <a:ahLst/>
                            <a:cxnLst/>
                            <a:rect l="0" t="0" r="0" b="0"/>
                            <a:pathLst>
                              <a:path w="36043" h="94565">
                                <a:moveTo>
                                  <a:pt x="12560" y="0"/>
                                </a:moveTo>
                                <a:lnTo>
                                  <a:pt x="21361" y="0"/>
                                </a:lnTo>
                                <a:lnTo>
                                  <a:pt x="21361" y="21654"/>
                                </a:lnTo>
                                <a:lnTo>
                                  <a:pt x="36043" y="21654"/>
                                </a:lnTo>
                                <a:lnTo>
                                  <a:pt x="36043" y="29058"/>
                                </a:lnTo>
                                <a:lnTo>
                                  <a:pt x="21361" y="29058"/>
                                </a:lnTo>
                                <a:lnTo>
                                  <a:pt x="21361" y="77674"/>
                                </a:lnTo>
                                <a:cubicBezTo>
                                  <a:pt x="21361" y="83389"/>
                                  <a:pt x="22212" y="86754"/>
                                  <a:pt x="28486" y="87161"/>
                                </a:cubicBezTo>
                                <a:cubicBezTo>
                                  <a:pt x="31001" y="87161"/>
                                  <a:pt x="33515" y="87020"/>
                                  <a:pt x="36043" y="86754"/>
                                </a:cubicBezTo>
                                <a:lnTo>
                                  <a:pt x="36043" y="94297"/>
                                </a:lnTo>
                                <a:cubicBezTo>
                                  <a:pt x="33388" y="94297"/>
                                  <a:pt x="30861" y="94565"/>
                                  <a:pt x="28207" y="94565"/>
                                </a:cubicBezTo>
                                <a:cubicBezTo>
                                  <a:pt x="16485" y="94565"/>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69" name="Shape 69"/>
                        <wps:cNvSpPr/>
                        <wps:spPr>
                          <a:xfrm>
                            <a:off x="2302486" y="5442584"/>
                            <a:ext cx="35598" cy="73622"/>
                          </a:xfrm>
                          <a:custGeom>
                            <a:avLst/>
                            <a:gdLst/>
                            <a:ahLst/>
                            <a:cxnLst/>
                            <a:rect l="0" t="0" r="0" b="0"/>
                            <a:pathLst>
                              <a:path w="35598" h="73622">
                                <a:moveTo>
                                  <a:pt x="35598" y="558"/>
                                </a:moveTo>
                                <a:lnTo>
                                  <a:pt x="35598" y="9360"/>
                                </a:lnTo>
                                <a:cubicBezTo>
                                  <a:pt x="19685" y="8521"/>
                                  <a:pt x="8788" y="20256"/>
                                  <a:pt x="8788" y="35192"/>
                                </a:cubicBezTo>
                                <a:lnTo>
                                  <a:pt x="8788" y="73622"/>
                                </a:lnTo>
                                <a:lnTo>
                                  <a:pt x="0" y="73622"/>
                                </a:lnTo>
                                <a:lnTo>
                                  <a:pt x="0" y="1536"/>
                                </a:lnTo>
                                <a:lnTo>
                                  <a:pt x="8077" y="1536"/>
                                </a:lnTo>
                                <a:lnTo>
                                  <a:pt x="8077" y="18440"/>
                                </a:lnTo>
                                <a:lnTo>
                                  <a:pt x="8369" y="18440"/>
                                </a:lnTo>
                                <a:cubicBezTo>
                                  <a:pt x="12827" y="6845"/>
                                  <a:pt x="22606" y="0"/>
                                  <a:pt x="35598" y="558"/>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0" name="Shape 70"/>
                        <wps:cNvSpPr/>
                        <wps:spPr>
                          <a:xfrm>
                            <a:off x="2342555" y="5475708"/>
                            <a:ext cx="29414" cy="42594"/>
                          </a:xfrm>
                          <a:custGeom>
                            <a:avLst/>
                            <a:gdLst/>
                            <a:ahLst/>
                            <a:cxnLst/>
                            <a:rect l="0" t="0" r="0" b="0"/>
                            <a:pathLst>
                              <a:path w="29414" h="42594">
                                <a:moveTo>
                                  <a:pt x="29414" y="0"/>
                                </a:moveTo>
                                <a:lnTo>
                                  <a:pt x="29414" y="6637"/>
                                </a:lnTo>
                                <a:lnTo>
                                  <a:pt x="19968" y="8331"/>
                                </a:lnTo>
                                <a:cubicBezTo>
                                  <a:pt x="13456" y="10390"/>
                                  <a:pt x="8814" y="13880"/>
                                  <a:pt x="8814" y="20928"/>
                                </a:cubicBezTo>
                                <a:cubicBezTo>
                                  <a:pt x="8814" y="29742"/>
                                  <a:pt x="16637" y="35190"/>
                                  <a:pt x="24879" y="35190"/>
                                </a:cubicBezTo>
                                <a:lnTo>
                                  <a:pt x="29414" y="33642"/>
                                </a:lnTo>
                                <a:lnTo>
                                  <a:pt x="29414" y="41342"/>
                                </a:lnTo>
                                <a:lnTo>
                                  <a:pt x="24168" y="42594"/>
                                </a:lnTo>
                                <a:cubicBezTo>
                                  <a:pt x="10909" y="42594"/>
                                  <a:pt x="0" y="36029"/>
                                  <a:pt x="0" y="21487"/>
                                </a:cubicBezTo>
                                <a:cubicBezTo>
                                  <a:pt x="0" y="11365"/>
                                  <a:pt x="4928" y="6133"/>
                                  <a:pt x="12230" y="3149"/>
                                </a:cubicBezTo>
                                <a:lnTo>
                                  <a:pt x="29414"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1" name="Shape 71"/>
                        <wps:cNvSpPr/>
                        <wps:spPr>
                          <a:xfrm>
                            <a:off x="2345641" y="5442833"/>
                            <a:ext cx="26328" cy="23374"/>
                          </a:xfrm>
                          <a:custGeom>
                            <a:avLst/>
                            <a:gdLst/>
                            <a:ahLst/>
                            <a:cxnLst/>
                            <a:rect l="0" t="0" r="0" b="0"/>
                            <a:pathLst>
                              <a:path w="26328" h="23374">
                                <a:moveTo>
                                  <a:pt x="26328" y="0"/>
                                </a:moveTo>
                                <a:lnTo>
                                  <a:pt x="26328" y="7109"/>
                                </a:lnTo>
                                <a:lnTo>
                                  <a:pt x="14464" y="10575"/>
                                </a:lnTo>
                                <a:cubicBezTo>
                                  <a:pt x="11039" y="13299"/>
                                  <a:pt x="8941" y="17494"/>
                                  <a:pt x="8801" y="23374"/>
                                </a:cubicBezTo>
                                <a:lnTo>
                                  <a:pt x="0" y="23374"/>
                                </a:lnTo>
                                <a:cubicBezTo>
                                  <a:pt x="426" y="14922"/>
                                  <a:pt x="3604" y="8877"/>
                                  <a:pt x="8736" y="4945"/>
                                </a:cubicBezTo>
                                <a:lnTo>
                                  <a:pt x="26328"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2" name="Shape 72"/>
                        <wps:cNvSpPr/>
                        <wps:spPr>
                          <a:xfrm>
                            <a:off x="2371969" y="5442026"/>
                            <a:ext cx="37375" cy="75023"/>
                          </a:xfrm>
                          <a:custGeom>
                            <a:avLst/>
                            <a:gdLst/>
                            <a:ahLst/>
                            <a:cxnLst/>
                            <a:rect l="0" t="0" r="0" b="0"/>
                            <a:pathLst>
                              <a:path w="37375" h="75023">
                                <a:moveTo>
                                  <a:pt x="2869" y="0"/>
                                </a:moveTo>
                                <a:cubicBezTo>
                                  <a:pt x="15582" y="0"/>
                                  <a:pt x="29413" y="3899"/>
                                  <a:pt x="29413" y="23190"/>
                                </a:cubicBezTo>
                                <a:lnTo>
                                  <a:pt x="29413" y="61455"/>
                                </a:lnTo>
                                <a:cubicBezTo>
                                  <a:pt x="29413" y="64808"/>
                                  <a:pt x="31102" y="66764"/>
                                  <a:pt x="34581" y="66764"/>
                                </a:cubicBezTo>
                                <a:cubicBezTo>
                                  <a:pt x="35546" y="66764"/>
                                  <a:pt x="36677" y="66497"/>
                                  <a:pt x="37375" y="66205"/>
                                </a:cubicBezTo>
                                <a:lnTo>
                                  <a:pt x="37375" y="73609"/>
                                </a:lnTo>
                                <a:cubicBezTo>
                                  <a:pt x="35420" y="74041"/>
                                  <a:pt x="34023" y="74168"/>
                                  <a:pt x="31660" y="74168"/>
                                </a:cubicBezTo>
                                <a:cubicBezTo>
                                  <a:pt x="22707" y="74168"/>
                                  <a:pt x="21310" y="69152"/>
                                  <a:pt x="21310" y="61595"/>
                                </a:cubicBezTo>
                                <a:lnTo>
                                  <a:pt x="21043" y="61595"/>
                                </a:lnTo>
                                <a:cubicBezTo>
                                  <a:pt x="17957" y="66281"/>
                                  <a:pt x="14846" y="69952"/>
                                  <a:pt x="10775" y="72450"/>
                                </a:cubicBezTo>
                                <a:lnTo>
                                  <a:pt x="0" y="75023"/>
                                </a:lnTo>
                                <a:lnTo>
                                  <a:pt x="0" y="67324"/>
                                </a:lnTo>
                                <a:lnTo>
                                  <a:pt x="13118" y="62846"/>
                                </a:lnTo>
                                <a:cubicBezTo>
                                  <a:pt x="17741" y="58950"/>
                                  <a:pt x="20669" y="53290"/>
                                  <a:pt x="20599" y="46228"/>
                                </a:cubicBezTo>
                                <a:lnTo>
                                  <a:pt x="20599" y="34785"/>
                                </a:lnTo>
                                <a:lnTo>
                                  <a:pt x="20332" y="34785"/>
                                </a:lnTo>
                                <a:cubicBezTo>
                                  <a:pt x="19214" y="36893"/>
                                  <a:pt x="15303" y="37579"/>
                                  <a:pt x="12928" y="37998"/>
                                </a:cubicBezTo>
                                <a:lnTo>
                                  <a:pt x="0" y="40318"/>
                                </a:lnTo>
                                <a:lnTo>
                                  <a:pt x="0" y="33682"/>
                                </a:lnTo>
                                <a:lnTo>
                                  <a:pt x="9296" y="31979"/>
                                </a:lnTo>
                                <a:cubicBezTo>
                                  <a:pt x="16560" y="31153"/>
                                  <a:pt x="20599" y="30175"/>
                                  <a:pt x="20599" y="22212"/>
                                </a:cubicBezTo>
                                <a:cubicBezTo>
                                  <a:pt x="20599" y="10337"/>
                                  <a:pt x="12090" y="7404"/>
                                  <a:pt x="1752" y="7404"/>
                                </a:cubicBezTo>
                                <a:lnTo>
                                  <a:pt x="0" y="7916"/>
                                </a:lnTo>
                                <a:lnTo>
                                  <a:pt x="0" y="807"/>
                                </a:lnTo>
                                <a:lnTo>
                                  <a:pt x="286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7138" name="Shape 47138"/>
                        <wps:cNvSpPr/>
                        <wps:spPr>
                          <a:xfrm>
                            <a:off x="2419121" y="5444122"/>
                            <a:ext cx="9144" cy="72085"/>
                          </a:xfrm>
                          <a:custGeom>
                            <a:avLst/>
                            <a:gdLst/>
                            <a:ahLst/>
                            <a:cxnLst/>
                            <a:rect l="0" t="0" r="0" b="0"/>
                            <a:pathLst>
                              <a:path w="9144" h="72085">
                                <a:moveTo>
                                  <a:pt x="0" y="0"/>
                                </a:moveTo>
                                <a:lnTo>
                                  <a:pt x="9144" y="0"/>
                                </a:lnTo>
                                <a:lnTo>
                                  <a:pt x="9144" y="72085"/>
                                </a:lnTo>
                                <a:lnTo>
                                  <a:pt x="0" y="72085"/>
                                </a:lnTo>
                                <a:lnTo>
                                  <a:pt x="0" y="0"/>
                                </a:lnTo>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7139" name="Shape 47139"/>
                        <wps:cNvSpPr/>
                        <wps:spPr>
                          <a:xfrm>
                            <a:off x="2419121" y="5416474"/>
                            <a:ext cx="9144" cy="14084"/>
                          </a:xfrm>
                          <a:custGeom>
                            <a:avLst/>
                            <a:gdLst/>
                            <a:ahLst/>
                            <a:cxnLst/>
                            <a:rect l="0" t="0" r="0" b="0"/>
                            <a:pathLst>
                              <a:path w="9144" h="14084">
                                <a:moveTo>
                                  <a:pt x="0" y="0"/>
                                </a:moveTo>
                                <a:lnTo>
                                  <a:pt x="9144" y="0"/>
                                </a:lnTo>
                                <a:lnTo>
                                  <a:pt x="9144" y="14084"/>
                                </a:lnTo>
                                <a:lnTo>
                                  <a:pt x="0" y="14084"/>
                                </a:lnTo>
                                <a:lnTo>
                                  <a:pt x="0" y="0"/>
                                </a:lnTo>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5" name="Shape 75"/>
                        <wps:cNvSpPr/>
                        <wps:spPr>
                          <a:xfrm>
                            <a:off x="2444688" y="5442025"/>
                            <a:ext cx="58522" cy="74181"/>
                          </a:xfrm>
                          <a:custGeom>
                            <a:avLst/>
                            <a:gdLst/>
                            <a:ahLst/>
                            <a:cxnLst/>
                            <a:rect l="0" t="0" r="0" b="0"/>
                            <a:pathLst>
                              <a:path w="58522" h="74181">
                                <a:moveTo>
                                  <a:pt x="32118" y="0"/>
                                </a:moveTo>
                                <a:cubicBezTo>
                                  <a:pt x="52388" y="0"/>
                                  <a:pt x="58522" y="10617"/>
                                  <a:pt x="58522" y="27787"/>
                                </a:cubicBezTo>
                                <a:lnTo>
                                  <a:pt x="58522" y="74181"/>
                                </a:lnTo>
                                <a:lnTo>
                                  <a:pt x="49733" y="74181"/>
                                </a:lnTo>
                                <a:lnTo>
                                  <a:pt x="49733" y="29197"/>
                                </a:lnTo>
                                <a:cubicBezTo>
                                  <a:pt x="49733" y="16764"/>
                                  <a:pt x="45682" y="7403"/>
                                  <a:pt x="31445" y="7403"/>
                                </a:cubicBezTo>
                                <a:cubicBezTo>
                                  <a:pt x="17463" y="7403"/>
                                  <a:pt x="9080" y="18021"/>
                                  <a:pt x="8788" y="32131"/>
                                </a:cubicBezTo>
                                <a:lnTo>
                                  <a:pt x="8788" y="74181"/>
                                </a:lnTo>
                                <a:lnTo>
                                  <a:pt x="0" y="74181"/>
                                </a:lnTo>
                                <a:lnTo>
                                  <a:pt x="0" y="2095"/>
                                </a:lnTo>
                                <a:lnTo>
                                  <a:pt x="8788" y="2095"/>
                                </a:lnTo>
                                <a:lnTo>
                                  <a:pt x="8788" y="14516"/>
                                </a:lnTo>
                                <a:lnTo>
                                  <a:pt x="9080" y="14516"/>
                                </a:lnTo>
                                <a:cubicBezTo>
                                  <a:pt x="12294" y="5867"/>
                                  <a:pt x="21933" y="0"/>
                                  <a:pt x="32118"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6" name="Shape 76"/>
                        <wps:cNvSpPr/>
                        <wps:spPr>
                          <a:xfrm>
                            <a:off x="3000224" y="5317121"/>
                            <a:ext cx="101295" cy="72086"/>
                          </a:xfrm>
                          <a:custGeom>
                            <a:avLst/>
                            <a:gdLst/>
                            <a:ahLst/>
                            <a:cxnLst/>
                            <a:rect l="0" t="0" r="0" b="0"/>
                            <a:pathLst>
                              <a:path w="101295" h="72086">
                                <a:moveTo>
                                  <a:pt x="0" y="0"/>
                                </a:moveTo>
                                <a:lnTo>
                                  <a:pt x="9347" y="0"/>
                                </a:lnTo>
                                <a:lnTo>
                                  <a:pt x="27813" y="61735"/>
                                </a:lnTo>
                                <a:lnTo>
                                  <a:pt x="28080" y="61735"/>
                                </a:lnTo>
                                <a:lnTo>
                                  <a:pt x="45695" y="0"/>
                                </a:lnTo>
                                <a:lnTo>
                                  <a:pt x="55601" y="0"/>
                                </a:lnTo>
                                <a:lnTo>
                                  <a:pt x="73215" y="61735"/>
                                </a:lnTo>
                                <a:lnTo>
                                  <a:pt x="73470" y="61735"/>
                                </a:lnTo>
                                <a:lnTo>
                                  <a:pt x="91910" y="0"/>
                                </a:lnTo>
                                <a:lnTo>
                                  <a:pt x="101295" y="0"/>
                                </a:lnTo>
                                <a:lnTo>
                                  <a:pt x="78092" y="72086"/>
                                </a:lnTo>
                                <a:lnTo>
                                  <a:pt x="68466" y="72086"/>
                                </a:lnTo>
                                <a:lnTo>
                                  <a:pt x="50698" y="11443"/>
                                </a:lnTo>
                                <a:lnTo>
                                  <a:pt x="50444" y="11443"/>
                                </a:lnTo>
                                <a:lnTo>
                                  <a:pt x="32830" y="72086"/>
                                </a:lnTo>
                                <a:lnTo>
                                  <a:pt x="23177" y="72086"/>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7" name="Shape 77"/>
                        <wps:cNvSpPr/>
                        <wps:spPr>
                          <a:xfrm>
                            <a:off x="3107387" y="5315025"/>
                            <a:ext cx="34074" cy="76276"/>
                          </a:xfrm>
                          <a:custGeom>
                            <a:avLst/>
                            <a:gdLst/>
                            <a:ahLst/>
                            <a:cxnLst/>
                            <a:rect l="0" t="0" r="0" b="0"/>
                            <a:pathLst>
                              <a:path w="34074" h="76276">
                                <a:moveTo>
                                  <a:pt x="34061" y="0"/>
                                </a:moveTo>
                                <a:lnTo>
                                  <a:pt x="34074" y="2"/>
                                </a:lnTo>
                                <a:lnTo>
                                  <a:pt x="34074" y="7407"/>
                                </a:lnTo>
                                <a:lnTo>
                                  <a:pt x="34061" y="7404"/>
                                </a:lnTo>
                                <a:cubicBezTo>
                                  <a:pt x="17158" y="7404"/>
                                  <a:pt x="8801" y="22771"/>
                                  <a:pt x="8801" y="38138"/>
                                </a:cubicBezTo>
                                <a:cubicBezTo>
                                  <a:pt x="8801" y="53505"/>
                                  <a:pt x="17158" y="68872"/>
                                  <a:pt x="34061" y="68872"/>
                                </a:cubicBezTo>
                                <a:lnTo>
                                  <a:pt x="34074" y="68869"/>
                                </a:lnTo>
                                <a:lnTo>
                                  <a:pt x="34074" y="76274"/>
                                </a:lnTo>
                                <a:lnTo>
                                  <a:pt x="34061" y="76276"/>
                                </a:lnTo>
                                <a:cubicBezTo>
                                  <a:pt x="12014" y="76276"/>
                                  <a:pt x="0" y="58813"/>
                                  <a:pt x="0" y="38138"/>
                                </a:cubicBezTo>
                                <a:cubicBezTo>
                                  <a:pt x="0" y="17463"/>
                                  <a:pt x="12014" y="0"/>
                                  <a:pt x="34061"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8" name="Shape 78"/>
                        <wps:cNvSpPr/>
                        <wps:spPr>
                          <a:xfrm>
                            <a:off x="3141461" y="5315028"/>
                            <a:ext cx="34099" cy="76271"/>
                          </a:xfrm>
                          <a:custGeom>
                            <a:avLst/>
                            <a:gdLst/>
                            <a:ahLst/>
                            <a:cxnLst/>
                            <a:rect l="0" t="0" r="0" b="0"/>
                            <a:pathLst>
                              <a:path w="34099" h="76271">
                                <a:moveTo>
                                  <a:pt x="0" y="0"/>
                                </a:moveTo>
                                <a:lnTo>
                                  <a:pt x="14634" y="3049"/>
                                </a:lnTo>
                                <a:cubicBezTo>
                                  <a:pt x="27334" y="8930"/>
                                  <a:pt x="34099" y="22629"/>
                                  <a:pt x="34099" y="38136"/>
                                </a:cubicBezTo>
                                <a:cubicBezTo>
                                  <a:pt x="34099" y="53642"/>
                                  <a:pt x="27334" y="67342"/>
                                  <a:pt x="14634" y="73222"/>
                                </a:cubicBezTo>
                                <a:lnTo>
                                  <a:pt x="0" y="76271"/>
                                </a:lnTo>
                                <a:lnTo>
                                  <a:pt x="0" y="68866"/>
                                </a:lnTo>
                                <a:lnTo>
                                  <a:pt x="11069" y="66229"/>
                                </a:lnTo>
                                <a:cubicBezTo>
                                  <a:pt x="20558" y="61186"/>
                                  <a:pt x="25273" y="49661"/>
                                  <a:pt x="25273" y="38136"/>
                                </a:cubicBezTo>
                                <a:cubicBezTo>
                                  <a:pt x="25273" y="26610"/>
                                  <a:pt x="20558" y="15085"/>
                                  <a:pt x="11069" y="10043"/>
                                </a:cubicBezTo>
                                <a:lnTo>
                                  <a:pt x="0" y="7405"/>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9" name="Shape 79"/>
                        <wps:cNvSpPr/>
                        <wps:spPr>
                          <a:xfrm>
                            <a:off x="3188692" y="5315585"/>
                            <a:ext cx="35623" cy="73622"/>
                          </a:xfrm>
                          <a:custGeom>
                            <a:avLst/>
                            <a:gdLst/>
                            <a:ahLst/>
                            <a:cxnLst/>
                            <a:rect l="0" t="0" r="0" b="0"/>
                            <a:pathLst>
                              <a:path w="35623" h="73622">
                                <a:moveTo>
                                  <a:pt x="35623" y="559"/>
                                </a:moveTo>
                                <a:lnTo>
                                  <a:pt x="35623" y="9360"/>
                                </a:lnTo>
                                <a:cubicBezTo>
                                  <a:pt x="19698" y="8522"/>
                                  <a:pt x="8776" y="20256"/>
                                  <a:pt x="8776" y="35204"/>
                                </a:cubicBezTo>
                                <a:lnTo>
                                  <a:pt x="8776" y="73622"/>
                                </a:lnTo>
                                <a:lnTo>
                                  <a:pt x="0" y="73622"/>
                                </a:lnTo>
                                <a:lnTo>
                                  <a:pt x="0" y="1524"/>
                                </a:lnTo>
                                <a:lnTo>
                                  <a:pt x="8103" y="1524"/>
                                </a:lnTo>
                                <a:lnTo>
                                  <a:pt x="8103" y="18428"/>
                                </a:lnTo>
                                <a:lnTo>
                                  <a:pt x="8369" y="18428"/>
                                </a:lnTo>
                                <a:cubicBezTo>
                                  <a:pt x="12852" y="6845"/>
                                  <a:pt x="22606" y="0"/>
                                  <a:pt x="35623" y="559"/>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0" name="Shape 80"/>
                        <wps:cNvSpPr/>
                        <wps:spPr>
                          <a:xfrm>
                            <a:off x="3232698" y="5289473"/>
                            <a:ext cx="62586" cy="99733"/>
                          </a:xfrm>
                          <a:custGeom>
                            <a:avLst/>
                            <a:gdLst/>
                            <a:ahLst/>
                            <a:cxnLst/>
                            <a:rect l="0" t="0" r="0" b="0"/>
                            <a:pathLst>
                              <a:path w="62586" h="99733">
                                <a:moveTo>
                                  <a:pt x="0" y="0"/>
                                </a:moveTo>
                                <a:lnTo>
                                  <a:pt x="8776" y="0"/>
                                </a:lnTo>
                                <a:lnTo>
                                  <a:pt x="8776" y="62573"/>
                                </a:lnTo>
                                <a:lnTo>
                                  <a:pt x="48755" y="27648"/>
                                </a:lnTo>
                                <a:lnTo>
                                  <a:pt x="60478" y="27648"/>
                                </a:lnTo>
                                <a:lnTo>
                                  <a:pt x="29756" y="54318"/>
                                </a:lnTo>
                                <a:lnTo>
                                  <a:pt x="62586" y="99733"/>
                                </a:lnTo>
                                <a:lnTo>
                                  <a:pt x="51524" y="99733"/>
                                </a:lnTo>
                                <a:lnTo>
                                  <a:pt x="23025" y="60478"/>
                                </a:lnTo>
                                <a:lnTo>
                                  <a:pt x="8776" y="72339"/>
                                </a:lnTo>
                                <a:lnTo>
                                  <a:pt x="8776" y="99733"/>
                                </a:lnTo>
                                <a:lnTo>
                                  <a:pt x="0" y="99733"/>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1" name="Shape 81"/>
                        <wps:cNvSpPr/>
                        <wps:spPr>
                          <a:xfrm>
                            <a:off x="2896795" y="5444121"/>
                            <a:ext cx="101257" cy="72086"/>
                          </a:xfrm>
                          <a:custGeom>
                            <a:avLst/>
                            <a:gdLst/>
                            <a:ahLst/>
                            <a:cxnLst/>
                            <a:rect l="0" t="0" r="0" b="0"/>
                            <a:pathLst>
                              <a:path w="101257" h="72086">
                                <a:moveTo>
                                  <a:pt x="0" y="0"/>
                                </a:moveTo>
                                <a:lnTo>
                                  <a:pt x="9347" y="0"/>
                                </a:lnTo>
                                <a:lnTo>
                                  <a:pt x="27788" y="61735"/>
                                </a:lnTo>
                                <a:lnTo>
                                  <a:pt x="28067" y="61735"/>
                                </a:lnTo>
                                <a:lnTo>
                                  <a:pt x="45657" y="0"/>
                                </a:lnTo>
                                <a:lnTo>
                                  <a:pt x="55588" y="0"/>
                                </a:lnTo>
                                <a:lnTo>
                                  <a:pt x="73177" y="61735"/>
                                </a:lnTo>
                                <a:lnTo>
                                  <a:pt x="73470" y="61735"/>
                                </a:lnTo>
                                <a:lnTo>
                                  <a:pt x="91910" y="0"/>
                                </a:lnTo>
                                <a:lnTo>
                                  <a:pt x="101257" y="0"/>
                                </a:lnTo>
                                <a:lnTo>
                                  <a:pt x="78080" y="72086"/>
                                </a:lnTo>
                                <a:lnTo>
                                  <a:pt x="68428" y="72086"/>
                                </a:lnTo>
                                <a:lnTo>
                                  <a:pt x="50698" y="11443"/>
                                </a:lnTo>
                                <a:lnTo>
                                  <a:pt x="50406" y="11443"/>
                                </a:lnTo>
                                <a:lnTo>
                                  <a:pt x="32830" y="72086"/>
                                </a:lnTo>
                                <a:lnTo>
                                  <a:pt x="23177" y="72086"/>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7140" name="Shape 47140"/>
                        <wps:cNvSpPr/>
                        <wps:spPr>
                          <a:xfrm>
                            <a:off x="3007703" y="5444122"/>
                            <a:ext cx="9144" cy="72085"/>
                          </a:xfrm>
                          <a:custGeom>
                            <a:avLst/>
                            <a:gdLst/>
                            <a:ahLst/>
                            <a:cxnLst/>
                            <a:rect l="0" t="0" r="0" b="0"/>
                            <a:pathLst>
                              <a:path w="9144" h="72085">
                                <a:moveTo>
                                  <a:pt x="0" y="0"/>
                                </a:moveTo>
                                <a:lnTo>
                                  <a:pt x="9144" y="0"/>
                                </a:lnTo>
                                <a:lnTo>
                                  <a:pt x="9144" y="72085"/>
                                </a:lnTo>
                                <a:lnTo>
                                  <a:pt x="0" y="72085"/>
                                </a:lnTo>
                                <a:lnTo>
                                  <a:pt x="0" y="0"/>
                                </a:lnTo>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7141" name="Shape 47141"/>
                        <wps:cNvSpPr/>
                        <wps:spPr>
                          <a:xfrm>
                            <a:off x="3007703" y="5416474"/>
                            <a:ext cx="9144" cy="14084"/>
                          </a:xfrm>
                          <a:custGeom>
                            <a:avLst/>
                            <a:gdLst/>
                            <a:ahLst/>
                            <a:cxnLst/>
                            <a:rect l="0" t="0" r="0" b="0"/>
                            <a:pathLst>
                              <a:path w="9144" h="14084">
                                <a:moveTo>
                                  <a:pt x="0" y="0"/>
                                </a:moveTo>
                                <a:lnTo>
                                  <a:pt x="9144" y="0"/>
                                </a:lnTo>
                                <a:lnTo>
                                  <a:pt x="9144" y="14084"/>
                                </a:lnTo>
                                <a:lnTo>
                                  <a:pt x="0" y="14084"/>
                                </a:lnTo>
                                <a:lnTo>
                                  <a:pt x="0" y="0"/>
                                </a:lnTo>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4" name="Shape 84"/>
                        <wps:cNvSpPr/>
                        <wps:spPr>
                          <a:xfrm>
                            <a:off x="3025992" y="5422467"/>
                            <a:ext cx="36043" cy="94565"/>
                          </a:xfrm>
                          <a:custGeom>
                            <a:avLst/>
                            <a:gdLst/>
                            <a:ahLst/>
                            <a:cxnLst/>
                            <a:rect l="0" t="0" r="0" b="0"/>
                            <a:pathLst>
                              <a:path w="36043" h="94565">
                                <a:moveTo>
                                  <a:pt x="12586" y="0"/>
                                </a:moveTo>
                                <a:lnTo>
                                  <a:pt x="21387" y="0"/>
                                </a:lnTo>
                                <a:lnTo>
                                  <a:pt x="21387" y="21654"/>
                                </a:lnTo>
                                <a:lnTo>
                                  <a:pt x="36043" y="21654"/>
                                </a:lnTo>
                                <a:lnTo>
                                  <a:pt x="36043" y="29058"/>
                                </a:lnTo>
                                <a:lnTo>
                                  <a:pt x="21387" y="29058"/>
                                </a:lnTo>
                                <a:lnTo>
                                  <a:pt x="21387" y="77674"/>
                                </a:lnTo>
                                <a:cubicBezTo>
                                  <a:pt x="21387" y="83389"/>
                                  <a:pt x="22212" y="86754"/>
                                  <a:pt x="28524" y="87161"/>
                                </a:cubicBezTo>
                                <a:cubicBezTo>
                                  <a:pt x="31026" y="87161"/>
                                  <a:pt x="33541" y="87020"/>
                                  <a:pt x="36043" y="86754"/>
                                </a:cubicBezTo>
                                <a:lnTo>
                                  <a:pt x="36043" y="94297"/>
                                </a:lnTo>
                                <a:cubicBezTo>
                                  <a:pt x="33388" y="94297"/>
                                  <a:pt x="30886" y="94565"/>
                                  <a:pt x="28232" y="94565"/>
                                </a:cubicBezTo>
                                <a:cubicBezTo>
                                  <a:pt x="16485" y="94565"/>
                                  <a:pt x="12446" y="90666"/>
                                  <a:pt x="12586" y="78372"/>
                                </a:cubicBezTo>
                                <a:lnTo>
                                  <a:pt x="12586" y="29058"/>
                                </a:lnTo>
                                <a:lnTo>
                                  <a:pt x="0" y="29058"/>
                                </a:lnTo>
                                <a:lnTo>
                                  <a:pt x="0" y="21654"/>
                                </a:lnTo>
                                <a:lnTo>
                                  <a:pt x="12586" y="21654"/>
                                </a:lnTo>
                                <a:lnTo>
                                  <a:pt x="12586"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5" name="Shape 85"/>
                        <wps:cNvSpPr/>
                        <wps:spPr>
                          <a:xfrm>
                            <a:off x="3074621" y="5416474"/>
                            <a:ext cx="58534" cy="99720"/>
                          </a:xfrm>
                          <a:custGeom>
                            <a:avLst/>
                            <a:gdLst/>
                            <a:ahLst/>
                            <a:cxnLst/>
                            <a:rect l="0" t="0" r="0" b="0"/>
                            <a:pathLst>
                              <a:path w="58534" h="99720">
                                <a:moveTo>
                                  <a:pt x="0" y="0"/>
                                </a:moveTo>
                                <a:lnTo>
                                  <a:pt x="8801" y="0"/>
                                </a:lnTo>
                                <a:lnTo>
                                  <a:pt x="8801" y="40069"/>
                                </a:lnTo>
                                <a:lnTo>
                                  <a:pt x="9068" y="40069"/>
                                </a:lnTo>
                                <a:cubicBezTo>
                                  <a:pt x="12281" y="31420"/>
                                  <a:pt x="21933" y="25553"/>
                                  <a:pt x="32131" y="25553"/>
                                </a:cubicBezTo>
                                <a:cubicBezTo>
                                  <a:pt x="52388" y="25553"/>
                                  <a:pt x="58534" y="36170"/>
                                  <a:pt x="58534" y="53353"/>
                                </a:cubicBezTo>
                                <a:lnTo>
                                  <a:pt x="58534" y="99720"/>
                                </a:lnTo>
                                <a:lnTo>
                                  <a:pt x="49733" y="99720"/>
                                </a:lnTo>
                                <a:lnTo>
                                  <a:pt x="49733" y="54737"/>
                                </a:lnTo>
                                <a:cubicBezTo>
                                  <a:pt x="49733" y="42329"/>
                                  <a:pt x="45669" y="32956"/>
                                  <a:pt x="31433" y="32956"/>
                                </a:cubicBezTo>
                                <a:cubicBezTo>
                                  <a:pt x="17463" y="32956"/>
                                  <a:pt x="9068" y="43574"/>
                                  <a:pt x="8801" y="57696"/>
                                </a:cubicBezTo>
                                <a:lnTo>
                                  <a:pt x="8801" y="99720"/>
                                </a:lnTo>
                                <a:lnTo>
                                  <a:pt x="0" y="99720"/>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6" name="Shape 86"/>
                        <wps:cNvSpPr/>
                        <wps:spPr>
                          <a:xfrm>
                            <a:off x="3180501" y="5444121"/>
                            <a:ext cx="64122" cy="98755"/>
                          </a:xfrm>
                          <a:custGeom>
                            <a:avLst/>
                            <a:gdLst/>
                            <a:ahLst/>
                            <a:cxnLst/>
                            <a:rect l="0" t="0" r="0" b="0"/>
                            <a:pathLst>
                              <a:path w="64122" h="98755">
                                <a:moveTo>
                                  <a:pt x="0" y="0"/>
                                </a:moveTo>
                                <a:lnTo>
                                  <a:pt x="9373" y="0"/>
                                </a:lnTo>
                                <a:lnTo>
                                  <a:pt x="33122" y="61468"/>
                                </a:lnTo>
                                <a:lnTo>
                                  <a:pt x="55334" y="0"/>
                                </a:lnTo>
                                <a:lnTo>
                                  <a:pt x="64122" y="0"/>
                                </a:lnTo>
                                <a:lnTo>
                                  <a:pt x="32817" y="83121"/>
                                </a:lnTo>
                                <a:cubicBezTo>
                                  <a:pt x="27813" y="95276"/>
                                  <a:pt x="24867" y="98755"/>
                                  <a:pt x="13830" y="98755"/>
                                </a:cubicBezTo>
                                <a:cubicBezTo>
                                  <a:pt x="10351" y="98628"/>
                                  <a:pt x="8522" y="98628"/>
                                  <a:pt x="7137" y="98069"/>
                                </a:cubicBezTo>
                                <a:lnTo>
                                  <a:pt x="7137" y="90665"/>
                                </a:lnTo>
                                <a:cubicBezTo>
                                  <a:pt x="9233" y="91084"/>
                                  <a:pt x="11176" y="91351"/>
                                  <a:pt x="13145" y="91351"/>
                                </a:cubicBezTo>
                                <a:cubicBezTo>
                                  <a:pt x="20968" y="91351"/>
                                  <a:pt x="22758" y="86754"/>
                                  <a:pt x="25717" y="80048"/>
                                </a:cubicBezTo>
                                <a:lnTo>
                                  <a:pt x="28791" y="71793"/>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7" name="Shape 87"/>
                        <wps:cNvSpPr/>
                        <wps:spPr>
                          <a:xfrm>
                            <a:off x="3249665" y="5442026"/>
                            <a:ext cx="34087" cy="76276"/>
                          </a:xfrm>
                          <a:custGeom>
                            <a:avLst/>
                            <a:gdLst/>
                            <a:ahLst/>
                            <a:cxnLst/>
                            <a:rect l="0" t="0" r="0" b="0"/>
                            <a:pathLst>
                              <a:path w="34087" h="76276">
                                <a:moveTo>
                                  <a:pt x="34061" y="0"/>
                                </a:moveTo>
                                <a:lnTo>
                                  <a:pt x="34087" y="5"/>
                                </a:lnTo>
                                <a:lnTo>
                                  <a:pt x="34087" y="7410"/>
                                </a:lnTo>
                                <a:lnTo>
                                  <a:pt x="34061" y="7404"/>
                                </a:lnTo>
                                <a:cubicBezTo>
                                  <a:pt x="17170" y="7404"/>
                                  <a:pt x="8801" y="22771"/>
                                  <a:pt x="8801" y="38138"/>
                                </a:cubicBezTo>
                                <a:cubicBezTo>
                                  <a:pt x="8801" y="53505"/>
                                  <a:pt x="17170" y="68872"/>
                                  <a:pt x="34061" y="68872"/>
                                </a:cubicBezTo>
                                <a:lnTo>
                                  <a:pt x="34087" y="68866"/>
                                </a:lnTo>
                                <a:lnTo>
                                  <a:pt x="34087" y="76271"/>
                                </a:lnTo>
                                <a:lnTo>
                                  <a:pt x="34061" y="76276"/>
                                </a:lnTo>
                                <a:cubicBezTo>
                                  <a:pt x="12014" y="76276"/>
                                  <a:pt x="0" y="58813"/>
                                  <a:pt x="0" y="38138"/>
                                </a:cubicBezTo>
                                <a:cubicBezTo>
                                  <a:pt x="0" y="17463"/>
                                  <a:pt x="12014" y="0"/>
                                  <a:pt x="34061"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8" name="Shape 88"/>
                        <wps:cNvSpPr/>
                        <wps:spPr>
                          <a:xfrm>
                            <a:off x="3283752" y="5442032"/>
                            <a:ext cx="34087" cy="76265"/>
                          </a:xfrm>
                          <a:custGeom>
                            <a:avLst/>
                            <a:gdLst/>
                            <a:ahLst/>
                            <a:cxnLst/>
                            <a:rect l="0" t="0" r="0" b="0"/>
                            <a:pathLst>
                              <a:path w="34087" h="76265">
                                <a:moveTo>
                                  <a:pt x="0" y="0"/>
                                </a:moveTo>
                                <a:lnTo>
                                  <a:pt x="14627" y="3046"/>
                                </a:lnTo>
                                <a:cubicBezTo>
                                  <a:pt x="27329" y="8927"/>
                                  <a:pt x="34087" y="22626"/>
                                  <a:pt x="34087" y="38133"/>
                                </a:cubicBezTo>
                                <a:cubicBezTo>
                                  <a:pt x="34087" y="53639"/>
                                  <a:pt x="27329" y="67339"/>
                                  <a:pt x="14627" y="73219"/>
                                </a:cubicBezTo>
                                <a:lnTo>
                                  <a:pt x="0" y="76265"/>
                                </a:lnTo>
                                <a:lnTo>
                                  <a:pt x="0" y="68860"/>
                                </a:lnTo>
                                <a:lnTo>
                                  <a:pt x="11061" y="66225"/>
                                </a:lnTo>
                                <a:cubicBezTo>
                                  <a:pt x="20556" y="61183"/>
                                  <a:pt x="25286" y="49658"/>
                                  <a:pt x="25286" y="38133"/>
                                </a:cubicBezTo>
                                <a:cubicBezTo>
                                  <a:pt x="25286" y="26607"/>
                                  <a:pt x="20556" y="15082"/>
                                  <a:pt x="11061" y="10040"/>
                                </a:cubicBezTo>
                                <a:lnTo>
                                  <a:pt x="0" y="7405"/>
                                </a:ln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9" name="Shape 89"/>
                        <wps:cNvSpPr/>
                        <wps:spPr>
                          <a:xfrm>
                            <a:off x="3330805" y="5444107"/>
                            <a:ext cx="58560" cy="74193"/>
                          </a:xfrm>
                          <a:custGeom>
                            <a:avLst/>
                            <a:gdLst/>
                            <a:ahLst/>
                            <a:cxnLst/>
                            <a:rect l="0" t="0" r="0" b="0"/>
                            <a:pathLst>
                              <a:path w="58560" h="74193">
                                <a:moveTo>
                                  <a:pt x="0" y="0"/>
                                </a:moveTo>
                                <a:lnTo>
                                  <a:pt x="8827" y="0"/>
                                </a:lnTo>
                                <a:lnTo>
                                  <a:pt x="8827" y="46952"/>
                                </a:lnTo>
                                <a:cubicBezTo>
                                  <a:pt x="9246" y="59944"/>
                                  <a:pt x="14135" y="66789"/>
                                  <a:pt x="28092" y="66789"/>
                                </a:cubicBezTo>
                                <a:cubicBezTo>
                                  <a:pt x="43193" y="66789"/>
                                  <a:pt x="49733" y="52540"/>
                                  <a:pt x="49733" y="37871"/>
                                </a:cubicBezTo>
                                <a:lnTo>
                                  <a:pt x="49733" y="0"/>
                                </a:lnTo>
                                <a:lnTo>
                                  <a:pt x="58560" y="0"/>
                                </a:lnTo>
                                <a:lnTo>
                                  <a:pt x="58560" y="72098"/>
                                </a:lnTo>
                                <a:lnTo>
                                  <a:pt x="50457" y="72098"/>
                                </a:lnTo>
                                <a:lnTo>
                                  <a:pt x="50457" y="59106"/>
                                </a:lnTo>
                                <a:lnTo>
                                  <a:pt x="50178" y="59106"/>
                                </a:lnTo>
                                <a:cubicBezTo>
                                  <a:pt x="45542" y="68732"/>
                                  <a:pt x="36055" y="74193"/>
                                  <a:pt x="25311" y="74193"/>
                                </a:cubicBezTo>
                                <a:cubicBezTo>
                                  <a:pt x="7150" y="74193"/>
                                  <a:pt x="0" y="63576"/>
                                  <a:pt x="0" y="46812"/>
                                </a:cubicBezTo>
                                <a:lnTo>
                                  <a:pt x="0"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g:wgp>
                  </a:graphicData>
                </a:graphic>
              </wp:anchor>
            </w:drawing>
          </mc:Choice>
          <mc:Fallback>
            <w:pict>
              <v:group w14:anchorId="1924850E" id="Group 32989" o:spid="_x0000_s1026" style="position:absolute;margin-left:0;margin-top:148.55pt;width:420.95pt;height:446.75pt;z-index:251658240;mso-position-horizontal-relative:page;mso-position-vertical-relative:page" coordsize="53460,56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85" o:spid="_x0000_s1027" type="#_x0000_t75" style="position:absolute;top:-17;width:53309;height:39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3NrTHAAAA3gAAAA8AAABkcnMvZG93bnJldi54bWxEj9FqAjEURN8L/YdwC75p1mLLuhqllAr6&#10;ILV2P+C6uWYXNzdLEnXt1zcFoY/DzJxh5svetuJCPjSOFYxHGQjiyumGjYLyezXMQYSIrLF1TApu&#10;FGC5eHyYY6Hdlb/oso9GJAiHAhXUMXaFlKGqyWIYuY44eUfnLcYkvZHa4zXBbSufs+xVWmw4LdTY&#10;0XtN1Wl/tgq2/liWZuzKm61+DtPth1l9bnZKDZ76txmISH38D9/ba61gMsnzF/i7k6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3NrTHAAAA3gAAAA8AAAAAAAAAAAAA&#10;AAAAnwIAAGRycy9kb3ducmV2LnhtbFBLBQYAAAAABAAEAPcAAACTAwAAAAA=&#10;">
                  <v:imagedata r:id="rId8" o:title=""/>
                </v:shape>
                <v:shape id="Shape 24" o:spid="_x0000_s1028" style="position:absolute;top:34344;width:53460;height:22391;visibility:visible;mso-wrap-style:square;v-text-anchor:top" coordsize="5346002,223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JIsQA&#10;AADbAAAADwAAAGRycy9kb3ducmV2LnhtbESPQUsDMRSE74L/ITyhN5u1lFq2TYsIiiAeurXQ42Pz&#10;mmy7eVmTuLv+e1MQPA4z8w2z3o6uFT2F2HhW8DAtQBDXXjdsFHzuX+6XIGJC1th6JgU/FGG7ub1Z&#10;Y6n9wDvqq2REhnAsUYFNqSuljLUlh3HqO+LsnXxwmLIMRuqAQ4a7Vs6KYiEdNpwXLHb0bKm+VN9O&#10;gWnfHy+DcaHC/flgjx9f8rVfKDW5G59WIBKN6T/8137TCmZzuH7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CSLEAAAA2wAAAA8AAAAAAAAAAAAAAAAAmAIAAGRycy9k&#10;b3ducmV2LnhtbFBLBQYAAAAABAAEAPUAAACJAwAAAAA=&#10;" path="m5294442,687v17173,22,33479,70,48881,136l5346002,839r,2238270l,2239109,,445579r78662,5562c520023,478417,1322611,479086,2313573,261478,3396481,23697,4762077,,5294442,687xe" fillcolor="#007166" stroked="f" strokeweight="0">
                  <v:stroke miterlimit="83231f" joinstyle="miter"/>
                  <v:path arrowok="t" textboxrect="0,0,5346002,2239109"/>
                </v:shape>
                <v:shape id="Shape 25" o:spid="_x0000_s1029" style="position:absolute;left:36655;top:41417;width:637;height:2693;visibility:visible;mso-wrap-style:square;v-text-anchor:top" coordsize="63671,26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Mwb4A&#10;AADbAAAADwAAAGRycy9kb3ducmV2LnhtbESPzQrCMBCE74LvEFbwpqmCItUoIggerX/gbWnWtrTZ&#10;lCZq9emNIHgcZuYbZrFqTSUe1LjCsoLRMAJBnFpdcKbgdNwOZiCcR9ZYWSYFL3KwWnY7C4y1fXJC&#10;j4PPRICwi1FB7n0dS+nSnAy6oa2Jg3ezjUEfZJNJ3eAzwE0lx1E0lQYLDgs51rTJKS0Pd6Pgko1q&#10;t57ivrzuE9TnMjFvTpTq99r1HISn1v/Dv/ZOKxhP4P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tpzMG+AAAA2wAAAA8AAAAAAAAAAAAAAAAAmAIAAGRycy9kb3ducmV2&#10;LnhtbFBLBQYAAAAABAAEAPUAAACDAwAAAAA=&#10;" path="m63671,r,57648l47142,96662v-5143,13335,-9423,26860,-12852,40564c30861,150942,28283,165140,26569,179809v-1702,14668,-2376,30391,-1995,47142c26099,227726,27432,228577,28575,229529v1143,953,2477,1423,4001,1423c43434,223719,53007,216267,61294,208600r2377,-2677l63671,243544,39713,258676v-11240,5143,-24092,8661,-38570,10566c,225808,3899,185625,12865,148668,21806,111711,33046,75897,46571,41214l63671,xe" stroked="f" strokeweight="0">
                  <v:stroke miterlimit="83231f" joinstyle="miter"/>
                  <v:path arrowok="t" textboxrect="0,0,63671,269242"/>
                </v:shape>
                <v:shape id="Shape 26" o:spid="_x0000_s1030" style="position:absolute;left:38574;top:41870;width:506;height:2134;visibility:visible;mso-wrap-style:square;v-text-anchor:top" coordsize="50595,21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utsQA&#10;AADbAAAADwAAAGRycy9kb3ducmV2LnhtbESP3WrCQBSE7wu+w3IEb4puaiFIdBWRKkJB8AevD9lj&#10;Npo9G7KrSfv03YLg5TAz3zCzRWcr8aDGl44VfIwSEMS50yUXCk7H9XACwgdkjZVjUvBDHhbz3tsM&#10;M+1a3tPjEAoRIewzVGBCqDMpfW7Ioh+5mjh6F9dYDFE2hdQNthFuKzlOklRaLDkuGKxpZSi/He5W&#10;wde1/Q3f1eW8+Uzvxbt2u9aZnVKDfrecggjUhVf42d5qBeMU/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brbEAAAA2wAAAA8AAAAAAAAAAAAAAAAAmAIAAGRycy9k&#10;b3ducmV2LnhtbFBLBQYAAAAABAAEAPUAAACJAwAAAAA=&#10;" path="m39535,l50595,5066r,27643l42964,30290c37249,41351,32969,53721,30112,67437v-2857,13716,-4293,27825,-4293,42291c25819,124219,27255,138404,30112,152311v2857,13906,7137,26391,12852,37439l50595,175816r,36682l49463,212890v-3857,568,-7451,279,-10779,-863c32004,209740,26391,205740,21819,200025,17247,194323,13538,187452,10681,179463,7823,171450,5626,164033,4102,157163,2959,142303,1905,127648,965,113169,,98692,483,84785,2388,71438,4293,58115,8001,45351,13538,33147,19050,20968,27724,9919,39535,xe" stroked="f" strokeweight="0">
                  <v:stroke miterlimit="83231f" joinstyle="miter"/>
                  <v:path arrowok="t" textboxrect="0,0,50595,213458"/>
                </v:shape>
                <v:shape id="Shape 27" o:spid="_x0000_s1031" style="position:absolute;left:37292;top:39689;width:1292;height:4164;visibility:visible;mso-wrap-style:square;v-text-anchor:top" coordsize="129205,41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3+sIA&#10;AADbAAAADwAAAGRycy9kb3ducmV2LnhtbESP3YrCMBSE7wXfIZyFvbPp+rNKNYoKC4IorPoAh+bY&#10;lDYnpYnaffuNIHg5zMw3zGLV2VrcqfWlYwVfSQqCOHe65ELB5fwzmIHwAVlj7ZgU/JGH1bLfW2Cm&#10;3YN/6X4KhYgQ9hkqMCE0mZQ+N2TRJ64hjt7VtRZDlG0hdYuPCLe1HKbpt7RYclww2NDWUF6dblbB&#10;nm5mPKp2x7CZbqv8XB4sTg5KfX506zmIQF14h1/tnVYwnML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Pf6wgAAANsAAAAPAAAAAAAAAAAAAAAAAJgCAABkcnMvZG93&#10;bnJldi54bWxQSwUGAAAAAAQABAD1AAAAhwMAAAAA&#10;" path="m66060,368c73299,,77871,1613,79776,5232v1905,3620,2286,8001,1143,13145c79776,23520,77960,28766,75496,34087v-2489,5346,-4483,9537,-6007,12573c59202,70295,49868,94196,41485,118390v-8381,24193,-18288,47917,-29718,71145c15197,196786,20531,202121,27770,205537v7239,3429,15151,5537,23711,6299c60053,212598,69108,212598,78633,211836v9525,-762,18288,-1727,26289,-2870c107970,207454,111209,205359,114638,202692v3428,-2667,7620,-3238,12572,-1727c129116,206311,129205,210782,127490,214402v-1702,3619,-4280,6667,-7709,9143c116352,226022,112440,227825,108059,228968v-4382,1156,-8090,1918,-11138,2299c84729,228600,75674,228879,69769,232118v-5906,3238,-9805,8382,-11710,15430c56154,254597,55481,262890,56052,272402v572,9538,1245,19152,2007,28867c58821,310985,58910,320421,58351,329552v-584,9144,-3149,16574,-7722,22289c44534,364046,37866,375272,30627,385559,23388,395846,15286,404813,6345,412433l,416440,,378819,18626,357848c30056,341656,36914,321564,39200,297561v-1905,-6477,-3048,-13817,-3429,-22009c35390,267360,34247,259652,32341,252400v-1904,-7227,-5143,-13132,-9715,-17717c18054,230124,10815,228029,909,228397l,230543,,172896,26055,110096c41295,75438,54630,38862,66060,368xe" stroked="f" strokeweight="0">
                  <v:stroke miterlimit="83231f" joinstyle="miter"/>
                  <v:path arrowok="t" textboxrect="0,0,129205,416440"/>
                </v:shape>
                <v:shape id="Shape 28" o:spid="_x0000_s1032" style="position:absolute;left:39080;top:41920;width:1141;height:2075;visibility:visible;mso-wrap-style:square;v-text-anchor:top" coordsize="114099,20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FhL8A&#10;AADbAAAADwAAAGRycy9kb3ducmV2LnhtbERPy4rCMBTdC/MP4QruNK2LQatRpIPgZvA1zPrSXJti&#10;c1OSqNWvN4uBWR7Oe7nubSvu5EPjWEE+yUAQV043XCv4OW/HMxAhImtsHZOCJwVYrz4GSyy0e/CR&#10;7qdYixTCoUAFJsaukDJUhiyGieuIE3dx3mJM0NdSe3ykcNvKaZZ9SosNpwaDHZWGquvpZhW8tk38&#10;pbwsD98m3/df1XzmL1qp0bDfLEBE6uO/+M+90wqmaWz6kn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YWEvwAAANsAAAAPAAAAAAAAAAAAAAAAAJgCAABkcnMvZG93bnJl&#10;di54bWxQSwUGAAAAAAQABAD1AAAAhAMAAAAA&#10;" path="m,l19522,8942v9715,3620,19431,6096,29146,7429c58384,17705,68468,17807,78958,16664v10465,-1156,22187,-3811,35141,-8014c108003,17045,101907,23331,95811,27510v-6096,4203,-12281,6959,-18568,8292c70957,37136,64848,37707,58955,37517v-5918,-191,-11722,-470,-17437,-851c41899,51512,42382,66282,42953,80951v572,14668,,29057,-1714,43142c39524,138203,36375,151919,31803,165253v-4572,13336,-11430,26086,-20574,38291l,207432,,170750,18658,136678v6477,-16763,7811,-35623,4001,-56591c21135,75147,20182,69521,19801,63235,19420,56948,18468,50953,16944,45239,15420,39511,12943,34660,9514,30659l,27643,,xe" stroked="f" strokeweight="0">
                  <v:stroke miterlimit="83231f" joinstyle="miter"/>
                  <v:path arrowok="t" textboxrect="0,0,114099,207432"/>
                </v:shape>
                <v:shape id="Shape 29" o:spid="_x0000_s1033" style="position:absolute;left:39992;top:41870;width:506;height:2134;visibility:visible;mso-wrap-style:square;v-text-anchor:top" coordsize="50582,21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mwMUA&#10;AADbAAAADwAAAGRycy9kb3ducmV2LnhtbESPT2vCQBTE70K/w/IK3nRjDkWjq0jB0oII/qHF2yP7&#10;TGKyb0N2G6Of3hUEj8PM/IaZLTpTiZYaV1hWMBpGIIhTqwvOFBz2q8EYhPPIGivLpOBKDhbzt94M&#10;E20vvKV25zMRIOwSVJB7XydSujQng25oa+LgnWxj0AfZZFI3eAlwU8k4ij6kwYLDQo41feaUlrt/&#10;o6Aty/p3vbn+VaOv5ep8jOPtz80o1X/vllMQnjr/Cj/b31pBPIHH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abAxQAAANsAAAAPAAAAAAAAAAAAAAAAAJgCAABkcnMv&#10;ZG93bnJldi54bWxQSwUGAAAAAAQABAD1AAAAigMAAAAA&#10;" path="m39522,l50582,5066r,27643l42951,30290c37236,41351,32957,53721,30099,67437v-2858,13716,-4292,27825,-4292,42291c25807,124219,27241,138404,30099,152311v2858,13906,7137,26391,12852,37439l50582,175816r,36682l49451,212890v-3858,568,-7452,279,-10779,-863c31991,209740,26378,205740,21806,200025,17234,194323,13526,187452,10668,179463,7810,171450,5613,164033,4089,157163,2946,142303,1892,127648,953,113169,,98692,470,84785,2375,71438,4280,58115,8001,45351,13526,33147,19037,20968,27711,9919,39522,xe" stroked="f" strokeweight="0">
                  <v:stroke miterlimit="83231f" joinstyle="miter"/>
                  <v:path arrowok="t" textboxrect="0,0,50582,213458"/>
                </v:shape>
                <v:shape id="Shape 30" o:spid="_x0000_s1034" style="position:absolute;left:40498;top:41920;width:1141;height:2075;visibility:visible;mso-wrap-style:square;v-text-anchor:top" coordsize="114099,20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fX8EA&#10;AADbAAAADwAAAGRycy9kb3ducmV2LnhtbERPz2vCMBS+D/wfwhN2m2kdDO1MZVSEXWRblZ0fzWtT&#10;1ryUJNPqX28Ogx0/vt+b7WQHcSYfescK8kUGgrhxuudOwem4f1qBCBFZ4+CYFFwpwLacPWyw0O7C&#10;X3SuYydSCIcCFZgYx0LK0BiyGBZuJE5c67zFmKDvpPZ4SeF2kMsse5EWe04NBkeqDDU/9a9VcNv3&#10;8Zvyqvo8mPxj2jXrlW+1Uo/z6e0VRKQp/ov/3O9awXNan76kH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uH1/BAAAA2wAAAA8AAAAAAAAAAAAAAAAAmAIAAGRycy9kb3du&#10;cmV2LnhtbFBLBQYAAAAABAAEAPUAAACGAwAAAAA=&#10;" path="m,l19522,8942v9715,3620,19431,6096,29146,7429c58384,17705,68468,17807,78958,16664v10477,-1156,22187,-3811,35141,-8014c108003,17045,101907,23331,95811,27510v-6096,4203,-12281,6959,-18568,8292c70957,37136,64861,37707,58955,37517v-5918,-191,-11722,-470,-17437,-851c41899,51512,42382,66282,42953,80951v572,14668,,29057,-1714,43142c39524,138203,36375,151919,31803,165253v-4572,13336,-11430,26086,-20574,38291l,207432,,170750,18658,136678v6477,-16763,7811,-35623,4001,-56591c21135,75147,20182,69521,19801,63235,19420,56948,18468,50953,16944,45239,15420,39511,12943,34660,9514,30659l,27643,,xe" stroked="f" strokeweight="0">
                  <v:stroke miterlimit="83231f" joinstyle="miter"/>
                  <v:path arrowok="t" textboxrect="0,0,114099,207432"/>
                </v:shape>
                <v:shape id="Shape 31" o:spid="_x0000_s1035" style="position:absolute;left:41322;top:39864;width:891;height:4366;visibility:visible;mso-wrap-style:square;v-text-anchor:top" coordsize="89183,436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mdMQA&#10;AADbAAAADwAAAGRycy9kb3ducmV2LnhtbESPT2vCQBTE7wW/w/KE3pqN9k9CdBURhUIvNQbq8ZF9&#10;TUKzb0N2NfHbdwXB4zAzv2GW69G04kK9aywrmEUxCOLS6oYrBcVx/5KCcB5ZY2uZFFzJwXo1eVpi&#10;pu3AB7rkvhIBwi5DBbX3XSalK2sy6CLbEQfv1/YGfZB9JXWPQ4CbVs7j+EMabDgs1NjRtqbyLz8b&#10;BT/J+yltOS/ZF8fi/LZLCv7+Uup5Om4WIDyN/hG+tz+1gtcZ3L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uZnTEAAAA2wAAAA8AAAAAAAAAAAAAAAAAmAIAAGRycy9k&#10;b3ducmV2LnhtbFBLBQYAAAAABAAEAPUAAACJAwAAAAA=&#10;" path="m78003,l89183,r,26636l88862,60871v-2667,20003,-5995,40005,-9995,60008c74866,140881,71145,160693,67716,180315v-3428,19621,-4572,39344,-3428,59144c68859,235280,73813,230315,79146,224599r10037,-9175l89183,251298r-5464,5877c74575,270142,68097,283464,64288,297180v6095,-3797,12293,-8750,18579,-14859l89183,275027r,25077l83719,304902v-12193,8953,-23051,18199,-32576,27724c61430,339471,71907,346050,82576,352336r6607,3130l89183,379447,76009,374345c65519,370154,55144,366344,44856,362903v-6096,4965,-9715,11340,-10858,19151c32855,389865,31902,397675,31140,405486v-762,7810,-2374,14668,-4851,20574c23800,431965,17996,435483,8852,436626,2756,428625,,420535,572,412343v571,-8191,1993,-16484,4279,-24866c7138,379108,9042,370916,10566,362903v1524,-8001,,-15609,-4572,-22861c6757,336626,8281,333667,10566,331191v2286,-2477,4661,-4953,7150,-7430c20193,321285,22479,318618,24574,315760v2083,-2857,3518,-6375,4280,-10579c31521,280429,35141,255473,39713,230315v4572,-25147,9233,-50470,14008,-76010c58484,128791,63055,103162,67437,77445,71806,51727,75336,25921,78003,xe" stroked="f" strokeweight="0">
                  <v:stroke miterlimit="83231f" joinstyle="miter"/>
                  <v:path arrowok="t" textboxrect="0,0,89183,436626"/>
                </v:shape>
                <v:shape id="Shape 32" o:spid="_x0000_s1036" style="position:absolute;left:42213;top:41834;width:534;height:1031;visibility:visible;mso-wrap-style:square;v-text-anchor:top" coordsize="53399,10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WP8UA&#10;AADbAAAADwAAAGRycy9kb3ducmV2LnhtbESPzWrDMBCE74W+g9hALiWWm9ISnCghLYSYlB6a+gEW&#10;a/1DrJWwFNt5+ypQ6HGYmW+YzW4ynRio961lBc9JCoK4tLrlWkHxc1isQPiArLGzTApu5GG3fXzY&#10;YKbtyN80nEMtIoR9hgqaEFwmpS8bMugT64ijV9neYIiyr6XucYxw08llmr5Jgy3HhQYdfTRUXs5X&#10;o+CoT1Xh2lXnXg9fn/l7Wj1N+0Gp+Wzar0EEmsJ/+K+dawUvS7h/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BY/xQAAANsAAAAPAAAAAAAAAAAAAAAAAJgCAABkcnMv&#10;ZG93bnJldi54bWxQSwUGAAAAAAQABAD1AAAAigMAAAAA&#10;" path="m25688,2096c32343,,39493,483,47113,3518v5715,15634,6286,29540,1715,41732c44255,57442,37118,68681,27403,78968l,103025,,77949,10258,66103c15020,59436,18729,52768,21396,46101v2666,-6667,3809,-12865,3428,-18580l,54219,,18345,6829,12103c12734,7519,19021,4191,25688,2096xe" stroked="f" strokeweight="0">
                  <v:stroke miterlimit="83231f" joinstyle="miter"/>
                  <v:path arrowok="t" textboxrect="0,0,53399,103025"/>
                </v:shape>
                <v:shape id="Shape 33" o:spid="_x0000_s1037" style="position:absolute;left:42213;top:39967;width:3113;height:4240;visibility:visible;mso-wrap-style:square;v-text-anchor:top" coordsize="311249,42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Fn8QA&#10;AADbAAAADwAAAGRycy9kb3ducmV2LnhtbESPzWrDMBCE74W+g9hCLyWREwdTHMuhBEJ6K/k5pLfF&#10;2tpurZWRFMd++6pQyHGYmW+YYjOaTgzkfGtZwWKegCCurG65VnA+7WavIHxA1thZJgUTediUjw8F&#10;5tre+EDDMdQiQtjnqKAJoc+l9FVDBv3c9sTR+7LOYIjS1VI7vEW46eQySTJpsOW40GBP24aqn+PV&#10;KOgzg6cXZxfL/eeHHQ7fqylzF6Wen8a3NYhAY7iH/9vvWkGawt+X+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Z/EAAAA2wAAAA8AAAAAAAAAAAAAAAAAmAIAAGRycy9k&#10;b3ducmV2LnhtbFBLBQYAAAAABAAEAPUAAACJAwAAAAA=&#10;" path="m183130,v7620,1143,12091,4204,13437,9144c197888,14110,197989,19914,196846,26581v-1143,6668,-2667,13525,-4572,20574c190369,54204,189798,60401,190560,65735v-3049,25133,-6858,50483,-11430,76010c174558,167272,170278,192799,166277,218313v-4000,25540,-7429,51067,-10287,76581c153133,320434,151698,345961,151698,371475v6476,-6083,13233,-12573,20294,-19431c179028,345199,185987,338620,192846,332334v6858,-6287,13614,-12091,20294,-17437l217294,312043r-9881,860c203044,313093,199234,312242,195983,310324v-3226,-1892,-4661,-6286,-4280,-13131c206180,297193,218182,293573,227707,286322v9512,-7227,17907,-16091,25146,-26569c260079,249276,266848,238138,273135,226327v6286,-11811,13437,-22390,21438,-31725l311249,182595r,33168l300567,228321v-3620,4762,-7709,9423,-12281,13995c282190,248425,279421,253086,279993,256324v572,3239,2667,5055,6286,5423c289899,262141,293900,261176,298281,258890v4382,-2286,7519,-6084,9436,-11430l311249,243728r,29662l282279,294043v-11621,7811,-20955,16574,-28003,26289c247227,330048,243798,341389,243989,354343v190,12954,6375,28765,18579,47422c273224,398716,283333,393865,292858,387198r18391,-14747l311249,398104r-22391,17948c276653,422529,262365,424053,245995,420624v-9144,-6858,-15062,-14567,-17716,-23139c225611,388912,224558,379959,225129,370624v572,-9334,1715,-18948,3429,-28854c230272,331864,230933,322339,230565,313195r-5306,-761l211997,332613v-6286,11430,-12967,22301,-20002,32588c184933,375476,176742,384340,167420,391770v-9347,7429,-20866,11722,-34582,12852l132838,354489r-10858,14992c110930,379959,97786,387096,82546,390906v-11049,-381,-21806,-1905,-32283,-4572c39772,383680,29206,380340,18538,376339l,369160,,345179r25968,12301c37017,361480,48447,364249,60258,365773v11810,1524,24002,762,36576,-2299c101405,361188,105698,358432,109699,355194v4000,-3239,8001,-6477,12001,-9716l132838,337957r,-33347c135886,271094,140458,237376,146554,203467v6096,-33909,12573,-67818,19431,-101740c172843,67831,178558,33922,183130,xe" stroked="f" strokeweight="0">
                  <v:stroke miterlimit="83231f" joinstyle="miter"/>
                  <v:path arrowok="t" textboxrect="0,0,311249,424053"/>
                </v:shape>
                <v:shape id="Shape 34" o:spid="_x0000_s1038" style="position:absolute;left:42213;top:39864;width:3;height:266;visibility:visible;mso-wrap-style:square;v-text-anchor:top" coordsize="250,2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aQsUA&#10;AADbAAAADwAAAGRycy9kb3ducmV2LnhtbESP3YrCMBSE7xd8h3AEb0TTXUWkGkWEhYVlBX+qeHds&#10;jm2xOSlN1Pr2RhD2cpiZb5jpvDGluFHtCssKPvsRCOLU6oIzBbvtd28MwnlkjaVlUvAgB/NZ62OK&#10;sbZ3XtNt4zMRIOxiVJB7X8VSujQng65vK+LgnW1t0AdZZ1LXeA9wU8qvKBpJgwWHhRwrWuaUXjZX&#10;oyCjVbVPmkMiF3/LASbH7uH3tFKq024WExCeGv8ffrd/tILBE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5pCxQAAANsAAAAPAAAAAAAAAAAAAAAAAJgCAABkcnMv&#10;ZG93bnJldi54bWxQSwUGAAAAAAQABAD1AAAAigMAAAAA&#10;" path="m,l250,,,26636,,xe" stroked="f" strokeweight="0">
                  <v:stroke miterlimit="83231f" joinstyle="miter"/>
                  <v:path arrowok="t" textboxrect="0,0,250,26636"/>
                </v:shape>
                <v:shape id="Shape 35" o:spid="_x0000_s1039" style="position:absolute;left:45326;top:43133;width:622;height:815;visibility:visible;mso-wrap-style:square;v-text-anchor:top" coordsize="62190,8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9usIA&#10;AADbAAAADwAAAGRycy9kb3ducmV2LnhtbESPwWrDMBBE74H+g9hCbrEcl6bFjWxKSYN7jFN8XqyN&#10;ZWKtjKUkzt9XhUKPw+y82dmWsx3ElSbfO1awTlIQxK3TPXcKvo+fq1cQPiBrHByTgjt5KIuHxRZz&#10;7W58oGsdOhEh7HNUYEIYcyl9a8iiT9xIHL2TmyyGKKdO6glvEW4HmaXpRlrsOTYYHOnDUHuuLza+&#10;8ZJ97aturDKUpm/kqbnvqkap5eP8/gYi0Bz+j//SlVbw9Ay/WyIA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726wgAAANsAAAAPAAAAAAAAAAAAAAAAAJgCAABkcnMvZG93&#10;bnJldi54bWxQSwUGAAAAAAQABAD1AAAAhwMAAAAA&#10;" path="m62190,c54189,10287,46087,22187,37895,35713,29704,49238,20661,61620,10756,72860l,81481,,55827,9041,48578c17804,40564,26554,32283,35330,23711,44093,15139,53046,7239,62190,xe" stroked="f" strokeweight="0">
                  <v:stroke miterlimit="83231f" joinstyle="miter"/>
                  <v:path arrowok="t" textboxrect="0,0,62190,81481"/>
                </v:shape>
                <v:shape id="Shape 36" o:spid="_x0000_s1040" style="position:absolute;left:45326;top:41670;width:588;height:1030;visibility:visible;mso-wrap-style:square;v-text-anchor:top" coordsize="58761,10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LjsMA&#10;AADbAAAADwAAAGRycy9kb3ducmV2LnhtbESPwWrDMBBE74X8g9hCbo2cGuziRAkmUJOc2qa99LZY&#10;G9vUWhlJSZS/jwqFHoeZecOst9GM4kLOD5YVLBcZCOLW6oE7BV+fr08vIHxA1jhaJgU38rDdzB7W&#10;WGl75Q+6HEMnEoR9hQr6EKZKSt/2ZNAv7EScvJN1BkOSrpPa4TXBzSifs6yQBgdOCz1OtOup/Tme&#10;jYKxPLzleWisde/fy6bWMWZlVGr+GOsViEAx/If/2nutIC/g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aLjsMAAADbAAAADwAAAAAAAAAAAAAAAACYAgAAZHJzL2Rv&#10;d25yZXYueG1sUEsFBgAAAAAEAAQA9QAAAIgDAAAAAA==&#10;" path="m30758,143c37806,,45617,879,54189,2778v3048,3429,4572,8204,4572,14288c58761,22793,57237,27175,54189,30210,51903,45844,46188,58988,37044,69656,27900,80324,17512,90040,5891,98803l,103003,,73342,16470,55940c22554,47558,27519,38986,31329,30210v-6858,,-12674,1346,-17437,4001c9130,36890,4748,40319,748,44498l,45377,,12209,11898,3642c17423,1451,23709,286,30758,143xe" stroked="f" strokeweight="0">
                  <v:stroke miterlimit="83231f" joinstyle="miter"/>
                  <v:path arrowok="t" textboxrect="0,0,58761,103003"/>
                </v:shape>
                <v:shape id="Shape 37" o:spid="_x0000_s1041" style="position:absolute;left:45856;top:41464;width:2326;height:2705;visibility:visible;mso-wrap-style:square;v-text-anchor:top" coordsize="232601,2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sAMUA&#10;AADbAAAADwAAAGRycy9kb3ducmV2LnhtbESPQWvCQBSE70L/w/IKXkQ3alGJrlIFwR4q1ArB2yP7&#10;mmybfRuyq4n/vlsoeBxm5htmtelsJW7UeONYwXiUgCDOnTZcKDh/7ocLED4ga6wck4I7edisn3or&#10;TLVr+YNup1CICGGfooIyhDqV0uclWfQjVxNH78s1FkOUTSF1g22E20pOkmQmLRqOCyXWtCsp/zld&#10;rYL31pnBMZua75eL3L7tq8wXs0yp/nP3ugQRqAuP8H/7oBVM5/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WwAxQAAANsAAAAPAAAAAAAAAAAAAAAAAJgCAABkcnMv&#10;ZG93bnJldi54bWxQSwUGAAAAAAQABAD1AAAAigMAAAAA&#10;" path="m119443,v2655,1918,4090,3911,4280,6007c123914,8103,123444,10109,122301,12002v-1143,1917,-2388,3822,-3721,5714c117246,19634,116383,21349,116015,22860v-6490,4572,-11913,10681,-16295,18288c95339,48781,93154,56972,93154,65722v21718,2680,43803,2490,66294,-571c181927,62116,204965,57150,228600,50292v3048,1918,4001,4864,2858,8864c230315,63157,229362,66497,228600,69152v-23635,7251,-47727,12674,-72301,16294c131725,89065,106490,91643,80582,93154v-4954,12205,-9144,24778,-12573,37719c64579,143840,62383,156883,61430,170028v-953,13144,-279,26200,2006,39141c65722,222136,70295,234899,77152,247459v2655,382,4369,-88,5144,-1422c83058,244704,83719,243268,84290,241745v571,-1524,1435,-2667,2578,-3417c88011,237554,90094,237934,93154,239471v2655,3417,3899,7036,3709,10846c96672,254127,95440,257658,93154,260896v-2286,3239,-5143,5715,-8572,7429c81153,270040,77724,270510,74295,269748v-5715,-381,-10490,-2184,-14287,-5423c56197,261086,52946,257086,50292,252323v-2667,-4762,-4673,-10007,-6007,-15722c42951,230886,42088,225374,41720,220040v762,-8763,939,-18390,571,-28867c41910,180696,41808,170028,41999,159169v190,-10858,1143,-21437,2858,-31724c46571,117158,49721,107836,54292,99441,50864,95644,47053,93726,42863,93726v-3811,,-7722,774,-11723,2299c27140,97549,23228,99161,19431,100876v-3810,1715,-7150,2667,-10008,2858c6566,103924,4280,102781,2565,100305,851,97828,,92786,,85154v12192,2679,22479,2768,30861,292c39230,82969,46291,78968,52007,73444,57722,67920,62865,61443,67437,54013,72009,46584,76581,39256,81153,32004,85725,24778,90958,18199,96863,12294,102769,6388,110299,2286,119443,xe" stroked="f" strokeweight="0">
                  <v:stroke miterlimit="83231f" joinstyle="miter"/>
                  <v:path arrowok="t" textboxrect="0,0,232601,270510"/>
                </v:shape>
                <v:shape id="Shape 38" o:spid="_x0000_s1042" style="position:absolute;left:12314;top:51876;width:7671;height:4859;visibility:visible;mso-wrap-style:square;v-text-anchor:top" coordsize="767080,4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78A&#10;AADbAAAADwAAAGRycy9kb3ducmV2LnhtbERP3WrCMBS+H/gO4QjezVTFKtUoIgzGdjGqPsChOTbF&#10;5qQmqXZvv1wIu/z4/rf7wbbiQT40jhXMphkI4srphmsFl/PH+xpEiMgaW8ek4JcC7Hejty0W2j25&#10;pMcp1iKFcChQgYmxK6QMlSGLYeo64sRdnbcYE/S11B6fKdy2cp5lubTYcGow2NHRUHU79VbB9z1f&#10;l+3Xz9X3fQi2NKtjvvRKTcbDYQMi0hD/xS/3p1awSGPTl/QD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b6+DvwAAANsAAAAPAAAAAAAAAAAAAAAAAJgCAABkcnMvZG93bnJl&#10;di54bWxQSwUGAAAAAAQABAD1AAAAhAMAAAAA&#10;" path="m383540,c539509,,678205,73596,767080,187871,703085,270116,664896,373418,664896,485724r17,204l102156,485928r16,-179c102172,373443,63970,270142,,187871,88862,73596,227571,,383540,xe" fillcolor="#004d70" stroked="f" strokeweight="0">
                  <v:stroke miterlimit="83231f" joinstyle="miter"/>
                  <v:path arrowok="t" textboxrect="0,0,767080,485928"/>
                </v:shape>
                <v:shape id="Shape 39" o:spid="_x0000_s1043" style="position:absolute;left:19985;top:51876;width:7658;height:4859;visibility:visible;mso-wrap-style:square;v-text-anchor:top" coordsize="765810,48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OW8UA&#10;AADbAAAADwAAAGRycy9kb3ducmV2LnhtbESP0WoCMRRE3wv+Q7iCbzWrgtStUWxV2odW0PYDrpu7&#10;m9TNzbKJ6/bvm0Khj8PMnGGW697VoqM2WM8KJuMMBHHhteVKwefH/v4BRIjIGmvPpOCbAqxXg7sl&#10;5trf+EjdKVYiQTjkqMDE2ORShsKQwzD2DXHySt86jEm2ldQt3hLc1XKaZXPp0HJaMNjQs6Hicro6&#10;BS+H9+2T3TXF1+Zc2rfz1MzL7qjUaNhvHkFE6uN/+K/9qhXMFv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s5bxQAAANsAAAAPAAAAAAAAAAAAAAAAAJgCAABkcnMv&#10;ZG93bnJldi54bWxQSwUGAAAAAAQABAD1AAAAigMAAAAA&#10;" path="m383515,c538772,,676885,72910,765810,186283,701053,268808,662343,372719,662343,485749r18,204l102151,485953r20,-242c102171,373443,63970,270142,,187896,88862,73622,227559,,383515,xe" fillcolor="#008077" stroked="f" strokeweight="0">
                  <v:stroke miterlimit="83231f" joinstyle="miter"/>
                  <v:path arrowok="t" textboxrect="0,0,765810,485953"/>
                </v:shape>
                <v:shape id="Shape 40" o:spid="_x0000_s1044" style="position:absolute;left:18963;top:53755;width:2044;height:2980;visibility:visible;mso-wrap-style:square;v-text-anchor:top" coordsize="204356,29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Tw8AA&#10;AADbAAAADwAAAGRycy9kb3ducmV2LnhtbERPy4rCMBTdC/MP4Q6403QckVKbyjCMVDeCD9Dlpbm2&#10;xeamNBmtfr1ZCC4P550uetOIK3WutqzgaxyBIC6srrlUcNgvRzEI55E1NpZJwZ0cLLKPQYqJtjfe&#10;0nXnSxFC2CWooPK+TaR0RUUG3di2xIE7286gD7Arpe7wFsJNIydRNJMGaw4NFbb0W1Fx2f0bBTrO&#10;v5ty88hP8VH2f3Z9PNiclRp+9j9zEJ56/xa/3CutYBrWhy/h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jTw8AAAADbAAAADwAAAAAAAAAAAAAAAACYAgAAZHJzL2Rvd25y&#10;ZXYueG1sUEsFBgAAAAAEAAQA9QAAAIUDAAAAAA==&#10;" path="m102184,v63970,82245,102172,185547,102172,297815l204335,298058r-204318,l,297853c,185547,38189,82245,102184,xe" fillcolor="#007166" stroked="f" strokeweight="0">
                  <v:stroke miterlimit="83231f" joinstyle="miter"/>
                  <v:path arrowok="t" textboxrect="0,0,204356,298058"/>
                </v:shape>
                <v:shape id="Shape 41" o:spid="_x0000_s1045" style="position:absolute;left:18963;top:53755;width:2044;height:2980;visibility:visible;mso-wrap-style:square;v-text-anchor:top" coordsize="204356,29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cQ8QA&#10;AADbAAAADwAAAGRycy9kb3ducmV2LnhtbESPzWrDMBCE74W8g9hAb43sUtLiRDFOQ4uhp/yQ88ba&#10;2CbSyrGU2H37qlDocZiZb5hlPloj7tT71rGCdJaAIK6cbrlWcNh/PL2B8AFZo3FMCr7JQ76aPCwx&#10;027gLd13oRYRwj5DBU0IXSalrxqy6GeuI47e2fUWQ5R9LXWPQ4RbI5+TZC4tthwXGuzovaHqsrtZ&#10;BZuj3Z+u6+3nxci5LArzak7ll1KP07FYgAg0hv/wX7vUCl5S+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nEPEAAAA2wAAAA8AAAAAAAAAAAAAAAAAmAIAAGRycy9k&#10;b3ducmV2LnhtbFBLBQYAAAAABAAEAPUAAACJAwAAAAA=&#10;" path="m102184,v63970,82245,102172,185547,102172,297815l204335,298058r-204318,l,297853c,185547,38189,82245,102184,xe" fillcolor="#326580" stroked="f" strokeweight="0">
                  <v:stroke miterlimit="83231f" joinstyle="miter"/>
                  <v:path arrowok="t" textboxrect="0,0,204356,298058"/>
                </v:shape>
                <v:shape id="Shape 42" o:spid="_x0000_s1046" style="position:absolute;left:27643;top:51876;width:8680;height:4859;visibility:visible;mso-wrap-style:square;v-text-anchor:top" coordsize="867982,48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bLMYA&#10;AADbAAAADwAAAGRycy9kb3ducmV2LnhtbESPT2sCMRTE70K/Q3gFL0Wz1VJ1axQpCJXaQ/13ft28&#10;7i5NXpYk1fTbN4WCx2FmfsPMl8kacSYfWscK7ocFCOLK6ZZrBYf9ejAFESKyRuOYFPxQgOXipjfH&#10;UrsLv9N5F2uRIRxKVNDE2JVShqohi2HoOuLsfTpvMWbpa6k9XjLcGjkqikdpseW80GBHzw1VX7tv&#10;q+Bub1ab8evmZPz0Yzsbv6XjdpKU6t+m1ROISClew//tF63gYQR/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GbLMYAAADbAAAADwAAAAAAAAAAAAAAAACYAgAAZHJz&#10;L2Rvd25yZXYueG1sUEsFBgAAAAAEAAQA9QAAAIsDAAAAAA==&#10;" path="m382245,c650507,,867982,217488,867982,485749r-11,204l103399,485953r17,-204c103416,372720,64719,268808,,186284,88913,72911,227025,,382245,xe" fillcolor="#008077" stroked="f" strokeweight="0">
                  <v:stroke miterlimit="83231f" joinstyle="miter"/>
                  <v:path arrowok="t" textboxrect="0,0,867982,485953"/>
                </v:shape>
                <v:shape id="Shape 43" o:spid="_x0000_s1047" style="position:absolute;left:26609;top:53739;width:2069;height:2996;visibility:visible;mso-wrap-style:square;v-text-anchor:top" coordsize="206883,2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DcQA&#10;AADbAAAADwAAAGRycy9kb3ducmV2LnhtbESPQWvCQBSE74X+h+UVvNVNaggaXaUIgh6bevH2zD43&#10;sdm3aXaNaX99t1DocZiZb5jVZrStGKj3jWMF6TQBQVw53bBRcHzfPc9B+ICssXVMCr7Iw2b9+LDC&#10;Qrs7v9FQBiMihH2BCuoQukJKX9Vk0U9dRxy9i+sthih7I3WP9wi3rXxJklxabDgu1NjRtqbqo7xZ&#10;Bdv8YMuFNMP3Ij+lV51m5vyZKTV5Gl+XIAKN4T/8195rBdkM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fw3EAAAA2wAAAA8AAAAAAAAAAAAAAAAAmAIAAGRycy9k&#10;b3ducmV2LnhtbFBLBQYAAAAABAAEAPUAAACJAwAAAAA=&#10;" path="m103467,v64719,82524,103416,186436,103416,299466l206866,299670r-206849,l,299466c,186436,38710,82524,103467,xe" fillcolor="#007166" stroked="f" strokeweight="0">
                  <v:stroke miterlimit="83231f" joinstyle="miter"/>
                  <v:path arrowok="t" textboxrect="0,0,206883,299670"/>
                </v:shape>
                <v:shape id="Shape 44" o:spid="_x0000_s1048" style="position:absolute;left:26609;top:53739;width:2069;height:2996;visibility:visible;mso-wrap-style:square;v-text-anchor:top" coordsize="206883,299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iu8QA&#10;AADbAAAADwAAAGRycy9kb3ducmV2LnhtbESP0WrCQBRE34X+w3ILfTOb2iAluooUC9KHqqkfcMle&#10;k2j2bsyuSfr3riD4OMzMGWa+HEwtOmpdZVnBexSDIM6trrhQcPj7Hn+CcB5ZY22ZFPyTg+XiZTTH&#10;VNue99RlvhABwi5FBaX3TSqly0sy6CLbEAfvaFuDPsi2kLrFPsBNLSdxPJUGKw4LJTb0VVJ+zq5G&#10;wXr43V767GMjV8npuvvZY3fmi1Jvr8NqBsLT4J/hR3ujFSQ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YrvEAAAA2wAAAA8AAAAAAAAAAAAAAAAAmAIAAGRycy9k&#10;b3ducmV2LnhtbFBLBQYAAAAABAAEAPUAAACJAwAAAAA=&#10;" path="m103467,v64719,82524,103416,186436,103416,299466l206866,299670r-206849,l,299466c,186436,38710,82524,103467,xe" fillcolor="#88aca8" stroked="f" strokeweight="0">
                  <v:stroke miterlimit="83231f" joinstyle="miter"/>
                  <v:path arrowok="t" textboxrect="0,0,206883,299670"/>
                </v:shape>
                <v:shape id="Shape 45" o:spid="_x0000_s1049" style="position:absolute;left:3622;top:51876;width:8692;height:4859;visibility:visible;mso-wrap-style:square;v-text-anchor:top" coordsize="869252,485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CkMMA&#10;AADbAAAADwAAAGRycy9kb3ducmV2LnhtbESPQWsCMRSE7wX/Q3hCbzWrqOjWKKK2eKmglp4fm9fd&#10;xc3LmqTu6q83BcHjMDPfMLNFaypxIedLywr6vQQEcWZ1ybmC7+PH2wSED8gaK8uk4EoeFvPOywxT&#10;bRve0+UQchEh7FNUUIRQp1L6rCCDvmdr4uj9WmcwROlyqR02EW4qOUiSsTRYclwosKZVQdnp8GcU&#10;uOOn+drdznJ9nfJG7hv/Uw4ypV677fIdRKA2PMOP9lYrGI7g/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CkMMAAADbAAAADwAAAAAAAAAAAAAAAACYAgAAZHJzL2Rv&#10;d25yZXYueG1sUEsFBgAAAAAEAAQA9QAAAIgDAAAAAA==&#10;" path="m485724,c641693,,780377,73622,869252,187896,805269,270167,767080,373443,767080,485711r21,243l9,485954,,485775c,217488,217475,,485724,xe" fillcolor="#008077" stroked="f" strokeweight="0">
                  <v:stroke miterlimit="83231f" joinstyle="miter"/>
                  <v:path arrowok="t" textboxrect="0,0,869252,485954"/>
                </v:shape>
                <v:shape id="Shape 46" o:spid="_x0000_s1050" style="position:absolute;left:11293;top:53755;width:2043;height:2980;visibility:visible;mso-wrap-style:square;v-text-anchor:top" coordsize="204343,29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SWMQA&#10;AADbAAAADwAAAGRycy9kb3ducmV2LnhtbESPT2vCQBTE7wW/w/IEb83GWERiVqmBgEIv/kGvj+xr&#10;Esy+DdmNxm/fLRR6HGbmN0y2HU0rHtS7xrKCeRSDIC6tbrhScDkX7ysQziNrbC2Tghc52G4mbxmm&#10;2j75SI+Tr0SAsEtRQe19l0rpypoMush2xMH7tr1BH2RfSd3jM8BNK5M4XkqDDYeFGjvKayrvp8Eo&#10;KM7XfdF8+UWSyOPhtsvj1zC/KzWbjp9rEJ5G/x/+a++1go8l/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kljEAAAA2wAAAA8AAAAAAAAAAAAAAAAAmAIAAGRycy9k&#10;b3ducmV2LnhtbFBLBQYAAAAABAAEAPUAAACJAwAAAAA=&#10;" path="m102171,v63970,82271,102172,185572,102172,297879l204328,298058r-204307,l,297815c,185547,38189,82271,102171,xe" fillcolor="#007166" stroked="f" strokeweight="0">
                  <v:stroke miterlimit="83231f" joinstyle="miter"/>
                  <v:path arrowok="t" textboxrect="0,0,204343,298058"/>
                </v:shape>
                <v:shape id="Shape 47" o:spid="_x0000_s1051" style="position:absolute;left:11293;top:53755;width:2043;height:2980;visibility:visible;mso-wrap-style:square;v-text-anchor:top" coordsize="204343,29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pbMQA&#10;AADbAAAADwAAAGRycy9kb3ducmV2LnhtbESP3WrCQBSE7wXfYTmF3kjd2NqqqaukLQGvhKQ+wCF7&#10;TILZsyG7+enbdwsFL4eZ+YbZHyfTiIE6V1tWsFpGIIgLq2suFVy+06ctCOeRNTaWScEPOTge5rM9&#10;xtqOnNGQ+1IECLsYFVTet7GUrqjIoFvaljh4V9sZ9EF2pdQdjgFuGvkcRW/SYM1hocKWPisqbnlv&#10;FEi3fU3P6VdDbX3z/UeSvSx2mVKPD1PyDsLT5O/h//ZJK1hv4O9L+AH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aWzEAAAA2wAAAA8AAAAAAAAAAAAAAAAAmAIAAGRycy9k&#10;b3ducmV2LnhtbFBLBQYAAAAABAAEAPUAAACJAwAAAAA=&#10;" path="m102171,v63970,82271,102172,185572,102172,297879l204328,298058r-204307,l,297815c,185547,38189,82271,102171,xe" fillcolor="#326580" stroked="f" strokeweight="0">
                  <v:stroke miterlimit="83231f" joinstyle="miter"/>
                  <v:path arrowok="t" textboxrect="0,0,204343,298058"/>
                </v:shape>
                <v:shape id="Shape 47134" o:spid="_x0000_s1052" style="position:absolute;left:6689;top:54441;width:91;height:721;visibility:visible;mso-wrap-style:square;v-text-anchor:top" coordsize="9144,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uwMcA&#10;AADeAAAADwAAAGRycy9kb3ducmV2LnhtbESPQWvCQBSE74X+h+UVvNVNqtgaXUUCBYsnrSjeHtnX&#10;bGr2bchuY/z3riD0OMzMN8x82dtadNT6yrGCdJiAIC6crrhUsP/+fP0A4QOyxtoxKbiSh+Xi+WmO&#10;mXYX3lK3C6WIEPYZKjAhNJmUvjBk0Q9dQxy9H9daDFG2pdQtXiLc1vItSSbSYsVxwWBDuaHivPuz&#10;CjZf2KX97+S0nu4312NuDvl5dVBq8NKvZiAC9eE//GivtYLxezoaw/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AbsDHAAAA3gAAAA8AAAAAAAAAAAAAAAAAmAIAAGRy&#10;cy9kb3ducmV2LnhtbFBLBQYAAAAABAAEAPUAAACMAwAAAAA=&#10;" path="m,l9144,r,72085l,72085,,e" fillcolor="#a3bcb9" stroked="f" strokeweight="0">
                  <v:stroke miterlimit="83231f" joinstyle="miter"/>
                  <v:path arrowok="t" textboxrect="0,0,9144,72085"/>
                </v:shape>
                <v:shape id="Shape 47135" o:spid="_x0000_s1053" style="position:absolute;left:6689;top:54164;width:91;height:141;visibility:visible;mso-wrap-style:square;v-text-anchor:top" coordsize="9144,1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eAckA&#10;AADeAAAADwAAAGRycy9kb3ducmV2LnhtbESP3WrCQBSE7wXfYTmF3ukmrbUSXaUUKkUKYmz9uTtk&#10;T5Ng9mzIria+fVcQejnMzDfMbNGZSlyocaVlBfEwAkGcWV1yruB7+zGYgHAeWWNlmRRcycFi3u/N&#10;MNG25Q1dUp+LAGGXoILC+zqR0mUFGXRDWxMH79c2Bn2QTS51g22Am0o+RdFYGiw5LBRY03tB2Sk9&#10;GwXlerdZpfHB/uht1NbH42S/1F9KPT50b1MQnjr/H763P7WC0Wv8/AK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neAckAAADeAAAADwAAAAAAAAAAAAAAAACYAgAA&#10;ZHJzL2Rvd25yZXYueG1sUEsFBgAAAAAEAAQA9QAAAI4DAAAAAA==&#10;" path="m,l9144,r,14084l,14084,,e" fillcolor="#a3bcb9" stroked="f" strokeweight="0">
                  <v:stroke miterlimit="83231f" joinstyle="miter"/>
                  <v:path arrowok="t" textboxrect="0,0,9144,14084"/>
                </v:shape>
                <v:shape id="Shape 50" o:spid="_x0000_s1054" style="position:absolute;left:6945;top:54420;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7LMAA&#10;AADbAAAADwAAAGRycy9kb3ducmV2LnhtbERPTYvCMBC9C/sfwgh7EZuquCzVKKsgLF7U7h48Ds20&#10;KTaT0kSt/94cBI+P971c97YRN+p87VjBJElBEBdO11wp+P/bjb9B+ICssXFMCh7kYb36GCwx0+7O&#10;J7rloRIxhH2GCkwIbSalLwxZ9IlriSNXus5iiLCrpO7wHsNtI6dp+iUt1hwbDLa0NVRc8qtVoEsz&#10;emyr8+V4aGZHLufTTb63Sn0O+58FiEB9eItf7l+tYB7Xx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j7LMAAAADbAAAADwAAAAAAAAAAAAAAAACYAgAAZHJzL2Rvd25y&#10;ZXYueG1sUEsFBgAAAAAEAAQA9QAAAIUDAAAAAA==&#10;" path="m32131,c52388,,58534,10617,58534,27787r,46394l49733,74181r,-44984c49733,16764,45682,7403,31432,7403,17463,7403,9081,18021,8801,32131r,42050l,74181,,2095r8801,l8801,14516r280,c12294,5867,21933,,32131,xe" fillcolor="#a3bcb9" stroked="f" strokeweight="0">
                  <v:stroke miterlimit="83231f" joinstyle="miter"/>
                  <v:path arrowok="t" textboxrect="0,0,58534,74181"/>
                </v:shape>
                <v:shape id="Shape 51" o:spid="_x0000_s1055" style="position:absolute;left:7621;top:54164;width:371;height:998;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jNMYA&#10;AADbAAAADwAAAGRycy9kb3ducmV2LnhtbESPQWvCQBSE70L/w/IK3nSjWAkxq9gWpUIt1Xjw+Mg+&#10;k9Ds25DdmvjvuwXB4zAz3zDpqje1uFLrKssKJuMIBHFudcWFglO2GcUgnEfWWFsmBTdysFo+DVJM&#10;tO34QNejL0SAsEtQQel9k0jp8pIMurFtiIN3sa1BH2RbSN1iF+CmltMomkuDFYeFEht6Kyn/Of4a&#10;BbOvrLrNLrvpftvtvj/P20Mcv78qNXzu1wsQnnr/CN/bH1rByw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QjNMYAAADbAAAADwAAAAAAAAAAAAAAAACYAgAAZHJz&#10;L2Rvd25yZXYueG1sUEsFBgAAAAAEAAQA9QAAAIsDAAAAAA==&#10;" path="m29756,v2515,,4610,140,7404,559l37160,8103c34785,7683,32829,7404,30734,7404v-9779,,-9500,6147,-9639,13970l21095,27660r14249,l35344,35065r-14249,l21095,99746r-8801,l12294,35065,,35065,,27660r12294,l12294,21082c12154,8661,15646,,29756,xe" fillcolor="#a3bcb9" stroked="f" strokeweight="0">
                  <v:stroke miterlimit="83231f" joinstyle="miter"/>
                  <v:path arrowok="t" textboxrect="0,0,37160,99746"/>
                </v:shape>
                <v:shape id="Shape 52" o:spid="_x0000_s1056" style="position:absolute;left:8022;top:54420;width:340;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I2MQA&#10;AADbAAAADwAAAGRycy9kb3ducmV2LnhtbESPQUsDMRSE74L/ITyhN5ttobJumxapFIs3V6Xt7bF5&#10;TZZuXuImbdd/bwTB4zAz3zCL1eA6caE+tp4VTMYFCOLG65aNgo/3zX0JIiZkjZ1nUvBNEVbL25sF&#10;Vtpf+Y0udTIiQzhWqMCmFCopY2PJYRz7QJy9o+8dpix7I3WP1wx3nZwWxYN02HJesBhobak51Wen&#10;wNjNIbyY3fO6Lh/Da5k+9/ZrotTobniag0g0pP/wX3urFcy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iNjEAAAA2wAAAA8AAAAAAAAAAAAAAAAAmAIAAGRycy9k&#10;b3ducmV2LnhtbFBLBQYAAAAABAAEAPUAAACJAwAAAAA=&#10;" path="m34087,r,7404c17183,7404,8801,22771,8801,38138v,15367,8382,30734,25286,30734l34087,76276c12014,76276,,58813,,38138,,17463,12014,,34087,xe" fillcolor="#a3bcb9" stroked="f" strokeweight="0">
                  <v:stroke miterlimit="83231f" joinstyle="miter"/>
                  <v:path arrowok="t" textboxrect="0,0,34087,76276"/>
                </v:shape>
                <v:shape id="Shape 53" o:spid="_x0000_s1057" style="position:absolute;left:8362;top:54420;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tQ8QA&#10;AADbAAAADwAAAGRycy9kb3ducmV2LnhtbESPQUsDMRSE74L/ITyhN5utRdlumxapFMWbq6Xt7bF5&#10;Joubl7iJ7frvm4LgcZiZb5jFanCdOFIfW88KJuMCBHHjdctGwcf75rYEEROyxs4zKfilCKvl9dUC&#10;K+1P/EbHOhmRIRwrVGBTCpWUsbHkMI59IM7ep+8dpix7I3WPpwx3nbwrigfpsOW8YDHQ2lLzVf84&#10;BcZuDuHZ7J7WdTkLr2Xa7u33RKnRzfA4B5FoSP/hv/aLVnA/hcuX/A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LUPEAAAA2wAAAA8AAAAAAAAAAAAAAAAAmAIAAGRycy9k&#10;b3ducmV2LnhtbFBLBQYAAAAABAAEAPUAAACJAwAAAAA=&#10;" path="m,c22073,,34087,17463,34087,38138,34087,58813,22073,76276,,76276l,68872v16904,,25286,-15367,25286,-30734c25286,22771,16904,7404,,7404l,xe" fillcolor="#a3bcb9" stroked="f" strokeweight="0">
                  <v:stroke miterlimit="83231f" joinstyle="miter"/>
                  <v:path arrowok="t" textboxrect="0,0,34087,76276"/>
                </v:shape>
                <v:shape id="Shape 54" o:spid="_x0000_s1058" style="position:absolute;left:8835;top:54425;width:356;height:737;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5cMQA&#10;AADbAAAADwAAAGRycy9kb3ducmV2LnhtbESPT2vCQBTE7wW/w/IEb7qpqNjoKqWgKPbin0OPz93X&#10;JG32bciuSfz2bkHocZiZ3zDLdWdL0VDtC8cKXkcJCGLtTMGZgst5M5yD8AHZYOmYFNzJw3rVe1li&#10;alzLR2pOIRMRwj5FBXkIVSql1zlZ9CNXEUfv29UWQ5R1Jk2NbYTbUo6TZCYtFhwXcqzoIyf9e7pZ&#10;Bd1Vf31mB91etty8TfcN735mrNSg370vQATqwn/42d4ZBdMJ/H2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eXDEAAAA2wAAAA8AAAAAAAAAAAAAAAAAmAIAAGRycy9k&#10;b3ducmV2LnhtbFBLBQYAAAAABAAEAPUAAACJAwAAAAA=&#10;" path="m35624,558r,8802c19698,8521,8801,20256,8801,35192r,38430l,73622,,1536r8103,l8103,18440r279,c12852,6845,22631,,35624,558xe" fillcolor="#a3bcb9" stroked="f" strokeweight="0">
                  <v:stroke miterlimit="83231f" joinstyle="miter"/>
                  <v:path arrowok="t" textboxrect="0,0,35624,73622"/>
                </v:shape>
                <v:shape id="Shape 55" o:spid="_x0000_s1059" style="position:absolute;left:9275;top:54420;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8K8QA&#10;AADbAAAADwAAAGRycy9kb3ducmV2LnhtbESP0WrCQBRE3wv+w3ILvplNC9qSugmiiBaxpakfcMle&#10;s8Hs3TS71fj3bkHo4zAzZ5h5MdhWnKn3jWMFT0kKgrhyuuFaweF7PXkF4QOyxtYxKbiShyIfPcwx&#10;0+7CX3QuQy0ihH2GCkwIXSalrwxZ9InriKN3dL3FEGVfS93jJcJtK5/TdCYtNhwXDHa0NFSdyl+r&#10;YH86lPvd+kW+f25XZvj42XTLlpUaPw6LNxCBhvAfvre3WsF0C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y/CvEAAAA2wAAAA8AAAAAAAAAAAAAAAAAmAIAAGRycy9k&#10;b3ducmV2LnhtbFBLBQYAAAAABAAEAPUAAACJAwAAAAA=&#10;" path="m32131,v9500,,18021,4610,20676,14109c57137,4610,66218,,75717,,91504,,99606,8229,99606,25285r,48896l90805,74181r,-48490c90805,13830,86335,7403,73762,7403v-15228,,-19558,12574,-19558,25985l54204,74181r-8802,l45402,25285c45542,15507,41491,7403,30315,7403,15088,7403,8941,18846,8801,33947r,40234l,74181,,2095r8103,l8103,14250r419,c13132,5575,20676,,32131,xe" fillcolor="#a3bcb9" stroked="f" strokeweight="0">
                  <v:stroke miterlimit="83231f" joinstyle="miter"/>
                  <v:path arrowok="t" textboxrect="0,0,99606,74181"/>
                </v:shape>
                <v:shape id="Shape 56" o:spid="_x0000_s1060" style="position:absolute;left:14280;top:54757;width:294;height:426;visibility:visible;mso-wrap-style:square;v-text-anchor:top" coordsize="29401,4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B6MMA&#10;AADbAAAADwAAAGRycy9kb3ducmV2LnhtbESPS2vDMBCE74H8B7GF3mK5hTxwrYQSKLSQS53kvpW2&#10;tltr5ViqH/8+KgRyHGbmGybfjbYRPXW+dqzgKUlBEGtnai4VnI5viw0IH5ANNo5JwUQedtv5LMfM&#10;uIE/qS9CKSKEfYYKqhDaTEqvK7LoE9cSR+/bdRZDlF0pTYdDhNtGPqfpSlqsOS5U2NK+Iv1b/FkF&#10;X2dd9j+T54P9WBbri6wLp/dKPT6Mry8gAo3hHr61342C5Qr+v8Qf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B6MMAAADbAAAADwAAAAAAAAAAAAAAAACYAgAAZHJzL2Rv&#10;d25yZXYueG1sUEsFBgAAAAAEAAQA9QAAAIgDAAAAAA==&#10;" path="m29401,r,6637l19944,8333c13430,10392,8788,13881,8788,20930v,8814,7824,14262,16079,14262l29401,33643r,7699l24155,42596c10884,42596,,36030,,21489,,11367,4918,6135,12213,3150l29401,xe" stroked="f" strokeweight="0">
                  <v:stroke miterlimit="83231f" joinstyle="miter"/>
                  <v:path arrowok="t" textboxrect="0,0,29401,42596"/>
                </v:shape>
                <v:shape id="Shape 57" o:spid="_x0000_s1061" style="position:absolute;left:14311;top:54428;width:263;height:234;visibility:visible;mso-wrap-style:square;v-text-anchor:top" coordsize="26340,2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gicQA&#10;AADbAAAADwAAAGRycy9kb3ducmV2LnhtbESPQWsCMRSE70L/Q3gFb5ptRVu2RikFQVAUrYceH5vX&#10;zbbJy7qJ7vrvjSB4HGbmG2Y675wVZ2pC5VnByzADQVx4XXGp4PC9GLyDCBFZo/VMCi4UYD576k0x&#10;177lHZ33sRQJwiFHBSbGOpcyFIYchqGviZP36xuHMcmmlLrBNsGdla9ZNpEOK04LBmv6MlT8709O&#10;gV1vJn+66MzqyO22tqPL4edYKdV/7j4/QETq4iN8by+1gvEb3L6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YInEAAAA2wAAAA8AAAAAAAAAAAAAAAAAmAIAAGRycy9k&#10;b3ducmV2LnhtbFBLBQYAAAAABAAEAPUAAACJAwAAAAA=&#10;" path="m26340,r,7107l14465,10576c11046,13300,8954,17494,8814,23375l,23375c419,14923,3597,8878,8733,4945l26340,xe" stroked="f" strokeweight="0">
                  <v:stroke miterlimit="83231f" joinstyle="miter"/>
                  <v:path arrowok="t" textboxrect="0,0,26340,23375"/>
                </v:shape>
                <v:shape id="Shape 58" o:spid="_x0000_s1062" style="position:absolute;left:14574;top:54420;width:374;height:750;visibility:visible;mso-wrap-style:square;v-text-anchor:top" coordsize="37350,7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g5b0A&#10;AADbAAAADwAAAGRycy9kb3ducmV2LnhtbERPvQrCMBDeBd8hnOCmqYKi1SgiiAouVgXHoznbYnMp&#10;Taz17c0gOH58/8t1a0rRUO0KywpGwwgEcWp1wZmC62U3mIFwHlljaZkUfMjBetXtLDHW9s1nahKf&#10;iRDCLkYFufdVLKVLczLohrYiDtzD1gZ9gHUmdY3vEG5KOY6iqTRYcGjIsaJtTukzeRkF6WfEp8Nj&#10;f7w190ub+Mm4nBujVL/XbhYgPLX+L/65D1rBJ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gpg5b0AAADbAAAADwAAAAAAAAAAAAAAAACYAgAAZHJzL2Rvd25yZXYu&#10;eG1sUEsFBgAAAAAEAAQA9QAAAIIDAAAAAA==&#10;" path="m2870,c15582,,29400,3899,29400,23190r,38265c29400,64808,31076,66764,34569,66764v978,,2095,-267,2781,-559l37350,73609v-1930,432,-3340,559,-5715,559c22707,74168,21297,69152,21297,61595r-279,c17945,66281,14836,69952,10768,72450l,75023,,67323,13111,62846v4627,-3896,7564,-9556,7501,-16618l20612,34785r-280,c19202,36893,15303,37579,12928,37998l,40317,,33680,9283,31979v7265,-826,11329,-1804,11329,-9767c20612,10337,12077,7404,1739,7404l,7913,,806,2870,xe" stroked="f" strokeweight="0">
                  <v:stroke miterlimit="83231f" joinstyle="miter"/>
                  <v:path arrowok="t" textboxrect="0,0,37350,75023"/>
                </v:shape>
                <v:shape id="Shape 59" o:spid="_x0000_s1063" style="position:absolute;left:15014;top:54420;width:332;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2X8QA&#10;AADbAAAADwAAAGRycy9kb3ducmV2LnhtbESPQWvCQBSE7wX/w/IK3uomBYOmrqEIgp5KU8EeH9ln&#10;Es2+TXfXJP333UKhx2FmvmE2xWQ6MZDzrWUF6SIBQVxZ3XKt4PSxf1qB8AFZY2eZFHyTh2I7e9hg&#10;ru3I7zSUoRYRwj5HBU0IfS6lrxoy6Be2J47exTqDIUpXS+1wjHDTyeckyaTBluNCgz3tGqpu5d0o&#10;GI54cNfPN1vu7e28wjq7ppcvpeaP0+sLiEBT+A//tQ9awXIN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tl/EAAAA2wAAAA8AAAAAAAAAAAAAAAAAmAIAAGRycy9k&#10;b3ducmV2LnhtbFBLBQYAAAAABAAEAPUAAACJAwAAAAA=&#10;" path="m32410,r832,221l33242,7594r-832,-190c15646,7404,8788,23178,8788,38138v,14948,6858,30734,23622,30734l33242,68682r,7357l32410,76276c10477,76276,,58534,,38138,,17742,10477,,32410,xe" stroked="f" strokeweight="0">
                  <v:stroke miterlimit="83231f" joinstyle="miter"/>
                  <v:path arrowok="t" textboxrect="0,0,33242,76276"/>
                </v:shape>
                <v:shape id="Shape 60" o:spid="_x0000_s1064" style="position:absolute;left:15346;top:54164;width:333;height:1016;visibility:visible;mso-wrap-style:square;v-text-anchor:top" coordsize="33255,10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I88MA&#10;AADbAAAADwAAAGRycy9kb3ducmV2LnhtbERPTWvCQBC9F/wPywi91Y1SY0ldRRRp8dBSlaK3ITtN&#10;gtnZkB01+uu7h0KPj/c9nXeuVhdqQ+XZwHCQgCLOva24MLDfrZ9eQAVBtlh7JgM3CjCf9R6mmFl/&#10;5S+6bKVQMYRDhgZKkSbTOuQlOQwD3xBH7se3DiXCttC2xWsMd7UeJUmqHVYcG0psaFlSftqenYHT&#10;/nODk/Vb+r14rg/H+1nGHysx5rHfLV5BCXXyL/5zv1sDaVwfv8Qfo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I88MAAADbAAAADwAAAAAAAAAAAAAAAACYAgAAZHJzL2Rv&#10;d25yZXYueG1sUEsFBgAAAAAEAAQA9QAAAIgDAAAAAA==&#10;" path="m24454,r8801,l33255,99733r-8103,l25152,86043r-279,c22987,90722,19180,94669,14535,97446l,101591,,94235,11011,91725c20753,86584,24454,74902,24454,63691v,-11221,-3701,-22898,-13443,-28036l,33147,,25774r14291,3794c18726,32221,22288,36164,24174,41326r280,l24454,xe" stroked="f" strokeweight="0">
                  <v:stroke miterlimit="83231f" joinstyle="miter"/>
                  <v:path arrowok="t" textboxrect="0,0,33255,101591"/>
                </v:shape>
                <v:shape id="Shape 61" o:spid="_x0000_s1065" style="position:absolute;left:15765;top:54441;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2TU8QA&#10;AADbAAAADwAAAGRycy9kb3ducmV2LnhtbESPT4vCMBTE78J+h/AEL7KmKhSppuIKix4EqboHb4/m&#10;9Q82L6XJav32RljY4zAzv2FW69404k6dqy0rmE4iEMS51TWXCi7n788FCOeRNTaWScGTHKzTj8EK&#10;E20fnNH95EsRIOwSVFB53yZSurwig25iW+LgFbYz6IPsSqk7fAS4aeQsimJpsOawUGFL24ry2+nX&#10;KNgdi8PlJ25o66PN1c532df4mSk1GvabJQhPvf8P/7X3WkE8hfe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k1PEAAAA2wAAAA8AAAAAAAAAAAAAAAAAmAIAAGRycy9k&#10;b3ducmV2LnhtbFBLBQYAAAAABAAEAPUAAACJAwAAAAA=&#10;" path="m,l9779,,32410,63271r280,l55042,r9080,l37160,72086r-9360,l,xe" stroked="f" strokeweight="0">
                  <v:stroke miterlimit="83231f" joinstyle="miter"/>
                  <v:path arrowok="t" textboxrect="0,0,64122,72086"/>
                </v:shape>
                <v:shape id="Shape 47136" o:spid="_x0000_s1066" style="position:absolute;left:16494;top:54441;width:92;height:721;visibility:visible;mso-wrap-style:square;v-text-anchor:top" coordsize="9144,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eK8gA&#10;AADeAAAADwAAAGRycy9kb3ducmV2LnhtbESPW2vCQBSE34X+h+UIfdNNtF6IriKlLQoFabw8H7LH&#10;JDV7NmS3Jv33rlDo4zAz3zDLdWcqcaPGlZYVxMMIBHFmdcm5guPhfTAH4TyyxsoyKfglB+vVU2+J&#10;ibYtf9Et9bkIEHYJKii8rxMpXVaQQTe0NXHwLrYx6INscqkbbAPcVHIURVNpsOSwUGBNrwVl1/TH&#10;KGh3cbp/O5fbjTQf35/zbDI+7WulnvvdZgHCU+f/w3/trVbwMovHU3jc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t4ryAAAAN4AAAAPAAAAAAAAAAAAAAAAAJgCAABk&#10;cnMvZG93bnJldi54bWxQSwUGAAAAAAQABAD1AAAAjQMAAAAA&#10;" path="m,l9144,r,72085l,72085,,e" stroked="f" strokeweight="0">
                  <v:stroke miterlimit="83231f" joinstyle="miter"/>
                  <v:path arrowok="t" textboxrect="0,0,9144,72085"/>
                </v:shape>
                <v:shape id="Shape 47137" o:spid="_x0000_s1067" style="position:absolute;left:16494;top:54164;width:92;height:141;visibility:visible;mso-wrap-style:square;v-text-anchor:top" coordsize="9144,1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utsYA&#10;AADeAAAADwAAAGRycy9kb3ducmV2LnhtbESPX2vCQBDE3wv9DscWfKsXtRibekopFfom/il9XXJr&#10;Eprdi3enxm/vFQo+DjPzG2a+7LlVZ/KhcWJgNMxAkZTONlIZ2O9WzzNQIaJYbJ2QgSsFWC4eH+ZY&#10;WHeRDZ23sVIJIqFAA3WMXaF1KGtiDEPXkSTv4DxjTNJX2nq8JDi3epxlU83YSFqosaOPmsrf7YkN&#10;sD18d+t9efpk1j+z8evRu3g0ZvDUv7+BitTHe/i//WUNvOSjSQ5/d9IV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butsYAAADeAAAADwAAAAAAAAAAAAAAAACYAgAAZHJz&#10;L2Rvd25yZXYueG1sUEsFBgAAAAAEAAQA9QAAAIsDAAAAAA==&#10;" path="m,l9144,r,14084l,14084,,e" stroked="f" strokeweight="0">
                  <v:stroke miterlimit="83231f" joinstyle="miter"/>
                  <v:path arrowok="t" textboxrect="0,0,9144,14084"/>
                </v:shape>
                <v:shape id="Shape 64" o:spid="_x0000_s1068" style="position:absolute;left:16711;top:54420;width:585;height:763;visibility:visible;mso-wrap-style:square;v-text-anchor:top" coordsize="58534,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Ib8EA&#10;AADbAAAADwAAAGRycy9kb3ducmV2LnhtbESPzYrCMBSF9wO+Q7iCm0FTHSlSjSKCILhSO8z22lzb&#10;YnJTmmjr25uBgVkezs/HWW16a8STWl87VjCdJCCIC6drLhXkl/14AcIHZI3GMSl4kYfNevCxwky7&#10;jk/0PIdSxBH2GSqoQmgyKX1RkUU/cQ1x9G6utRiibEupW+ziuDVyliSptFhzJFTY0K6i4n5+2Ai5&#10;088U67T7ouPnwYTE7K75t1KjYb9dggjUh//wX/ugFaRz+P0Sf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WCG/BAAAA2wAAAA8AAAAAAAAAAAAAAAAAmAIAAGRycy9kb3du&#10;cmV2LnhtbFBLBQYAAAAABAAEAPUAAACGAwAAAAA=&#10;" path="m29616,c44005,,55461,7544,56007,23190r-8788,c46799,12294,38418,7404,28359,7404v-7823,,-17056,3074,-17056,12420c11303,27660,20257,30442,26264,31979r11734,2654c48057,36169,58534,42037,58534,54622v,15647,-15506,21654,-28918,21654c12853,76276,1397,68440,,50850r8801,c9500,62712,18301,68872,30036,68872v8229,,19697,-3633,19697,-13691c49733,46786,41910,44005,33947,42037l22631,39548c11176,36461,2515,32538,2515,20256,2515,5575,16904,,29616,xe" stroked="f" strokeweight="0">
                  <v:stroke miterlimit="83231f" joinstyle="miter"/>
                  <v:path arrowok="t" textboxrect="0,0,58534,76276"/>
                </v:shape>
                <v:shape id="Shape 65" o:spid="_x0000_s1069" style="position:absolute;left:17387;top:54421;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tMQA&#10;AADbAAAADwAAAGRycy9kb3ducmV2LnhtbESPQUsDMRSE74L/ITzBm81W7FK3TUsrVDzooVt7f908&#10;k8XNy5rE7fbfG0HwOMzMN8xyPbpODBRi61nBdFKAIG68btkoeD/s7uYgYkLW2HkmBReKsF5dXy2x&#10;0v7MexrqZESGcKxQgU2pr6SMjSWHceJ74ux9+OAwZRmM1AHPGe46eV8UpXTYcl6w2NOTpeaz/nYK&#10;toV9nJXH57edmT6E0/H1Yr6GWqnbm3GzAJFoTP/hv/aLVlDO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frTEAAAA2wAAAA8AAAAAAAAAAAAAAAAAmAIAAGRycy9k&#10;b3ducmV2LnhtbFBLBQYAAAAABAAEAPUAAACJAwAAAAA=&#10;" path="m32131,r,7510l15803,15239c11839,20024,9500,26450,8801,33016r23330,l32131,40420r-23330,c8906,50060,12697,61185,21722,66145r10409,2520l32131,76083,17799,73101c5422,67191,,53447,,38045,,23786,5422,9463,17799,3193l32131,xe" stroked="f" strokeweight="0">
                  <v:stroke miterlimit="83231f" joinstyle="miter"/>
                  <v:path arrowok="t" textboxrect="0,0,32131,76083"/>
                </v:shape>
                <v:shape id="Shape 66" o:spid="_x0000_s1070" style="position:absolute;left:17708;top:5492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8QA&#10;AADbAAAADwAAAGRycy9kb3ducmV2LnhtbESPQWvCQBSE7wX/w/KEXopu9BBqdBURC4KIqQri7ZF9&#10;JtHs2zS71fjvXaHQ4zAz3zCTWWsqcaPGlZYVDPoRCOLM6pJzBYf9V+8ThPPIGivLpOBBDmbTztsE&#10;E23v/E23nc9FgLBLUEHhfZ1I6bKCDLq+rYmDd7aNQR9kk0vd4D3ATSWHURRLgyWHhQJrWhSUXXe/&#10;RsHycv2Jecsf0u2Po9OmTdcmTZV677bzMQhPrf8P/7VXWkEc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9fvEAAAA2wAAAA8AAAAAAAAAAAAAAAAAmAIAAGRycy9k&#10;b3ducmV2LnhtbFBLBQYAAAAABAAEAPUAAACJAwAAAAA=&#10;" path="m23051,r8801,c28080,16345,18580,25844,419,25844l,25757,,18338r419,102c13272,18440,20257,10909,23051,xe" stroked="f" strokeweight="0">
                  <v:stroke miterlimit="83231f" joinstyle="miter"/>
                  <v:path arrowok="t" textboxrect="0,0,31852,25844"/>
                </v:shape>
                <v:shape id="Shape 67" o:spid="_x0000_s1071" style="position:absolute;left:17708;top:54420;width:329;height:405;visibility:visible;mso-wrap-style:square;v-text-anchor:top" coordsize="32830,4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HAMQA&#10;AADbAAAADwAAAGRycy9kb3ducmV2LnhtbESP0WrCQBRE34X+w3ILvojuttAY0mykCEKxoGj7Adfs&#10;bZI2ezdkV5P+fVcQfBxm5gyTr0bbigv1vnGs4WmhQBCXzjRcafj63MxTED4gG2wdk4Y/8rAqHiY5&#10;ZsYNfKDLMVQiQthnqKEOocuk9GVNFv3CdcTR+3a9xRBlX0nT4xDhtpXPSiXSYsNxocaO1jWVv8ez&#10;1bCcDaPadenPS1quaZ+eEmU/tlpPH8e3VxCBxnAP39rvRkOyhO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BwDEAAAA2wAAAA8AAAAAAAAAAAAAAAAAmAIAAGRycy9k&#10;b3ducmV2LnhtbFBLBQYAAAAABAAEAPUAAACJAwAAAAA=&#10;" path="m419,c23609,,32830,20244,32131,40513l,40513,,33109r23330,c22911,19838,14669,7404,419,7404l,7603,,93,419,xe" stroked="f" strokeweight="0">
                  <v:stroke miterlimit="83231f" joinstyle="miter"/>
                  <v:path arrowok="t" textboxrect="0,0,32830,40513"/>
                </v:shape>
                <v:shape id="Shape 68" o:spid="_x0000_s1072" style="position:absolute;left:22537;top:54224;width:360;height:946;visibility:visible;mso-wrap-style:square;v-text-anchor:top" coordsize="36043,9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s+8EA&#10;AADbAAAADwAAAGRycy9kb3ducmV2LnhtbERPy2qDQBTdF/IPww1014ymEFKbUUpASBZSatL9xblV&#10;q3NHnPHRv+8sCl0ezvuUraYXM42utawg3kUgiCurW64V3G/50xGE88gae8uk4IccZOnm4YSJtgt/&#10;0Fz6WoQQdgkqaLwfEild1ZBBt7MDceC+7GjQBzjWUo+4hHDTy30UHaTBlkNDgwOdG6q6cjIKvpf3&#10;tiu7vJji4jg/1/T5ch16pR6369srCE+r/xf/uS9awSGMDV/CD5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rPvBAAAA2wAAAA8AAAAAAAAAAAAAAAAAmAIAAGRycy9kb3du&#10;cmV2LnhtbFBLBQYAAAAABAAEAPUAAACGAwAAAAA=&#10;" path="m12560,r8801,l21361,21654r14682,l36043,29058r-14682,l21361,77674v,5715,851,9080,7125,9487c31001,87161,33515,87020,36043,86754r,7543c33388,94297,30861,94565,28207,94565v-11722,,-15786,-3899,-15647,-16193l12560,29058,,29058,,21654r12560,l12560,xe" fillcolor="#a3bcb9" stroked="f" strokeweight="0">
                  <v:stroke miterlimit="83231f" joinstyle="miter"/>
                  <v:path arrowok="t" textboxrect="0,0,36043,94565"/>
                </v:shape>
                <v:shape id="Shape 69" o:spid="_x0000_s1073" style="position:absolute;left:23024;top:54425;width:356;height:737;visibility:visible;mso-wrap-style:square;v-text-anchor:top" coordsize="35598,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mw8UA&#10;AADbAAAADwAAAGRycy9kb3ducmV2LnhtbESPT2vCQBTE74V+h+UVvIhutBBq6hrEIM2ptCrY4yP7&#10;8gezb0N2jWk/fbcg9DjMzG+YdTqaVgzUu8aygsU8AkFcWN1wpeB03M9eQDiPrLG1TAq+yUG6eXxY&#10;Y6LtjT9pOPhKBAi7BBXU3neJlK6oyaCb2444eKXtDfog+0rqHm8Bblq5jKJYGmw4LNTY0a6m4nK4&#10;GgXP1/IcD9MM3/FyzsfyI/95y76UmjyN21cQnkb/H763c60gXsH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bDxQAAANsAAAAPAAAAAAAAAAAAAAAAAJgCAABkcnMv&#10;ZG93bnJldi54bWxQSwUGAAAAAAQABAD1AAAAigMAAAAA&#10;" path="m35598,558r,8802c19685,8521,8788,20256,8788,35192r,38430l,73622,,1536r8077,l8077,18440r292,c12827,6845,22606,,35598,558xe" fillcolor="#a3bcb9" stroked="f" strokeweight="0">
                  <v:stroke miterlimit="83231f" joinstyle="miter"/>
                  <v:path arrowok="t" textboxrect="0,0,35598,73622"/>
                </v:shape>
                <v:shape id="Shape 70" o:spid="_x0000_s1074" style="position:absolute;left:23425;top:54757;width:294;height:426;visibility:visible;mso-wrap-style:square;v-text-anchor:top" coordsize="29414,4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k38AA&#10;AADbAAAADwAAAGRycy9kb3ducmV2LnhtbERPu27CMBTdK/EP1kViKw4ZaJViEEICdcmQtKjrVXzz&#10;gPg6st0k/D0eKnU8Ou/dYTa9GMn5zrKCzToBQVxZ3XGj4Pvr/PoOwgdkjb1lUvAgD4f94mWHmbYT&#10;FzSWoRExhH2GCtoQhkxKX7Vk0K/tQBy52jqDIULXSO1wiuGml2mSbKXBjmNDiwOdWqru5a9RcK1H&#10;eznerrnb1FiE9KR/eMqVWi3n4weIQHP4F/+5P7WCt7g+fok/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ok38AAAADbAAAADwAAAAAAAAAAAAAAAACYAgAAZHJzL2Rvd25y&#10;ZXYueG1sUEsFBgAAAAAEAAQA9QAAAIUDAAAAAA==&#10;" path="m29414,r,6637l19968,8331c13456,10390,8814,13880,8814,20928v,8814,7823,14262,16065,14262l29414,33642r,7700l24168,42594c10909,42594,,36029,,21487,,11365,4928,6133,12230,3149l29414,xe" fillcolor="#a3bcb9" stroked="f" strokeweight="0">
                  <v:stroke miterlimit="83231f" joinstyle="miter"/>
                  <v:path arrowok="t" textboxrect="0,0,29414,42594"/>
                </v:shape>
                <v:shape id="Shape 71" o:spid="_x0000_s1075" style="position:absolute;left:23456;top:54428;width:263;height:234;visibility:visible;mso-wrap-style:square;v-text-anchor:top" coordsize="26328,2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HccMA&#10;AADbAAAADwAAAGRycy9kb3ducmV2LnhtbESPQWsCMRSE7wX/Q3iCt5rdCrbdGsUKgh4sVD14fN28&#10;bhY3L0sS3fXfG6HQ4zDzzTCzRW8bcSUfascK8nEGgrh0uuZKwfGwfn4DESKyxsYxKbhRgMV88DTD&#10;QruOv+m6j5VIJRwKVGBibAspQ2nIYhi7ljh5v85bjEn6SmqPXSq3jXzJsqm0WHNaMNjSylB53l+s&#10;gtfNe93two+xp8lp69df7jMPTqnRsF9+gIjUx//wH73Ricv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WHccMAAADbAAAADwAAAAAAAAAAAAAAAACYAgAAZHJzL2Rv&#10;d25yZXYueG1sUEsFBgAAAAAEAAQA9QAAAIgDAAAAAA==&#10;" path="m26328,r,7109l14464,10575c11039,13299,8941,17494,8801,23374l,23374c426,14922,3604,8877,8736,4945l26328,xe" fillcolor="#a3bcb9" stroked="f" strokeweight="0">
                  <v:stroke miterlimit="83231f" joinstyle="miter"/>
                  <v:path arrowok="t" textboxrect="0,0,26328,23374"/>
                </v:shape>
                <v:shape id="Shape 72" o:spid="_x0000_s1076" style="position:absolute;left:23719;top:54420;width:374;height:750;visibility:visible;mso-wrap-style:square;v-text-anchor:top" coordsize="37375,7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aGMIA&#10;AADbAAAADwAAAGRycy9kb3ducmV2LnhtbESPQWsCMRSE7wX/Q3hCbzWrBy1bo1RBKr3Y6vb+2Lxu&#10;Fjcva5Kuu//eFASPw8x8wyzXvW1ERz7UjhVMJxkI4tLpmisFxWn38goiRGSNjWNSMFCA9Wr0tMRc&#10;uyt/U3eMlUgQDjkqMDG2uZShNGQxTFxLnLxf5y3GJH0ltcdrgttGzrJsLi3WnBYMtrQ1VJ6Pf1bB&#10;hy/YFLS4yM/DZrBVtxu+zj9KPY/79zcQkfr4CN/be61gMYP/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oYwgAAANsAAAAPAAAAAAAAAAAAAAAAAJgCAABkcnMvZG93&#10;bnJldi54bWxQSwUGAAAAAAQABAD1AAAAhwMAAAAA&#10;" path="m2869,c15582,,29413,3899,29413,23190r,38265c29413,64808,31102,66764,34581,66764v965,,2096,-267,2794,-559l37375,73609v-1955,432,-3352,559,-5715,559c22707,74168,21310,69152,21310,61595r-267,c17957,66281,14846,69952,10775,72450l,75023,,67324,13118,62846v4623,-3896,7551,-9556,7481,-16618l20599,34785r-267,c19214,36893,15303,37579,12928,37998l,40318,,33682,9296,31979v7264,-826,11303,-1804,11303,-9767c20599,10337,12090,7404,1752,7404l,7916,,807,2869,xe" fillcolor="#a3bcb9" stroked="f" strokeweight="0">
                  <v:stroke miterlimit="83231f" joinstyle="miter"/>
                  <v:path arrowok="t" textboxrect="0,0,37375,75023"/>
                </v:shape>
                <v:shape id="Shape 47138" o:spid="_x0000_s1077" style="position:absolute;left:24191;top:54441;width:91;height:721;visibility:visible;mso-wrap-style:square;v-text-anchor:top" coordsize="9144,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kxcQA&#10;AADeAAAADwAAAGRycy9kb3ducmV2LnhtbERPy2rCQBTdC/2H4Ra600na4iM6igQKFldVUdxdMtdM&#10;NHMnZKYx/n1nUXB5OO/Fqre16Kj1lWMF6SgBQVw4XXGp4LD/Gk5B+ICssXZMCh7kYbV8GSww0+7O&#10;P9TtQiliCPsMFZgQmkxKXxiy6EeuIY7cxbUWQ4RtKXWL9xhua/meJGNpseLYYLCh3FBx2/1aBdtv&#10;7NL+Oj5vZoft45SbY35bH5V6e+3XcxCB+vAU/7s3WsHnJP2Ie+O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ZMXEAAAA3gAAAA8AAAAAAAAAAAAAAAAAmAIAAGRycy9k&#10;b3ducmV2LnhtbFBLBQYAAAAABAAEAPUAAACJAwAAAAA=&#10;" path="m,l9144,r,72085l,72085,,e" fillcolor="#a3bcb9" stroked="f" strokeweight="0">
                  <v:stroke miterlimit="83231f" joinstyle="miter"/>
                  <v:path arrowok="t" textboxrect="0,0,9144,72085"/>
                </v:shape>
                <v:shape id="Shape 47139" o:spid="_x0000_s1078" style="position:absolute;left:24191;top:54164;width:91;height:141;visibility:visible;mso-wrap-style:square;v-text-anchor:top" coordsize="9144,1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UBMkA&#10;AADeAAAADwAAAGRycy9kb3ducmV2LnhtbESP3WrCQBSE7wXfYTmF3ukmrVQbXaUUKkUKYmz9uTtk&#10;T5Ng9mzIria+fVcQejnMzDfMbNGZSlyocaVlBfEwAkGcWV1yruB7+zGYgHAeWWNlmRRcycFi3u/N&#10;MNG25Q1dUp+LAGGXoILC+zqR0mUFGXRDWxMH79c2Bn2QTS51g22Am0o+RdGLNFhyWCiwpveCslN6&#10;NgrK9W6zSuOD/dHbqK2Px8l+qb+Uenzo3qYgPHX+P3xvf2oFo3H8/Aq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TUBMkAAADeAAAADwAAAAAAAAAAAAAAAACYAgAA&#10;ZHJzL2Rvd25yZXYueG1sUEsFBgAAAAAEAAQA9QAAAI4DAAAAAA==&#10;" path="m,l9144,r,14084l,14084,,e" fillcolor="#a3bcb9" stroked="f" strokeweight="0">
                  <v:stroke miterlimit="83231f" joinstyle="miter"/>
                  <v:path arrowok="t" textboxrect="0,0,9144,14084"/>
                </v:shape>
                <v:shape id="Shape 75" o:spid="_x0000_s1079" style="position:absolute;left:24446;top:54420;width:586;height:742;visibility:visible;mso-wrap-style:square;v-text-anchor:top" coordsize="58522,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H/8UA&#10;AADbAAAADwAAAGRycy9kb3ducmV2LnhtbESPQWvCQBSE7wX/w/KE3upGwSqpqxiJWC/SqoceH9nX&#10;JE32bdjdxvTfd4VCj8PMfMOsNoNpRU/O15YVTCcJCOLC6ppLBdfL/mkJwgdkja1lUvBDHjbr0cMK&#10;U21v/E79OZQiQtinqKAKoUul9EVFBv3EdsTR+7TOYIjSlVI7vEW4aeUsSZ6lwZrjQoUd7SoqmvO3&#10;UXDs3/Lm4yvBeVZmB3fQ+f50bZR6HA/bFxCBhvAf/mu/agWLOdy/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sf/xQAAANsAAAAPAAAAAAAAAAAAAAAAAJgCAABkcnMv&#10;ZG93bnJldi54bWxQSwUGAAAAAAQABAD1AAAAigMAAAAA&#10;" path="m32118,c52388,,58522,10617,58522,27787r,46394l49733,74181r,-44984c49733,16764,45682,7403,31445,7403,17463,7403,9080,18021,8788,32131r,42050l,74181,,2095r8788,l8788,14516r292,c12294,5867,21933,,32118,xe" fillcolor="#a3bcb9" stroked="f" strokeweight="0">
                  <v:stroke miterlimit="83231f" joinstyle="miter"/>
                  <v:path arrowok="t" textboxrect="0,0,58522,74181"/>
                </v:shape>
                <v:shape id="Shape 76" o:spid="_x0000_s1080" style="position:absolute;left:30002;top:53171;width:1013;height:721;visibility:visible;mso-wrap-style:square;v-text-anchor:top" coordsize="101295,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qe8QA&#10;AADbAAAADwAAAGRycy9kb3ducmV2LnhtbESPzWrDMBCE74W+g9hCb7VcQ/PjRAkluJBTIWkvuW2k&#10;jW1irRxLtZ08fRUo9DjMzDfMcj3aRvTU+dqxgtckBUGsnam5VPD99fEyA+EDssHGMSm4kof16vFh&#10;iblxA++o34dSRAj7HBVUIbS5lF5XZNEnriWO3sl1FkOUXSlNh0OE20ZmaTqRFmuOCxW2tKlIn/c/&#10;VsHxNtfZuXBUTG986YdP/xYOWqnnp/F9ASLQGP7Df+2tUTCdwP1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6nvEAAAA2wAAAA8AAAAAAAAAAAAAAAAAmAIAAGRycy9k&#10;b3ducmV2LnhtbFBLBQYAAAAABAAEAPUAAACJAwAAAAA=&#10;" path="m,l9347,,27813,61735r267,l45695,r9906,l73215,61735r255,l91910,r9385,l78092,72086r-9626,l50698,11443r-254,l32830,72086r-9653,l,xe" fillcolor="#a3bcb9" stroked="f" strokeweight="0">
                  <v:stroke miterlimit="83231f" joinstyle="miter"/>
                  <v:path arrowok="t" textboxrect="0,0,101295,72086"/>
                </v:shape>
                <v:shape id="Shape 77" o:spid="_x0000_s1081" style="position:absolute;left:31073;top:53150;width:341;height:763;visibility:visible;mso-wrap-style:square;v-text-anchor:top" coordsize="34074,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bYMUA&#10;AADbAAAADwAAAGRycy9kb3ducmV2LnhtbESPQWvCQBSE7wX/w/KE3pqNHlRSV6kRUSiUNkqht0f2&#10;mQ3Jvg3ZNab/vlso9DjMzDfMejvaVgzU+9qxglmSgiAuna65UnA5H55WIHxA1tg6JgXf5GG7mTys&#10;MdPuzh80FKESEcI+QwUmhC6T0peGLPrEdcTRu7reYoiyr6Tu8R7htpXzNF1IizXHBYMd5YbKprhZ&#10;BY0MbvVp9Pu+ydPT9a3cHb9eR6Uep+PLM4hAY/gP/7VPWsFyCb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VtgxQAAANsAAAAPAAAAAAAAAAAAAAAAAJgCAABkcnMv&#10;ZG93bnJldi54bWxQSwUGAAAAAAQABAD1AAAAigMAAAAA&#10;" path="m34061,r13,2l34074,7407r-13,-3c17158,7404,8801,22771,8801,38138v,15367,8357,30734,25260,30734l34074,68869r,7405l34061,76276c12014,76276,,58813,,38138,,17463,12014,,34061,xe" fillcolor="#a3bcb9" stroked="f" strokeweight="0">
                  <v:stroke miterlimit="83231f" joinstyle="miter"/>
                  <v:path arrowok="t" textboxrect="0,0,34074,76276"/>
                </v:shape>
                <v:shape id="Shape 78" o:spid="_x0000_s1082" style="position:absolute;left:31414;top:53150;width:341;height:762;visibility:visible;mso-wrap-style:square;v-text-anchor:top" coordsize="34099,7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FULwA&#10;AADbAAAADwAAAGRycy9kb3ducmV2LnhtbERPSwrCMBDdC94hjOBOU0VUqlFU8INd+TnA0IxtsZmU&#10;Jtp6e7MQXD7ef7luTSneVLvCsoLRMAJBnFpdcKbgftsP5iCcR9ZYWiYFH3KwXnU7S4y1bfhC76vP&#10;RAhhF6OC3PsqltKlORl0Q1sRB+5ha4M+wDqTusYmhJtSjqNoKg0WHBpyrGiXU/q8voyCS7E97DIv&#10;k/Z0fky2x4aS5ElK9XvtZgHCU+v/4p/7pBXMwt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UVQvAAAANsAAAAPAAAAAAAAAAAAAAAAAJgCAABkcnMvZG93bnJldi54&#10;bWxQSwUGAAAAAAQABAD1AAAAgQMAAAAA&#10;" path="m,l14634,3049c27334,8930,34099,22629,34099,38136v,15506,-6765,29206,-19465,35086l,76271,,68866,11069,66229c20558,61186,25273,49661,25273,38136v,-11526,-4715,-23051,-14204,-28093l,7405,,xe" fillcolor="#a3bcb9" stroked="f" strokeweight="0">
                  <v:stroke miterlimit="83231f" joinstyle="miter"/>
                  <v:path arrowok="t" textboxrect="0,0,34099,76271"/>
                </v:shape>
                <v:shape id="Shape 79" o:spid="_x0000_s1083" style="position:absolute;left:31886;top:53155;width:357;height:737;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2WcMA&#10;AADbAAAADwAAAGRycy9kb3ducmV2LnhtbESPQWsCMRSE7wX/Q3hCb27WQrWuZhcRCnqzag/eHptn&#10;dnHzsk1S3fbXN4VCj8PMfMOsqsF24kY+tI4VTLMcBHHtdMtGwen4OnkBESKyxs4xKfiiAFU5elhh&#10;od2d3+h2iEYkCIcCFTQx9oWUoW7IYshcT5y8i/MWY5LeSO3xnuC2k095PpMWW04LDfa0aai+Hj6t&#10;Ar3bbb9t/+zc+36zOHvzoVuDSj2Oh/USRKQh/of/2lutYL6A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W2WcMAAADbAAAADwAAAAAAAAAAAAAAAACYAgAAZHJzL2Rv&#10;d25yZXYueG1sUEsFBgAAAAAEAAQA9QAAAIgDAAAAAA==&#10;" path="m35623,559r,8801c19698,8522,8776,20256,8776,35204r,38418l,73622,,1524r8103,l8103,18428r266,c12852,6845,22606,,35623,559xe" fillcolor="#a3bcb9" stroked="f" strokeweight="0">
                  <v:stroke miterlimit="83231f" joinstyle="miter"/>
                  <v:path arrowok="t" textboxrect="0,0,35623,73622"/>
                </v:shape>
                <v:shape id="Shape 80" o:spid="_x0000_s1084" style="position:absolute;left:32326;top:52894;width:626;height:998;visibility:visible;mso-wrap-style:square;v-text-anchor:top" coordsize="62586,9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bnMEA&#10;AADbAAAADwAAAGRycy9kb3ducmV2LnhtbERPTWvCQBC9F/oflin0VjemIDZ1FSlY6sGDaaE9Dtkx&#10;G5OdDdmtxn/vHASPj/e9WI2+UycaYhPYwHSSgSKugm24NvDzvXmZg4oJ2WIXmAxcKMJq+fiwwMKG&#10;M+/pVKZaSQjHAg24lPpC61g58hgnoScW7hAGj0ngUGs74FnCfafzLJtpjw1Lg8OePhxVbfnvpeTz&#10;r9p1v2nvYtjkZXt5274erTHPT+P6HVSiMd3FN/eXNTCX9fJFfoB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uG5zBAAAA2wAAAA8AAAAAAAAAAAAAAAAAmAIAAGRycy9kb3du&#10;cmV2LnhtbFBLBQYAAAAABAAEAPUAAACGAwAAAAA=&#10;" path="m,l8776,r,62573l48755,27648r11723,l29756,54318,62586,99733r-11062,l23025,60478,8776,72339r,27394l,99733,,xe" fillcolor="#a3bcb9" stroked="f" strokeweight="0">
                  <v:stroke miterlimit="83231f" joinstyle="miter"/>
                  <v:path arrowok="t" textboxrect="0,0,62586,99733"/>
                </v:shape>
                <v:shape id="Shape 81" o:spid="_x0000_s1085" style="position:absolute;left:28967;top:54441;width:1013;height:721;visibility:visible;mso-wrap-style:square;v-text-anchor:top" coordsize="101257,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16MIA&#10;AADbAAAADwAAAGRycy9kb3ducmV2LnhtbESPQWvCQBSE7wX/w/IEb/WttdQ0dRURBI9tFLw+sq9J&#10;avZtyG41+uu7hUKPw8x8wyzXg2vVhfvQeDEwm2pQLKW3jVQGjofdYwYqRBJLrRc2cOMA69XoYUm5&#10;9Vf54EsRK5UgEnIyUMfY5YihrNlRmPqOJXmfvncUk+wrtD1dE9y1+KT1CzpqJC3U1PG25vJcfDsD&#10;Os6zbkB9wsX71/3UvmIxf0ZjJuNh8wYq8hD/w3/tvTWQzeD3S/oBu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XowgAAANsAAAAPAAAAAAAAAAAAAAAAAJgCAABkcnMvZG93&#10;bnJldi54bWxQSwUGAAAAAAQABAD1AAAAhwMAAAAA&#10;" path="m,l9347,,27788,61735r279,l45657,r9931,l73177,61735r293,l91910,r9347,l78080,72086r-9652,l50698,11443r-292,l32830,72086r-9653,l,xe" fillcolor="#a3bcb9" stroked="f" strokeweight="0">
                  <v:stroke miterlimit="83231f" joinstyle="miter"/>
                  <v:path arrowok="t" textboxrect="0,0,101257,72086"/>
                </v:shape>
                <v:shape id="Shape 47140" o:spid="_x0000_s1086" style="position:absolute;left:30077;top:54441;width:91;height:721;visibility:visible;mso-wrap-style:square;v-text-anchor:top" coordsize="9144,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bvsUA&#10;AADeAAAADwAAAGRycy9kb3ducmV2LnhtbESPzYrCMBSF9wPzDuEOuBvTDuJoNYoUBhRXo6K4uzTX&#10;ptrclCbW+vZmMTDLw/njmy97W4uOWl85VpAOExDEhdMVlwoO+5/PCQgfkDXWjknBkzwsF+9vc8y0&#10;e/AvdbtQijjCPkMFJoQmk9IXhiz6oWuIo3dxrcUQZVtK3eIjjttafiXJWFqsOD4YbCg3VNx2d6tg&#10;u8Eu7a/j83p62D5PuTnmt9VRqcFHv5qBCNSH//Bfe60VjL7TUQSIOB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Ru+xQAAAN4AAAAPAAAAAAAAAAAAAAAAAJgCAABkcnMv&#10;ZG93bnJldi54bWxQSwUGAAAAAAQABAD1AAAAigMAAAAA&#10;" path="m,l9144,r,72085l,72085,,e" fillcolor="#a3bcb9" stroked="f" strokeweight="0">
                  <v:stroke miterlimit="83231f" joinstyle="miter"/>
                  <v:path arrowok="t" textboxrect="0,0,9144,72085"/>
                </v:shape>
                <v:shape id="Shape 47141" o:spid="_x0000_s1087" style="position:absolute;left:30077;top:54164;width:91;height:141;visibility:visible;mso-wrap-style:square;v-text-anchor:top" coordsize="9144,1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rf8gA&#10;AADeAAAADwAAAGRycy9kb3ducmV2LnhtbESP3WrCQBSE7wu+w3IE7+omRVpJ3YQiVESEYvyrd4fs&#10;aRLMng3Z1aRv3y0UejnMzDfMIhtMI+7UudqygngagSAurK65VHDYvz/OQTiPrLGxTAq+yUGWjh4W&#10;mGjb847uuS9FgLBLUEHlfZtI6YqKDLqpbYmD92U7gz7IrpS6wz7ATSOfouhZGqw5LFTY0rKi4prf&#10;jIL647Tb5PGnPep91LeXy/y80lulJuPh7RWEp8H/h//aa61g9hLPYvi9E6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tKt/yAAAAN4AAAAPAAAAAAAAAAAAAAAAAJgCAABk&#10;cnMvZG93bnJldi54bWxQSwUGAAAAAAQABAD1AAAAjQMAAAAA&#10;" path="m,l9144,r,14084l,14084,,e" fillcolor="#a3bcb9" stroked="f" strokeweight="0">
                  <v:stroke miterlimit="83231f" joinstyle="miter"/>
                  <v:path arrowok="t" textboxrect="0,0,9144,14084"/>
                </v:shape>
                <v:shape id="Shape 84" o:spid="_x0000_s1088" style="position:absolute;left:30259;top:54224;width:361;height:946;visibility:visible;mso-wrap-style:square;v-text-anchor:top" coordsize="36043,9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1ABMMA&#10;AADbAAAADwAAAGRycy9kb3ducmV2LnhtbESPQWvCQBSE70L/w/IKvZmNtpQYXaUUBD2INLb3R/aZ&#10;xGTfhuyaxH/fFQSPw8x8w6w2o2lET52rLCuYRTEI4tzqigsFv6ftNAHhPLLGxjIpuJGDzfplssJU&#10;24F/qM98IQKEXYoKSu/bVEqXl2TQRbYlDt7ZdgZ9kF0hdYdDgJtGzuP4UxqsOCyU2NJ3SXmdXY2C&#10;y3Cs6qzeHq6zQ9K/F/S32LeNUm+v49cShKfRP8OP9k4rSD7g/i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1ABMMAAADbAAAADwAAAAAAAAAAAAAAAACYAgAAZHJzL2Rv&#10;d25yZXYueG1sUEsFBgAAAAAEAAQA9QAAAIgDAAAAAA==&#10;" path="m12586,r8801,l21387,21654r14656,l36043,29058r-14656,l21387,77674v,5715,825,9080,7137,9487c31026,87161,33541,87020,36043,86754r,7543c33388,94297,30886,94565,28232,94565v-11747,,-15786,-3899,-15646,-16193l12586,29058,,29058,,21654r12586,l12586,xe" fillcolor="#a3bcb9" stroked="f" strokeweight="0">
                  <v:stroke miterlimit="83231f" joinstyle="miter"/>
                  <v:path arrowok="t" textboxrect="0,0,36043,94565"/>
                </v:shape>
                <v:shape id="Shape 85" o:spid="_x0000_s1089" style="position:absolute;left:30746;top:54164;width:585;height:997;visibility:visible;mso-wrap-style:square;v-text-anchor:top" coordsize="58534,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QsEA&#10;AADbAAAADwAAAGRycy9kb3ducmV2LnhtbESPQYvCMBSE7wv+h/CEva2phRWppkUExYOX7e4PeDbP&#10;pti8lCa29d+bBcHjMDPfMNtisq0YqPeNYwXLRQKCuHK64VrB3+/haw3CB2SNrWNS8CAPRT772GKm&#10;3cg/NJShFhHCPkMFJoQuk9JXhiz6heuIo3d1vcUQZV9L3eMY4baVaZKspMWG44LBjvaGqlt5twrO&#10;pS6PaXvphmTcr8x0PrKvUqU+59NuAyLQFN7hV/ukFay/4f9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NnELBAAAA2wAAAA8AAAAAAAAAAAAAAAAAmAIAAGRycy9kb3du&#10;cmV2LnhtbFBLBQYAAAAABAAEAPUAAACGAwAAAAA=&#10;" path="m,l8801,r,40069l9068,40069c12281,31420,21933,25553,32131,25553v20257,,26403,10617,26403,27800l58534,99720r-8801,l49733,54737v,-12408,-4064,-21781,-18300,-21781c17463,32956,9068,43574,8801,57696r,42024l,99720,,xe" fillcolor="#a3bcb9" stroked="f" strokeweight="0">
                  <v:stroke miterlimit="83231f" joinstyle="miter"/>
                  <v:path arrowok="t" textboxrect="0,0,58534,99720"/>
                </v:shape>
                <v:shape id="Shape 86" o:spid="_x0000_s1090" style="position:absolute;left:31805;top:54441;width:641;height:987;visibility:visible;mso-wrap-style:square;v-text-anchor:top" coordsize="64122,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AyMMA&#10;AADbAAAADwAAAGRycy9kb3ducmV2LnhtbESP3UoDMRSE7wXfIRyhdzar0FK2TUt/EARBcNsHOGxO&#10;N0s3JzGJ3dinN4Lg5TAz3zCrTbaDuFKIvWMFT9MKBHHrdM+dgtPx5XEBIiZkjYNjUvBNETbr+7sV&#10;1tqN/EHXJnWiQDjWqMCk5GspY2vIYpw6T1y8swsWU5GhkzrgWOB2kM9VNZcWey4LBj3tDbWX5ssq&#10;GD+HcPPvb7NDs7vom2/ymU1WavKQt0sQiXL6D/+1X7WCxRx+v5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DAyMMAAADbAAAADwAAAAAAAAAAAAAAAACYAgAAZHJzL2Rv&#10;d25yZXYueG1sUEsFBgAAAAAEAAQA9QAAAIgDAAAAAA==&#10;" path="m,l9373,,33122,61468,55334,r8788,l32817,83121c27813,95276,24867,98755,13830,98755v-3479,-127,-5308,-127,-6693,-686l7137,90665v2096,419,4039,686,6008,686c20968,91351,22758,86754,25717,80048r3074,-8255l,xe" fillcolor="#a3bcb9" stroked="f" strokeweight="0">
                  <v:stroke miterlimit="83231f" joinstyle="miter"/>
                  <v:path arrowok="t" textboxrect="0,0,64122,98755"/>
                </v:shape>
                <v:shape id="Shape 87" o:spid="_x0000_s1091" style="position:absolute;left:32496;top:54420;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HB8QA&#10;AADbAAAADwAAAGRycy9kb3ducmV2LnhtbESPQU8CMRSE7yb+h+aZeJMuHmRdKMRgCIabiwS4vWwf&#10;7cbta9lWWP+9NTHxOJmZbzKzxeA6caE+tp4VjEcFCOLG65aNgo/t6qEEEROyxs4zKfimCIv57c0M&#10;K+2v/E6XOhmRIRwrVGBTCpWUsbHkMI58IM7eyfcOU5a9kbrHa4a7Tj4WxZN02HJesBhoaan5rL+c&#10;AmNXx7A2+9dlXT6HTZl2B3seK3V/N7xMQSQa0n/4r/2mFZQT+P2Sf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wfEAAAA2wAAAA8AAAAAAAAAAAAAAAAAmAIAAGRycy9k&#10;b3ducmV2LnhtbFBLBQYAAAAABAAEAPUAAACJAwAAAAA=&#10;" path="m34061,r26,5l34087,7410r-26,-6c17170,7404,8801,22771,8801,38138v,15367,8369,30734,25260,30734l34087,68866r,7405l34061,76276c12014,76276,,58813,,38138,,17463,12014,,34061,xe" fillcolor="#a3bcb9" stroked="f" strokeweight="0">
                  <v:stroke miterlimit="83231f" joinstyle="miter"/>
                  <v:path arrowok="t" textboxrect="0,0,34087,76276"/>
                </v:shape>
                <v:shape id="Shape 88" o:spid="_x0000_s1092" style="position:absolute;left:32837;top:54420;width:341;height:762;visibility:visible;mso-wrap-style:square;v-text-anchor:top" coordsize="34087,7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eCb8A&#10;AADbAAAADwAAAGRycy9kb3ducmV2LnhtbERPTYvCMBC9C/sfwix4s+mKiHSNIkIXQRCtC3udbca2&#10;2ExKEm399+YgeHy87+V6MK24k/ONZQVfSQqCuLS64UrB7zmfLED4gKyxtUwKHuRhvfoYLTHTtucT&#10;3YtQiRjCPkMFdQhdJqUvazLoE9sRR+5incEQoaukdtjHcNPKaZrOpcGGY0ONHW1rKq/FzSg4Fs0+&#10;d/l2mLmi//d/s5/59WCUGn8Om28QgYbwFr/cO61gEcfG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Zl4JvwAAANsAAAAPAAAAAAAAAAAAAAAAAJgCAABkcnMvZG93bnJl&#10;di54bWxQSwUGAAAAAAQABAD1AAAAhAMAAAAA&#10;" path="m,l14627,3046c27329,8927,34087,22626,34087,38133v,15506,-6758,29206,-19460,35086l,76265,,68860,11061,66225c20556,61183,25286,49658,25286,38133v,-11526,-4730,-23051,-14225,-28093l,7405,,xe" fillcolor="#a3bcb9" stroked="f" strokeweight="0">
                  <v:stroke miterlimit="83231f" joinstyle="miter"/>
                  <v:path arrowok="t" textboxrect="0,0,34087,76265"/>
                </v:shape>
                <v:shape id="Shape 89" o:spid="_x0000_s1093" style="position:absolute;left:33308;top:54441;width:585;height:742;visibility:visible;mso-wrap-style:square;v-text-anchor:top" coordsize="58560,74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Y98UA&#10;AADbAAAADwAAAGRycy9kb3ducmV2LnhtbESPT2vCQBTE74V+h+UJvdWNLfgndRVpqQQv0qTQ62v2&#10;mYRm34bdrYl+elcQPA4z8xtmuR5MK47kfGNZwWScgCAurW64UvBdfD7PQfiArLG1TApO5GG9enxY&#10;Yqptz190zEMlIoR9igrqELpUSl/WZNCPbUccvYN1BkOUrpLaYR/hppUvSTKVBhuOCzV29F5T+Zf/&#10;GwWv5qfZFtl59+Fn+409DPzrFqzU02jYvIEINIR7+NbOtIL5Aq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j3xQAAANsAAAAPAAAAAAAAAAAAAAAAAJgCAABkcnMv&#10;ZG93bnJldi54bWxQSwUGAAAAAAQABAD1AAAAigMAAAAA&#10;" path="m,l8827,r,46952c9246,59944,14135,66789,28092,66789v15101,,21641,-14249,21641,-28918l49733,r8827,l58560,72098r-8103,l50457,59106r-279,c45542,68732,36055,74193,25311,74193,7150,74193,,63576,,46812l,xe" fillcolor="#a3bcb9" stroked="f" strokeweight="0">
                  <v:stroke miterlimit="83231f" joinstyle="miter"/>
                  <v:path arrowok="t" textboxrect="0,0,58560,74193"/>
                </v:shape>
                <w10:wrap type="topAndBottom" anchorx="page" anchory="page"/>
              </v:group>
            </w:pict>
          </mc:Fallback>
        </mc:AlternateContent>
      </w:r>
      <w:r>
        <w:rPr>
          <w:color w:val="007166"/>
          <w:sz w:val="50"/>
        </w:rPr>
        <w:t>Handling large-scale redundancies</w:t>
      </w:r>
      <w:r>
        <w:br w:type="page"/>
      </w:r>
    </w:p>
    <w:p w:rsidR="005B726C" w:rsidRDefault="001C1064">
      <w:pPr>
        <w:spacing w:after="0" w:line="253" w:lineRule="auto"/>
        <w:ind w:left="1233" w:hanging="1159"/>
      </w:pPr>
      <w:r>
        <w:rPr>
          <w:rFonts w:ascii="Calibri" w:eastAsia="Calibri" w:hAnsi="Calibri" w:cs="Calibri"/>
          <w:noProof/>
          <w:sz w:val="22"/>
        </w:rPr>
        <w:lastRenderedPageBreak/>
        <mc:AlternateContent>
          <mc:Choice Requires="wpg">
            <w:drawing>
              <wp:anchor distT="0" distB="0" distL="114300" distR="114300" simplePos="0" relativeHeight="251659264" behindDoc="1" locked="0" layoutInCell="1" allowOverlap="1">
                <wp:simplePos x="0" y="0"/>
                <wp:positionH relativeFrom="column">
                  <wp:posOffset>-347399</wp:posOffset>
                </wp:positionH>
                <wp:positionV relativeFrom="paragraph">
                  <wp:posOffset>-720469</wp:posOffset>
                </wp:positionV>
                <wp:extent cx="5346002" cy="7559993"/>
                <wp:effectExtent l="0" t="0" r="0" b="0"/>
                <wp:wrapNone/>
                <wp:docPr id="33189" name="Group 33189"/>
                <wp:cNvGraphicFramePr/>
                <a:graphic xmlns:a="http://schemas.openxmlformats.org/drawingml/2006/main">
                  <a:graphicData uri="http://schemas.microsoft.com/office/word/2010/wordprocessingGroup">
                    <wpg:wgp>
                      <wpg:cNvGrpSpPr/>
                      <wpg:grpSpPr>
                        <a:xfrm>
                          <a:off x="0" y="0"/>
                          <a:ext cx="5346002" cy="7559993"/>
                          <a:chOff x="0" y="0"/>
                          <a:chExt cx="5346002" cy="7559993"/>
                        </a:xfrm>
                      </wpg:grpSpPr>
                      <wps:wsp>
                        <wps:cNvPr id="47142" name="Shape 47142"/>
                        <wps:cNvSpPr/>
                        <wps:spPr>
                          <a:xfrm>
                            <a:off x="0" y="0"/>
                            <a:ext cx="5346002" cy="7559993"/>
                          </a:xfrm>
                          <a:custGeom>
                            <a:avLst/>
                            <a:gdLst/>
                            <a:ahLst/>
                            <a:cxnLst/>
                            <a:rect l="0" t="0" r="0" b="0"/>
                            <a:pathLst>
                              <a:path w="5346002" h="7559993">
                                <a:moveTo>
                                  <a:pt x="0" y="0"/>
                                </a:moveTo>
                                <a:lnTo>
                                  <a:pt x="5346002" y="0"/>
                                </a:lnTo>
                                <a:lnTo>
                                  <a:pt x="5346002" y="7559993"/>
                                </a:lnTo>
                                <a:lnTo>
                                  <a:pt x="0" y="7559993"/>
                                </a:lnTo>
                                <a:lnTo>
                                  <a:pt x="0" y="0"/>
                                </a:lnTo>
                              </a:path>
                            </a:pathLst>
                          </a:custGeom>
                          <a:ln w="0" cap="flat">
                            <a:miter lim="127000"/>
                          </a:ln>
                        </wps:spPr>
                        <wps:style>
                          <a:lnRef idx="0">
                            <a:srgbClr val="000000">
                              <a:alpha val="0"/>
                            </a:srgbClr>
                          </a:lnRef>
                          <a:fillRef idx="1">
                            <a:srgbClr val="004D70"/>
                          </a:fillRef>
                          <a:effectRef idx="0">
                            <a:scrgbClr r="0" g="0" b="0"/>
                          </a:effectRef>
                          <a:fontRef idx="none"/>
                        </wps:style>
                        <wps:bodyPr/>
                      </wps:wsp>
                      <wps:wsp>
                        <wps:cNvPr id="94" name="Shape 94"/>
                        <wps:cNvSpPr/>
                        <wps:spPr>
                          <a:xfrm>
                            <a:off x="1241358" y="4754968"/>
                            <a:ext cx="888086" cy="1267219"/>
                          </a:xfrm>
                          <a:custGeom>
                            <a:avLst/>
                            <a:gdLst/>
                            <a:ahLst/>
                            <a:cxnLst/>
                            <a:rect l="0" t="0" r="0" b="0"/>
                            <a:pathLst>
                              <a:path w="888086" h="1267219">
                                <a:moveTo>
                                  <a:pt x="77991" y="0"/>
                                </a:moveTo>
                                <a:cubicBezTo>
                                  <a:pt x="321488" y="163957"/>
                                  <a:pt x="594817" y="287122"/>
                                  <a:pt x="888086" y="359956"/>
                                </a:cubicBezTo>
                                <a:cubicBezTo>
                                  <a:pt x="852437" y="512242"/>
                                  <a:pt x="833526" y="670916"/>
                                  <a:pt x="833526" y="834009"/>
                                </a:cubicBezTo>
                                <a:cubicBezTo>
                                  <a:pt x="833526" y="982587"/>
                                  <a:pt x="849300" y="1127468"/>
                                  <a:pt x="879018" y="1267219"/>
                                </a:cubicBezTo>
                                <a:cubicBezTo>
                                  <a:pt x="391414" y="1254481"/>
                                  <a:pt x="0" y="856196"/>
                                  <a:pt x="0" y="366357"/>
                                </a:cubicBezTo>
                                <a:cubicBezTo>
                                  <a:pt x="0" y="235865"/>
                                  <a:pt x="28016" y="111976"/>
                                  <a:pt x="77991"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95" name="Shape 95"/>
                        <wps:cNvSpPr/>
                        <wps:spPr>
                          <a:xfrm>
                            <a:off x="1241358" y="4754968"/>
                            <a:ext cx="888086" cy="1267219"/>
                          </a:xfrm>
                          <a:custGeom>
                            <a:avLst/>
                            <a:gdLst/>
                            <a:ahLst/>
                            <a:cxnLst/>
                            <a:rect l="0" t="0" r="0" b="0"/>
                            <a:pathLst>
                              <a:path w="888086" h="1267219">
                                <a:moveTo>
                                  <a:pt x="77991" y="0"/>
                                </a:moveTo>
                                <a:cubicBezTo>
                                  <a:pt x="321488" y="163957"/>
                                  <a:pt x="594817" y="287122"/>
                                  <a:pt x="888086" y="359956"/>
                                </a:cubicBezTo>
                                <a:cubicBezTo>
                                  <a:pt x="852437" y="512242"/>
                                  <a:pt x="833526" y="670916"/>
                                  <a:pt x="833526" y="834009"/>
                                </a:cubicBezTo>
                                <a:cubicBezTo>
                                  <a:pt x="833526" y="982587"/>
                                  <a:pt x="849300" y="1127468"/>
                                  <a:pt x="879018" y="1267219"/>
                                </a:cubicBezTo>
                                <a:cubicBezTo>
                                  <a:pt x="391414" y="1254481"/>
                                  <a:pt x="0" y="856196"/>
                                  <a:pt x="0" y="366357"/>
                                </a:cubicBezTo>
                                <a:cubicBezTo>
                                  <a:pt x="0" y="235865"/>
                                  <a:pt x="28016" y="111976"/>
                                  <a:pt x="77991"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96" name="Shape 96"/>
                        <wps:cNvSpPr/>
                        <wps:spPr>
                          <a:xfrm>
                            <a:off x="188083" y="75424"/>
                            <a:ext cx="5105578" cy="4679557"/>
                          </a:xfrm>
                          <a:custGeom>
                            <a:avLst/>
                            <a:gdLst/>
                            <a:ahLst/>
                            <a:cxnLst/>
                            <a:rect l="0" t="0" r="0" b="0"/>
                            <a:pathLst>
                              <a:path w="5105578" h="4679557">
                                <a:moveTo>
                                  <a:pt x="2562035" y="0"/>
                                </a:moveTo>
                                <a:cubicBezTo>
                                  <a:pt x="3294164" y="0"/>
                                  <a:pt x="3954539" y="306642"/>
                                  <a:pt x="4421454" y="798195"/>
                                </a:cubicBezTo>
                                <a:cubicBezTo>
                                  <a:pt x="4386301" y="843776"/>
                                  <a:pt x="4354170" y="891743"/>
                                  <a:pt x="4325163" y="941781"/>
                                </a:cubicBezTo>
                                <a:cubicBezTo>
                                  <a:pt x="4212921" y="1135380"/>
                                  <a:pt x="4148354" y="1359980"/>
                                  <a:pt x="4148354" y="1599743"/>
                                </a:cubicBezTo>
                                <a:cubicBezTo>
                                  <a:pt x="4148354" y="2201482"/>
                                  <a:pt x="4553128" y="2708542"/>
                                  <a:pt x="5105578" y="2865286"/>
                                </a:cubicBezTo>
                                <a:cubicBezTo>
                                  <a:pt x="5072253" y="3142603"/>
                                  <a:pt x="4994529" y="3406255"/>
                                  <a:pt x="4879619" y="3648977"/>
                                </a:cubicBezTo>
                                <a:cubicBezTo>
                                  <a:pt x="4603788" y="3514027"/>
                                  <a:pt x="4293692" y="3438132"/>
                                  <a:pt x="3965817" y="3438132"/>
                                </a:cubicBezTo>
                                <a:cubicBezTo>
                                  <a:pt x="3304299" y="3438132"/>
                                  <a:pt x="2715019" y="3746615"/>
                                  <a:pt x="2334247" y="4227259"/>
                                </a:cubicBezTo>
                                <a:cubicBezTo>
                                  <a:pt x="2219249" y="4174249"/>
                                  <a:pt x="2091271" y="4144467"/>
                                  <a:pt x="1956283" y="4144467"/>
                                </a:cubicBezTo>
                                <a:cubicBezTo>
                                  <a:pt x="1588262" y="4144480"/>
                                  <a:pt x="1271918" y="4364343"/>
                                  <a:pt x="1131265" y="4679557"/>
                                </a:cubicBezTo>
                                <a:cubicBezTo>
                                  <a:pt x="1009028" y="4597261"/>
                                  <a:pt x="894321" y="4504665"/>
                                  <a:pt x="788327" y="4403116"/>
                                </a:cubicBezTo>
                                <a:cubicBezTo>
                                  <a:pt x="302489" y="3937661"/>
                                  <a:pt x="0" y="3282938"/>
                                  <a:pt x="0" y="2557628"/>
                                </a:cubicBezTo>
                                <a:cubicBezTo>
                                  <a:pt x="0" y="1145096"/>
                                  <a:pt x="1147064" y="0"/>
                                  <a:pt x="2562035"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97" name="Shape 97"/>
                        <wps:cNvSpPr/>
                        <wps:spPr>
                          <a:xfrm>
                            <a:off x="4609537" y="393654"/>
                            <a:ext cx="736464" cy="2560331"/>
                          </a:xfrm>
                          <a:custGeom>
                            <a:avLst/>
                            <a:gdLst/>
                            <a:ahLst/>
                            <a:cxnLst/>
                            <a:rect l="0" t="0" r="0" b="0"/>
                            <a:pathLst>
                              <a:path w="736464" h="2560331">
                                <a:moveTo>
                                  <a:pt x="736464" y="0"/>
                                </a:moveTo>
                                <a:lnTo>
                                  <a:pt x="736464" y="2560331"/>
                                </a:lnTo>
                                <a:lnTo>
                                  <a:pt x="684124" y="2547059"/>
                                </a:lnTo>
                                <a:cubicBezTo>
                                  <a:pt x="696227" y="2446183"/>
                                  <a:pt x="702628" y="2343542"/>
                                  <a:pt x="702628" y="2239401"/>
                                </a:cubicBezTo>
                                <a:cubicBezTo>
                                  <a:pt x="702628" y="1626512"/>
                                  <a:pt x="486575" y="1064054"/>
                                  <a:pt x="126505" y="623555"/>
                                </a:cubicBezTo>
                                <a:cubicBezTo>
                                  <a:pt x="86081" y="574139"/>
                                  <a:pt x="43929" y="526222"/>
                                  <a:pt x="0" y="479956"/>
                                </a:cubicBezTo>
                                <a:cubicBezTo>
                                  <a:pt x="180746" y="245460"/>
                                  <a:pt x="431616" y="73386"/>
                                  <a:pt x="725353" y="2005"/>
                                </a:cubicBezTo>
                                <a:lnTo>
                                  <a:pt x="736464" y="0"/>
                                </a:ln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98" name="Shape 98"/>
                        <wps:cNvSpPr/>
                        <wps:spPr>
                          <a:xfrm>
                            <a:off x="2120376" y="3724376"/>
                            <a:ext cx="3225626" cy="3835617"/>
                          </a:xfrm>
                          <a:custGeom>
                            <a:avLst/>
                            <a:gdLst/>
                            <a:ahLst/>
                            <a:cxnLst/>
                            <a:rect l="0" t="0" r="0" b="0"/>
                            <a:pathLst>
                              <a:path w="3225626" h="3835617">
                                <a:moveTo>
                                  <a:pt x="2947327" y="0"/>
                                </a:moveTo>
                                <a:cubicBezTo>
                                  <a:pt x="3016214" y="33709"/>
                                  <a:pt x="3082758" y="71109"/>
                                  <a:pt x="3146753" y="111940"/>
                                </a:cubicBezTo>
                                <a:lnTo>
                                  <a:pt x="3225626" y="165435"/>
                                </a:lnTo>
                                <a:lnTo>
                                  <a:pt x="3225626" y="3557710"/>
                                </a:lnTo>
                                <a:lnTo>
                                  <a:pt x="3190290" y="3583441"/>
                                </a:lnTo>
                                <a:cubicBezTo>
                                  <a:pt x="3058820" y="3673485"/>
                                  <a:pt x="2916553" y="3748557"/>
                                  <a:pt x="2765518" y="3806228"/>
                                </a:cubicBezTo>
                                <a:lnTo>
                                  <a:pt x="2681005" y="3835617"/>
                                </a:lnTo>
                                <a:lnTo>
                                  <a:pt x="1382820" y="3835617"/>
                                </a:lnTo>
                                <a:lnTo>
                                  <a:pt x="1297517" y="3806228"/>
                                </a:lnTo>
                                <a:cubicBezTo>
                                  <a:pt x="916209" y="3662052"/>
                                  <a:pt x="588459" y="3409115"/>
                                  <a:pt x="352184" y="3085376"/>
                                </a:cubicBezTo>
                                <a:cubicBezTo>
                                  <a:pt x="183566" y="2854313"/>
                                  <a:pt x="61582" y="2587231"/>
                                  <a:pt x="0" y="2297811"/>
                                </a:cubicBezTo>
                                <a:cubicBezTo>
                                  <a:pt x="8001" y="2298002"/>
                                  <a:pt x="15951" y="2298395"/>
                                  <a:pt x="23990" y="2298395"/>
                                </a:cubicBezTo>
                                <a:cubicBezTo>
                                  <a:pt x="505104" y="2298395"/>
                                  <a:pt x="898182" y="1922767"/>
                                  <a:pt x="925335" y="1449260"/>
                                </a:cubicBezTo>
                                <a:cubicBezTo>
                                  <a:pt x="1821637" y="1346454"/>
                                  <a:pt x="2577173" y="782015"/>
                                  <a:pt x="2947327"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99" name="Shape 99"/>
                        <wps:cNvSpPr/>
                        <wps:spPr>
                          <a:xfrm>
                            <a:off x="1319349" y="4219879"/>
                            <a:ext cx="1202982" cy="895058"/>
                          </a:xfrm>
                          <a:custGeom>
                            <a:avLst/>
                            <a:gdLst/>
                            <a:ahLst/>
                            <a:cxnLst/>
                            <a:rect l="0" t="0" r="0" b="0"/>
                            <a:pathLst>
                              <a:path w="1202982" h="895058">
                                <a:moveTo>
                                  <a:pt x="825017" y="0"/>
                                </a:moveTo>
                                <a:cubicBezTo>
                                  <a:pt x="960006" y="0"/>
                                  <a:pt x="1087984" y="29782"/>
                                  <a:pt x="1202982" y="82791"/>
                                </a:cubicBezTo>
                                <a:cubicBezTo>
                                  <a:pt x="1016876" y="317716"/>
                                  <a:pt x="880605" y="593751"/>
                                  <a:pt x="810095" y="895058"/>
                                </a:cubicBezTo>
                                <a:cubicBezTo>
                                  <a:pt x="516827" y="822211"/>
                                  <a:pt x="243497" y="699047"/>
                                  <a:pt x="0" y="535089"/>
                                </a:cubicBezTo>
                                <a:cubicBezTo>
                                  <a:pt x="140652" y="219875"/>
                                  <a:pt x="456997" y="13"/>
                                  <a:pt x="825017"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100" name="Shape 100"/>
                        <wps:cNvSpPr/>
                        <wps:spPr>
                          <a:xfrm>
                            <a:off x="2074884" y="5114924"/>
                            <a:ext cx="970826" cy="907847"/>
                          </a:xfrm>
                          <a:custGeom>
                            <a:avLst/>
                            <a:gdLst/>
                            <a:ahLst/>
                            <a:cxnLst/>
                            <a:rect l="0" t="0" r="0" b="0"/>
                            <a:pathLst>
                              <a:path w="970826" h="907847">
                                <a:moveTo>
                                  <a:pt x="54559" y="0"/>
                                </a:moveTo>
                                <a:cubicBezTo>
                                  <a:pt x="253314" y="49403"/>
                                  <a:pt x="461162" y="75755"/>
                                  <a:pt x="675234" y="75755"/>
                                </a:cubicBezTo>
                                <a:cubicBezTo>
                                  <a:pt x="775234" y="75755"/>
                                  <a:pt x="873824" y="69850"/>
                                  <a:pt x="970826" y="58712"/>
                                </a:cubicBezTo>
                                <a:cubicBezTo>
                                  <a:pt x="943674" y="532219"/>
                                  <a:pt x="550596" y="907847"/>
                                  <a:pt x="69482" y="907847"/>
                                </a:cubicBezTo>
                                <a:cubicBezTo>
                                  <a:pt x="61443" y="907847"/>
                                  <a:pt x="53480" y="907453"/>
                                  <a:pt x="45491" y="907262"/>
                                </a:cubicBezTo>
                                <a:cubicBezTo>
                                  <a:pt x="15773" y="767512"/>
                                  <a:pt x="0" y="622630"/>
                                  <a:pt x="0" y="474053"/>
                                </a:cubicBezTo>
                                <a:cubicBezTo>
                                  <a:pt x="0" y="310959"/>
                                  <a:pt x="18910" y="152286"/>
                                  <a:pt x="54559"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101" name="Shape 101"/>
                        <wps:cNvSpPr/>
                        <wps:spPr>
                          <a:xfrm>
                            <a:off x="2522331" y="3513556"/>
                            <a:ext cx="2545372" cy="1660093"/>
                          </a:xfrm>
                          <a:custGeom>
                            <a:avLst/>
                            <a:gdLst/>
                            <a:ahLst/>
                            <a:cxnLst/>
                            <a:rect l="0" t="0" r="0" b="0"/>
                            <a:pathLst>
                              <a:path w="2545372" h="1660093">
                                <a:moveTo>
                                  <a:pt x="1631569" y="0"/>
                                </a:moveTo>
                                <a:cubicBezTo>
                                  <a:pt x="1959445" y="0"/>
                                  <a:pt x="2269541" y="75883"/>
                                  <a:pt x="2545372" y="210833"/>
                                </a:cubicBezTo>
                                <a:cubicBezTo>
                                  <a:pt x="2175218" y="992835"/>
                                  <a:pt x="1419682" y="1557274"/>
                                  <a:pt x="523380" y="1660093"/>
                                </a:cubicBezTo>
                                <a:cubicBezTo>
                                  <a:pt x="524370" y="1642745"/>
                                  <a:pt x="525005" y="1625346"/>
                                  <a:pt x="525005" y="1607769"/>
                                </a:cubicBezTo>
                                <a:cubicBezTo>
                                  <a:pt x="525005" y="1244676"/>
                                  <a:pt x="309880" y="931939"/>
                                  <a:pt x="0" y="789115"/>
                                </a:cubicBezTo>
                                <a:cubicBezTo>
                                  <a:pt x="380771" y="308470"/>
                                  <a:pt x="970052" y="0"/>
                                  <a:pt x="1631569"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102" name="Shape 102"/>
                        <wps:cNvSpPr/>
                        <wps:spPr>
                          <a:xfrm>
                            <a:off x="2129443" y="4302671"/>
                            <a:ext cx="917893" cy="888022"/>
                          </a:xfrm>
                          <a:custGeom>
                            <a:avLst/>
                            <a:gdLst/>
                            <a:ahLst/>
                            <a:cxnLst/>
                            <a:rect l="0" t="0" r="0" b="0"/>
                            <a:pathLst>
                              <a:path w="917893" h="888022">
                                <a:moveTo>
                                  <a:pt x="392887" y="0"/>
                                </a:moveTo>
                                <a:cubicBezTo>
                                  <a:pt x="702767" y="142824"/>
                                  <a:pt x="917893" y="455562"/>
                                  <a:pt x="917893" y="818655"/>
                                </a:cubicBezTo>
                                <a:cubicBezTo>
                                  <a:pt x="917893" y="836232"/>
                                  <a:pt x="917258" y="853630"/>
                                  <a:pt x="916267" y="870979"/>
                                </a:cubicBezTo>
                                <a:cubicBezTo>
                                  <a:pt x="819264" y="882104"/>
                                  <a:pt x="720674" y="888022"/>
                                  <a:pt x="620675" y="888022"/>
                                </a:cubicBezTo>
                                <a:cubicBezTo>
                                  <a:pt x="406603" y="888022"/>
                                  <a:pt x="198755" y="861657"/>
                                  <a:pt x="0" y="812267"/>
                                </a:cubicBezTo>
                                <a:cubicBezTo>
                                  <a:pt x="70510" y="510959"/>
                                  <a:pt x="206781" y="234925"/>
                                  <a:pt x="392887"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103" name="Shape 103"/>
                        <wps:cNvSpPr/>
                        <wps:spPr>
                          <a:xfrm>
                            <a:off x="2129443" y="4302671"/>
                            <a:ext cx="917893" cy="888022"/>
                          </a:xfrm>
                          <a:custGeom>
                            <a:avLst/>
                            <a:gdLst/>
                            <a:ahLst/>
                            <a:cxnLst/>
                            <a:rect l="0" t="0" r="0" b="0"/>
                            <a:pathLst>
                              <a:path w="917893" h="888022">
                                <a:moveTo>
                                  <a:pt x="392887" y="0"/>
                                </a:moveTo>
                                <a:cubicBezTo>
                                  <a:pt x="702767" y="142824"/>
                                  <a:pt x="917893" y="455562"/>
                                  <a:pt x="917893" y="818655"/>
                                </a:cubicBezTo>
                                <a:cubicBezTo>
                                  <a:pt x="917893" y="836232"/>
                                  <a:pt x="917258" y="853630"/>
                                  <a:pt x="916267" y="870979"/>
                                </a:cubicBezTo>
                                <a:cubicBezTo>
                                  <a:pt x="819264" y="882104"/>
                                  <a:pt x="720674" y="888022"/>
                                  <a:pt x="620675" y="888022"/>
                                </a:cubicBezTo>
                                <a:cubicBezTo>
                                  <a:pt x="406603" y="888022"/>
                                  <a:pt x="198755" y="861657"/>
                                  <a:pt x="0" y="812267"/>
                                </a:cubicBezTo>
                                <a:cubicBezTo>
                                  <a:pt x="70510" y="510959"/>
                                  <a:pt x="206781" y="234925"/>
                                  <a:pt x="392887" y="0"/>
                                </a:cubicBezTo>
                                <a:close/>
                              </a:path>
                            </a:pathLst>
                          </a:custGeom>
                          <a:ln w="0" cap="flat">
                            <a:miter lim="127000"/>
                          </a:ln>
                        </wps:spPr>
                        <wps:style>
                          <a:lnRef idx="0">
                            <a:srgbClr val="000000">
                              <a:alpha val="0"/>
                            </a:srgbClr>
                          </a:lnRef>
                          <a:fillRef idx="1">
                            <a:srgbClr val="758C9C"/>
                          </a:fillRef>
                          <a:effectRef idx="0">
                            <a:scrgbClr r="0" g="0" b="0"/>
                          </a:effectRef>
                          <a:fontRef idx="none"/>
                        </wps:style>
                        <wps:bodyPr/>
                      </wps:wsp>
                      <wps:wsp>
                        <wps:cNvPr id="104" name="Shape 104"/>
                        <wps:cNvSpPr/>
                        <wps:spPr>
                          <a:xfrm>
                            <a:off x="4336437" y="873610"/>
                            <a:ext cx="975728" cy="2067103"/>
                          </a:xfrm>
                          <a:custGeom>
                            <a:avLst/>
                            <a:gdLst/>
                            <a:ahLst/>
                            <a:cxnLst/>
                            <a:rect l="0" t="0" r="0" b="0"/>
                            <a:pathLst>
                              <a:path w="975728" h="2067103">
                                <a:moveTo>
                                  <a:pt x="273101" y="0"/>
                                </a:moveTo>
                                <a:cubicBezTo>
                                  <a:pt x="317030" y="46266"/>
                                  <a:pt x="359181" y="94183"/>
                                  <a:pt x="399605" y="143599"/>
                                </a:cubicBezTo>
                                <a:cubicBezTo>
                                  <a:pt x="759676" y="584098"/>
                                  <a:pt x="975728" y="1146556"/>
                                  <a:pt x="975728" y="1759445"/>
                                </a:cubicBezTo>
                                <a:cubicBezTo>
                                  <a:pt x="975728" y="1863586"/>
                                  <a:pt x="969327" y="1966227"/>
                                  <a:pt x="957225" y="2067103"/>
                                </a:cubicBezTo>
                                <a:cubicBezTo>
                                  <a:pt x="404775" y="1910359"/>
                                  <a:pt x="0" y="1403312"/>
                                  <a:pt x="0" y="801560"/>
                                </a:cubicBezTo>
                                <a:cubicBezTo>
                                  <a:pt x="0" y="561798"/>
                                  <a:pt x="64567" y="337198"/>
                                  <a:pt x="176809" y="143599"/>
                                </a:cubicBezTo>
                                <a:cubicBezTo>
                                  <a:pt x="205816" y="93561"/>
                                  <a:pt x="237947" y="45593"/>
                                  <a:pt x="273101"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g:wgp>
                  </a:graphicData>
                </a:graphic>
              </wp:anchor>
            </w:drawing>
          </mc:Choice>
          <mc:Fallback>
            <w:pict>
              <v:group w14:anchorId="16E19C93" id="Group 33189" o:spid="_x0000_s1026" style="position:absolute;margin-left:-27.35pt;margin-top:-56.75pt;width:420.95pt;height:595.3pt;z-index:-251657216" coordsize="53460,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">
                <v:shape id="Shape 47142" o:spid="_x0000_s1027" style="position:absolute;width:53460;height:75599;visibility:visible;mso-wrap-style:square;v-text-anchor:top" coordsize="5346002,75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z/8UA&#10;AADeAAAADwAAAGRycy9kb3ducmV2LnhtbESPzWrDMBCE74W+g9hCb43sEBrjRAkhSUvJLX/kulgb&#10;y8RaGUl13LevAoUeh5n5hpkvB9uKnnxoHCvIRxkI4srphmsFp+PHWwEiRGSNrWNS8EMBlovnpzmW&#10;2t15T/0h1iJBOJSowMTYlVKGypDFMHIdcfKuzluMSfpaao/3BLetHGfZu7TYcFow2NHaUHU7fFsF&#10;8dRfVvpSfDZmS3mx2bQ7489Kvb4MqxmISEP8D/+1v7SCyTSfjOFxJ1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LP/xQAAAN4AAAAPAAAAAAAAAAAAAAAAAJgCAABkcnMv&#10;ZG93bnJldi54bWxQSwUGAAAAAAQABAD1AAAAigMAAAAA&#10;" path="m,l5346002,r,7559993l,7559993,,e" fillcolor="#004d70" stroked="f" strokeweight="0">
                  <v:stroke miterlimit="83231f" joinstyle="miter"/>
                  <v:path arrowok="t" textboxrect="0,0,5346002,7559993"/>
                </v:shape>
                <v:shape id="Shape 94" o:spid="_x0000_s1028" style="position:absolute;left:12413;top:47549;width:8881;height:12672;visibility:visible;mso-wrap-style:square;v-text-anchor:top" coordsize="888086,126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eH8MA&#10;AADbAAAADwAAAGRycy9kb3ducmV2LnhtbESPQWvCQBSE74L/YXmFXkQ3VimauooohVyr0lwf2Wc2&#10;bfZtzK4m/fduQfA4zMw3zGrT21rcqPWVYwXTSQKCuHC64lLB6fg5XoDwAVlj7ZgU/JGHzXo4WGGq&#10;XcdfdDuEUkQI+xQVmBCaVEpfGLLoJ64hjt7ZtRZDlG0pdYtdhNtaviXJu7RYcVww2NDOUPF7uFoF&#10;l/2s6J3pciNHozz/zn6m8+yo1OtLv/0AEagPz/CjnWkFyzn8f4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feH8MAAADbAAAADwAAAAAAAAAAAAAAAACYAgAAZHJzL2Rv&#10;d25yZXYueG1sUEsFBgAAAAAEAAQA9QAAAIgDAAAAAA==&#10;" path="m77991,c321488,163957,594817,287122,888086,359956,852437,512242,833526,670916,833526,834009v,148578,15774,293459,45492,433210c391414,1254481,,856196,,366357,,235865,28016,111976,77991,xe" fillcolor="#005575" stroked="f" strokeweight="0">
                  <v:stroke miterlimit="83231f" joinstyle="miter"/>
                  <v:path arrowok="t" textboxrect="0,0,888086,1267219"/>
                </v:shape>
                <v:shape id="Shape 95" o:spid="_x0000_s1029" style="position:absolute;left:12413;top:47549;width:8881;height:12672;visibility:visible;mso-wrap-style:square;v-text-anchor:top" coordsize="888086,126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7hMQA&#10;AADbAAAADwAAAGRycy9kb3ducmV2LnhtbESPQWvCQBSE74L/YXlCL1I3tlo0dZXSUshVI+b6yL5m&#10;02bfptmtSf+9Kwgeh5n5htnsBtuIM3W+dqxgPktAEJdO11wpOOafjysQPiBrbByTgn/ysNuORxtM&#10;tet5T+dDqESEsE9RgQmhTaX0pSGLfuZa4uh9uc5iiLKrpO6wj3DbyKckeZEWa44LBlt6N1T+HP6s&#10;gt+P53Jwpi+MnE6L4pR9zxdZrtTDZHh7BRFoCPfwrZ1pBeslXL/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e4TEAAAA2wAAAA8AAAAAAAAAAAAAAAAAmAIAAGRycy9k&#10;b3ducmV2LnhtbFBLBQYAAAAABAAEAPUAAACJAwAAAAA=&#10;" path="m77991,c321488,163957,594817,287122,888086,359956,852437,512242,833526,670916,833526,834009v,148578,15774,293459,45492,433210c391414,1254481,,856196,,366357,,235865,28016,111976,77991,xe" fillcolor="#005575" stroked="f" strokeweight="0">
                  <v:stroke miterlimit="83231f" joinstyle="miter"/>
                  <v:path arrowok="t" textboxrect="0,0,888086,1267219"/>
                </v:shape>
                <v:shape id="Shape 96" o:spid="_x0000_s1030" style="position:absolute;left:1880;top:754;width:51056;height:46795;visibility:visible;mso-wrap-style:square;v-text-anchor:top" coordsize="5105578,4679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6vbMQA&#10;AADbAAAADwAAAGRycy9kb3ducmV2LnhtbESPQWvCQBSE7wX/w/KEXopuWkFMdBWpWMRLMSp4fGSf&#10;2WD2bchuTfz3bqHQ4zAz3zCLVW9rcafWV44VvI8TEMSF0xWXCk7H7WgGwgdkjbVjUvAgD6vl4GWB&#10;mXYdH+ieh1JECPsMFZgQmkxKXxiy6MeuIY7e1bUWQ5RtKXWLXYTbWn4kyVRarDguGGzo01Bxy3+s&#10;gpvZpJPNuctT91W/fa+P++1lh0q9Dvv1HESgPvyH/9o7rSCdwu+X+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ur2zEAAAA2wAAAA8AAAAAAAAAAAAAAAAAmAIAAGRycy9k&#10;b3ducmV2LnhtbFBLBQYAAAAABAAEAPUAAACJAwAAAAA=&#10;" path="m2562035,v732129,,1392504,306642,1859419,798195c4386301,843776,4354170,891743,4325163,941781v-112242,193599,-176809,418199,-176809,657962c4148354,2201482,4553128,2708542,5105578,2865286v-33325,277317,-111049,540969,-225959,783691c4603788,3514027,4293692,3438132,3965817,3438132v-661518,,-1250798,308483,-1631570,789127c2219249,4174249,2091271,4144467,1956283,4144467v-368021,13,-684365,219876,-825018,535090c1009028,4597261,894321,4504665,788327,4403116,302489,3937661,,3282938,,2557628,,1145096,1147064,,2562035,xe" fillcolor="#005575" stroked="f" strokeweight="0">
                  <v:stroke miterlimit="83231f" joinstyle="miter"/>
                  <v:path arrowok="t" textboxrect="0,0,5105578,4679557"/>
                </v:shape>
                <v:shape id="Shape 97" o:spid="_x0000_s1031" style="position:absolute;left:46095;top:3936;width:7365;height:25603;visibility:visible;mso-wrap-style:square;v-text-anchor:top" coordsize="736464,2560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YcMIA&#10;AADbAAAADwAAAGRycy9kb3ducmV2LnhtbESPQWsCMRSE7wX/Q3iCt5rVg62rUcRFFHpSe+jxsXlu&#10;VjcvSxLd9d+bQqHHYeabYZbr3jbiQT7UjhVMxhkI4tLpmisF3+fd+yeIEJE1No5JwZMCrFeDtyXm&#10;2nV8pMcpViKVcMhRgYmxzaUMpSGLYexa4uRdnLcYk/SV1B67VG4bOc2ymbRYc1ow2NLWUHk73a2C&#10;+dnfj+32Z74xX7ooYlfYyf6q1GjYbxYgIvXxP/xHH3TiPuD3S/o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5hwwgAAANsAAAAPAAAAAAAAAAAAAAAAAJgCAABkcnMvZG93&#10;bnJldi54bWxQSwUGAAAAAAQABAD1AAAAhwMAAAAA&#10;" path="m736464,r,2560331l684124,2547059v12103,-100876,18504,-203517,18504,-307658c702628,1626512,486575,1064054,126505,623555,86081,574139,43929,526222,,479956,180746,245460,431616,73386,725353,2005l736464,xe" fillcolor="#005575" stroked="f" strokeweight="0">
                  <v:stroke miterlimit="83231f" joinstyle="miter"/>
                  <v:path arrowok="t" textboxrect="0,0,736464,2560331"/>
                </v:shape>
                <v:shape id="Shape 98" o:spid="_x0000_s1032" style="position:absolute;left:21203;top:37243;width:32257;height:38356;visibility:visible;mso-wrap-style:square;v-text-anchor:top" coordsize="3225626,383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93sEA&#10;AADbAAAADwAAAGRycy9kb3ducmV2LnhtbERPTYvCMBC9C/sfwix4EU0VlLUaZVkURBDRFcHb2My2&#10;ZZtJbWKt/npzEDw+3vd03phC1FS53LKCfi8CQZxYnXOq4PC77H6BcB5ZY2GZFNzJwXz20ZpirO2N&#10;d1TvfSpCCLsYFWTel7GULsnIoOvZkjhwf7Yy6AOsUqkrvIVwU8hBFI2kwZxDQ4Yl/WSU/O+vRoE/&#10;PUx9Kcx5sU2PnXI4wA0e1kq1P5vvCQhPjX+LX+6VVjAOY8OX8A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2vd7BAAAA2wAAAA8AAAAAAAAAAAAAAAAAmAIAAGRycy9kb3du&#10;cmV2LnhtbFBLBQYAAAAABAAEAPUAAACGAwAAAAA=&#10;" path="m2947327,v68887,33709,135431,71109,199426,111940l3225626,165435r,3392275l3190290,3583441v-131470,90044,-273737,165116,-424772,222787l2681005,3835617r-1298185,l1297517,3806228c916209,3662052,588459,3409115,352184,3085376,183566,2854313,61582,2587231,,2297811v8001,191,15951,584,23990,584c505104,2298395,898182,1922767,925335,1449260,1821637,1346454,2577173,782015,2947327,xe" fillcolor="#005575" stroked="f" strokeweight="0">
                  <v:stroke miterlimit="83231f" joinstyle="miter"/>
                  <v:path arrowok="t" textboxrect="0,0,3225626,3835617"/>
                </v:shape>
                <v:shape id="Shape 99" o:spid="_x0000_s1033" style="position:absolute;left:13193;top:42198;width:12030;height:8951;visibility:visible;mso-wrap-style:square;v-text-anchor:top" coordsize="1202982,89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eIMYA&#10;AADbAAAADwAAAGRycy9kb3ducmV2LnhtbESPQWvCQBSE74L/YXlCL1I3emg1ugm2NBAPFau250f2&#10;mQSzb0N2q7G/vlsoeBxm5htmlfamERfqXG1ZwXQSgSAurK65VHA8ZI9zEM4ja2wsk4IbOUiT4WCF&#10;sbZX/qDL3pciQNjFqKDyvo2ldEVFBt3EtsTBO9nOoA+yK6Xu8BrgppGzKHqSBmsOCxW29FpRcd5/&#10;GwXPn9sv+tnNs/5lM83eZk3+Pi5zpR5G/XoJwlPv7+H/dq4VLBbw9y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1eIMYAAADbAAAADwAAAAAAAAAAAAAAAACYAgAAZHJz&#10;L2Rvd25yZXYueG1sUEsFBgAAAAAEAAQA9QAAAIsDAAAAAA==&#10;" path="m825017,v134989,,262967,29782,377965,82791c1016876,317716,880605,593751,810095,895058,516827,822211,243497,699047,,535089,140652,219875,456997,13,825017,xe" fillcolor="#466e86" stroked="f" strokeweight="0">
                  <v:stroke miterlimit="83231f" joinstyle="miter"/>
                  <v:path arrowok="t" textboxrect="0,0,1202982,895058"/>
                </v:shape>
                <v:shape id="Shape 100" o:spid="_x0000_s1034" style="position:absolute;left:20748;top:51149;width:9709;height:9078;visibility:visible;mso-wrap-style:square;v-text-anchor:top" coordsize="970826,90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rIcUA&#10;AADcAAAADwAAAGRycy9kb3ducmV2LnhtbESPQWvCQBCF74X+h2WEXopuWkQkuooIpaUI0tjidciO&#10;STA7G7KbNf33nYPQ2wzvzXvfrLeja1WiPjSeDbzMMlDEpbcNVwa+T2/TJagQkS22nsnALwXYbh4f&#10;1phbf+MvSkWslIRwyNFAHWOXax3KmhyGme+IRbv43mGUta+07fEm4a7Vr1m20A4bloYaO9rXVF6L&#10;wRnwh2J+fX/mYX9afP6c05BSMR6NeZqMuxWoSGP8N9+vP6zgZ4Iv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KshxQAAANwAAAAPAAAAAAAAAAAAAAAAAJgCAABkcnMv&#10;ZG93bnJldi54bWxQSwUGAAAAAAQABAD1AAAAigMAAAAA&#10;" path="m54559,c253314,49403,461162,75755,675234,75755v100000,,198590,-5905,295592,-17043c943674,532219,550596,907847,69482,907847v-8039,,-16002,-394,-23991,-585c15773,767512,,622630,,474053,,310959,18910,152286,54559,xe" fillcolor="#466e86" stroked="f" strokeweight="0">
                  <v:stroke miterlimit="83231f" joinstyle="miter"/>
                  <v:path arrowok="t" textboxrect="0,0,970826,907847"/>
                </v:shape>
                <v:shape id="Shape 101" o:spid="_x0000_s1035" style="position:absolute;left:25223;top:35135;width:25454;height:16601;visibility:visible;mso-wrap-style:square;v-text-anchor:top" coordsize="2545372,166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WHMAA&#10;AADcAAAADwAAAGRycy9kb3ducmV2LnhtbERPS2vCQBC+F/wPywje6sYeRFJXUUHooR6M9j5mJw/N&#10;zobsVKO/3i0UvM3H95z5sneNulIXas8GJuMEFHHubc2lgeNh+z4DFQTZYuOZDNwpwHIxeJtjav2N&#10;93TNpFQxhEOKBiqRNtU65BU5DGPfEkeu8J1DibArte3wFsNdoz+SZKod1hwbKmxpU1F+yX6dAWF3&#10;5nMm09nu53H6pl1xXN8LY0bDfvUJSqiXl/jf/WXj/GQCf8/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BWHMAAAADcAAAADwAAAAAAAAAAAAAAAACYAgAAZHJzL2Rvd25y&#10;ZXYueG1sUEsFBgAAAAAEAAQA9QAAAIUDAAAAAA==&#10;" path="m1631569,v327876,,637972,75883,913803,210833c2175218,992835,1419682,1557274,523380,1660093v990,-17348,1625,-34747,1625,-52324c525005,1244676,309880,931939,,789115,380771,308470,970052,,1631569,xe" fillcolor="#466e86" stroked="f" strokeweight="0">
                  <v:stroke miterlimit="83231f" joinstyle="miter"/>
                  <v:path arrowok="t" textboxrect="0,0,2545372,1660093"/>
                </v:shape>
                <v:shape id="Shape 102" o:spid="_x0000_s1036" style="position:absolute;left:21294;top:43026;width:9179;height:8880;visibility:visible;mso-wrap-style:square;v-text-anchor:top" coordsize="917893,8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nhsIA&#10;AADcAAAADwAAAGRycy9kb3ducmV2LnhtbERPTWvCQBC9C/6HZQpepG5MQWvqKhIoeG3qJbcxOyZp&#10;s7Nxd5uk/75bKPQ2j/c5++NkOjGQ861lBetVAoK4srrlWsHl/fXxGYQPyBo7y6TgmzwcD/PZHjNt&#10;R36joQi1iCHsM1TQhNBnUvqqIYN+ZXviyN2sMxgidLXUDscYbjqZJslGGmw5NjTYU95Q9Vl8GQXb&#10;ne/LUD8N9+uS/ccwtuUmzZVaPEynFxCBpvAv/nOfdZyfpPD7TLx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yeGwgAAANwAAAAPAAAAAAAAAAAAAAAAAJgCAABkcnMvZG93&#10;bnJldi54bWxQSwUGAAAAAAQABAD1AAAAhwMAAAAA&#10;" path="m392887,c702767,142824,917893,455562,917893,818655v,17577,-635,34975,-1626,52324c819264,882104,720674,888022,620675,888022,406603,888022,198755,861657,,812267,70510,510959,206781,234925,392887,xe" fillcolor="#466e86" stroked="f" strokeweight="0">
                  <v:stroke miterlimit="83231f" joinstyle="miter"/>
                  <v:path arrowok="t" textboxrect="0,0,917893,888022"/>
                </v:shape>
                <v:shape id="Shape 103" o:spid="_x0000_s1037" style="position:absolute;left:21294;top:43026;width:9179;height:8880;visibility:visible;mso-wrap-style:square;v-text-anchor:top" coordsize="917893,88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dcIA&#10;AADcAAAADwAAAGRycy9kb3ducmV2LnhtbERPTYvCMBC9C/sfwix401TFRapRZBfXBfFgFcTb0Ixt&#10;sZmUJGu7/94IC97m8T5nsepMLe7kfGVZwWiYgCDOra64UHA6bgYzED4ga6wtk4I/8rBavvUWmGrb&#10;8oHuWShEDGGfooIyhCaV0uclGfRD2xBH7mqdwRChK6R22MZwU8txknxIgxXHhhIb+iwpv2W/RsH+&#10;pr+/3Cgzbbfbby+HKbfb6qxU/71bz0EE6sJL/O/+0XF+M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gh1wgAAANwAAAAPAAAAAAAAAAAAAAAAAJgCAABkcnMvZG93&#10;bnJldi54bWxQSwUGAAAAAAQABAD1AAAAhwMAAAAA&#10;" path="m392887,c702767,142824,917893,455562,917893,818655v,17577,-635,34975,-1626,52324c819264,882104,720674,888022,620675,888022,406603,888022,198755,861657,,812267,70510,510959,206781,234925,392887,xe" fillcolor="#758c9c" stroked="f" strokeweight="0">
                  <v:stroke miterlimit="83231f" joinstyle="miter"/>
                  <v:path arrowok="t" textboxrect="0,0,917893,888022"/>
                </v:shape>
                <v:shape id="Shape 104" o:spid="_x0000_s1038" style="position:absolute;left:43364;top:8736;width:9757;height:20671;visibility:visible;mso-wrap-style:square;v-text-anchor:top" coordsize="975728,2067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df8MA&#10;AADcAAAADwAAAGRycy9kb3ducmV2LnhtbERPTWsCMRC9F/wPYYTealIrRVajFFFoEaGupedxM91d&#10;upmsSdTVX28KBW/zeJ8znXe2ESfyoXas4XmgQBAXztRcavjarZ7GIEJENtg4Jg0XCjCf9R6mmBl3&#10;5i2d8liKFMIhQw1VjG0mZSgqshgGriVO3I/zFmOCvpTG4zmF20YOlXqVFmtODRW2tKio+M2PVsP+&#10;2G6+ryG/fBx8sbt+rtX4ZbXU+rHfvU1AROriXfzvfjdpvhrB3zPp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tdf8MAAADcAAAADwAAAAAAAAAAAAAAAACYAgAAZHJzL2Rv&#10;d25yZXYueG1sUEsFBgAAAAAEAAQA9QAAAIgDAAAAAA==&#10;" path="m273101,v43929,46266,86080,94183,126504,143599c759676,584098,975728,1146556,975728,1759445v,104141,-6401,206782,-18503,307658c404775,1910359,,1403312,,801560,,561798,64567,337198,176809,143599,205816,93561,237947,45593,273101,xe" fillcolor="#466e86" stroked="f" strokeweight="0">
                  <v:stroke miterlimit="83231f" joinstyle="miter"/>
                  <v:path arrowok="t" textboxrect="0,0,975728,2067103"/>
                </v:shape>
              </v:group>
            </w:pict>
          </mc:Fallback>
        </mc:AlternateContent>
      </w:r>
      <w:r>
        <w:rPr>
          <w:color w:val="FFFFFF"/>
          <w:sz w:val="89"/>
          <w:vertAlign w:val="superscript"/>
        </w:rPr>
        <w:t xml:space="preserve">We inform, </w:t>
      </w:r>
      <w:r>
        <w:rPr>
          <w:rFonts w:ascii="Calibri" w:eastAsia="Calibri" w:hAnsi="Calibri" w:cs="Calibri"/>
          <w:color w:val="FFFFFF"/>
          <w:sz w:val="63"/>
        </w:rPr>
        <w:tab/>
        <w:t>advise,</w:t>
      </w:r>
      <w:r>
        <w:rPr>
          <w:rFonts w:ascii="Calibri" w:eastAsia="Calibri" w:hAnsi="Calibri" w:cs="Calibri"/>
          <w:color w:val="FFFFFF"/>
          <w:sz w:val="63"/>
        </w:rPr>
        <w:tab/>
        <w:t>train</w:t>
      </w:r>
      <w:r>
        <w:rPr>
          <w:rFonts w:ascii="Calibri" w:eastAsia="Calibri" w:hAnsi="Calibri" w:cs="Calibri"/>
          <w:color w:val="FFFFFF"/>
          <w:sz w:val="63"/>
        </w:rPr>
        <w:tab/>
        <w:t>and work</w:t>
      </w:r>
      <w:r>
        <w:rPr>
          <w:rFonts w:ascii="Calibri" w:eastAsia="Calibri" w:hAnsi="Calibri" w:cs="Calibri"/>
          <w:color w:val="FFFFFF"/>
          <w:sz w:val="63"/>
        </w:rPr>
        <w:tab/>
        <w:t>with</w:t>
      </w:r>
      <w:r>
        <w:rPr>
          <w:rFonts w:ascii="Calibri" w:eastAsia="Calibri" w:hAnsi="Calibri" w:cs="Calibri"/>
          <w:color w:val="FFFFFF"/>
          <w:sz w:val="63"/>
        </w:rPr>
        <w:tab/>
        <w:t>you</w:t>
      </w:r>
    </w:p>
    <w:p w:rsidR="005B726C" w:rsidRDefault="001C1064">
      <w:pPr>
        <w:spacing w:after="199" w:line="250" w:lineRule="auto"/>
        <w:ind w:left="69" w:right="88"/>
      </w:pPr>
      <w:r>
        <w:rPr>
          <w:color w:val="FFFFFF"/>
        </w:rPr>
        <w:t>Every year Acas helps employers and employees from thousands of workplaces. That means we keep right up-to-date with today’s employment relations issues – such as discipline and grievance handling, preventing discrimination and communicating effectively in</w:t>
      </w:r>
      <w:r>
        <w:rPr>
          <w:color w:val="FFFFFF"/>
        </w:rPr>
        <w:t xml:space="preserve"> workplaces. Make the most of our practical experience for your organisation – find out what we can do for you.</w:t>
      </w:r>
    </w:p>
    <w:p w:rsidR="005B726C" w:rsidRDefault="001C1064">
      <w:pPr>
        <w:pStyle w:val="Heading2"/>
        <w:ind w:left="69"/>
      </w:pPr>
      <w:r>
        <w:t>We inform</w:t>
      </w:r>
    </w:p>
    <w:p w:rsidR="005B726C" w:rsidRDefault="001C1064">
      <w:pPr>
        <w:spacing w:after="199" w:line="250" w:lineRule="auto"/>
        <w:ind w:left="69" w:right="96"/>
      </w:pPr>
      <w:r>
        <w:rPr>
          <w:color w:val="FFFFFF"/>
        </w:rPr>
        <w:t xml:space="preserve">We answer your questions, give you the facts you need and talk through your options. You can then make informed decisions. Contact us </w:t>
      </w:r>
      <w:r>
        <w:rPr>
          <w:color w:val="FFFFFF"/>
        </w:rPr>
        <w:t>to keep on top of what employment rights legislation means in practice – before it gets on top of you. Call our helpline 0300 123 1100 for free confidential advice (open 8am-</w:t>
      </w:r>
      <w:r>
        <w:rPr>
          <w:rFonts w:ascii="Times New Roman" w:eastAsia="Times New Roman" w:hAnsi="Times New Roman" w:cs="Times New Roman"/>
          <w:color w:val="FFFFFF"/>
        </w:rPr>
        <w:t>6</w:t>
      </w:r>
      <w:r>
        <w:rPr>
          <w:color w:val="FFFFFF"/>
        </w:rPr>
        <w:t xml:space="preserve">pm, Monday to Friday) or visit our website </w:t>
      </w:r>
      <w:r>
        <w:rPr>
          <w:color w:val="FFFFFF"/>
          <w:u w:val="single" w:color="FFFFFF"/>
        </w:rPr>
        <w:t>www.acas.org.uk</w:t>
      </w:r>
      <w:r>
        <w:rPr>
          <w:color w:val="FFFFFF"/>
        </w:rPr>
        <w:t>.</w:t>
      </w:r>
    </w:p>
    <w:p w:rsidR="005B726C" w:rsidRDefault="001C1064">
      <w:pPr>
        <w:pStyle w:val="Heading2"/>
        <w:ind w:left="69"/>
      </w:pPr>
      <w:r>
        <w:t>We advise and guide</w:t>
      </w:r>
    </w:p>
    <w:p w:rsidR="005B726C" w:rsidRDefault="001C1064">
      <w:pPr>
        <w:spacing w:after="199" w:line="250" w:lineRule="auto"/>
        <w:ind w:left="69"/>
      </w:pPr>
      <w:r>
        <w:rPr>
          <w:color w:val="FFFFFF"/>
        </w:rPr>
        <w:t>W</w:t>
      </w:r>
      <w:r>
        <w:rPr>
          <w:color w:val="FFFFFF"/>
        </w:rPr>
        <w:t>e give you practical know-how on setting up and keeping good relations in your organisation. Download one of our helpful publications from our website or call our Customer Services Team on 0300 123 1150 and ask to be put you in touch with your local Acas a</w:t>
      </w:r>
      <w:r>
        <w:rPr>
          <w:color w:val="FFFFFF"/>
        </w:rPr>
        <w:t>dviser.</w:t>
      </w:r>
    </w:p>
    <w:p w:rsidR="005B726C" w:rsidRDefault="001C1064">
      <w:pPr>
        <w:pStyle w:val="Heading2"/>
        <w:ind w:left="69"/>
      </w:pPr>
      <w:r>
        <w:t>We train</w:t>
      </w:r>
    </w:p>
    <w:p w:rsidR="005B726C" w:rsidRDefault="001C1064">
      <w:pPr>
        <w:spacing w:after="199" w:line="250" w:lineRule="auto"/>
        <w:ind w:left="69"/>
      </w:pPr>
      <w:r>
        <w:rPr>
          <w:color w:val="FFFFFF"/>
        </w:rPr>
        <w:t xml:space="preserve">From a two-hour session on the key points of new legislation or employing people to courses specially designed for people in your organisation, we offer training to suit you. Go to </w:t>
      </w:r>
      <w:r>
        <w:rPr>
          <w:color w:val="FFFFFF"/>
          <w:u w:val="single" w:color="FFFFFF"/>
        </w:rPr>
        <w:t>www.acas.org.uk/training</w:t>
      </w:r>
      <w:r>
        <w:rPr>
          <w:color w:val="FFFFFF"/>
        </w:rPr>
        <w:t xml:space="preserve"> to find out more.</w:t>
      </w:r>
    </w:p>
    <w:p w:rsidR="005B726C" w:rsidRDefault="001C1064">
      <w:pPr>
        <w:pStyle w:val="Heading2"/>
        <w:ind w:left="69"/>
      </w:pPr>
      <w:r>
        <w:lastRenderedPageBreak/>
        <w:t>We work with yo</w:t>
      </w:r>
      <w:r>
        <w:t>u</w:t>
      </w:r>
    </w:p>
    <w:p w:rsidR="005B726C" w:rsidRDefault="001C1064">
      <w:pPr>
        <w:spacing w:after="199" w:line="250" w:lineRule="auto"/>
        <w:ind w:left="69"/>
      </w:pPr>
      <w:r>
        <w:rPr>
          <w:color w:val="FFFFFF"/>
        </w:rPr>
        <w:t>We offer hands-on practical help and support to tackle issues in your business with you. This might be through one of our well-known problemsolving services. Or a programme we have worked out together to put your business firmly on track for effective em</w:t>
      </w:r>
      <w:r>
        <w:rPr>
          <w:color w:val="FFFFFF"/>
        </w:rPr>
        <w:t xml:space="preserve">ployment relations. You will meet your Acas adviser and discuss exactly what is needed before giving any go-ahead. Go to </w:t>
      </w:r>
      <w:r>
        <w:rPr>
          <w:color w:val="FFFFFF"/>
          <w:u w:val="single" w:color="FFFFFF"/>
        </w:rPr>
        <w:t>www.acas.org.uk/businesssolutions</w:t>
      </w:r>
      <w:r>
        <w:rPr>
          <w:color w:val="FFFFFF"/>
        </w:rPr>
        <w:t xml:space="preserve"> for more details.</w:t>
      </w:r>
    </w:p>
    <w:p w:rsidR="005B726C" w:rsidRDefault="001C1064">
      <w:pPr>
        <w:spacing w:after="199" w:line="250" w:lineRule="auto"/>
        <w:ind w:left="69"/>
      </w:pPr>
      <w:r>
        <w:rPr>
          <w:color w:val="FFFFFF"/>
        </w:rPr>
        <w:t>Why not keep up-to-date with Acas news and notifications by signing up for our popu</w:t>
      </w:r>
      <w:r>
        <w:rPr>
          <w:color w:val="FFFFFF"/>
        </w:rPr>
        <w:t xml:space="preserve">lar e-newsletter. Visit </w:t>
      </w:r>
      <w:hyperlink r:id="rId9">
        <w:r>
          <w:rPr>
            <w:color w:val="FFFFFF"/>
            <w:u w:val="single" w:color="FFFFFF"/>
          </w:rPr>
          <w:t>www.acas.org.uk/subscribe</w:t>
        </w:r>
      </w:hyperlink>
      <w:hyperlink r:id="rId10">
        <w:r>
          <w:rPr>
            <w:color w:val="FFFFFF"/>
          </w:rPr>
          <w:t>.</w:t>
        </w:r>
      </w:hyperlink>
    </w:p>
    <w:p w:rsidR="005B726C" w:rsidRDefault="005B726C">
      <w:pPr>
        <w:sectPr w:rsidR="005B726C">
          <w:headerReference w:type="even" r:id="rId11"/>
          <w:headerReference w:type="default" r:id="rId12"/>
          <w:footerReference w:type="even" r:id="rId13"/>
          <w:footerReference w:type="default" r:id="rId14"/>
          <w:headerReference w:type="first" r:id="rId15"/>
          <w:footerReference w:type="first" r:id="rId16"/>
          <w:pgSz w:w="8419" w:h="11906"/>
          <w:pgMar w:top="503" w:right="1054" w:bottom="675" w:left="547" w:header="720" w:footer="720" w:gutter="0"/>
          <w:cols w:space="720"/>
        </w:sectPr>
      </w:pPr>
    </w:p>
    <w:p w:rsidR="005B726C" w:rsidRDefault="001C1064">
      <w:pPr>
        <w:pStyle w:val="Heading2"/>
        <w:spacing w:after="33"/>
        <w:ind w:left="0"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5166004</wp:posOffset>
                </wp:positionH>
                <wp:positionV relativeFrom="page">
                  <wp:posOffset>1282512</wp:posOffset>
                </wp:positionV>
                <wp:extent cx="179998" cy="717292"/>
                <wp:effectExtent l="0" t="0" r="0" b="0"/>
                <wp:wrapTopAndBottom/>
                <wp:docPr id="34493" name="Group 34493"/>
                <wp:cNvGraphicFramePr/>
                <a:graphic xmlns:a="http://schemas.openxmlformats.org/drawingml/2006/main">
                  <a:graphicData uri="http://schemas.microsoft.com/office/word/2010/wordprocessingGroup">
                    <wpg:wgp>
                      <wpg:cNvGrpSpPr/>
                      <wpg:grpSpPr>
                        <a:xfrm>
                          <a:off x="0" y="0"/>
                          <a:ext cx="179998" cy="717292"/>
                          <a:chOff x="0" y="0"/>
                          <a:chExt cx="179998" cy="717292"/>
                        </a:xfrm>
                      </wpg:grpSpPr>
                      <wps:wsp>
                        <wps:cNvPr id="291" name="Shape 291"/>
                        <wps:cNvSpPr/>
                        <wps:spPr>
                          <a:xfrm>
                            <a:off x="0" y="0"/>
                            <a:ext cx="179998" cy="339293"/>
                          </a:xfrm>
                          <a:custGeom>
                            <a:avLst/>
                            <a:gdLst/>
                            <a:ahLst/>
                            <a:cxnLst/>
                            <a:rect l="0" t="0" r="0" b="0"/>
                            <a:pathLst>
                              <a:path w="179998" h="339293">
                                <a:moveTo>
                                  <a:pt x="169647" y="0"/>
                                </a:moveTo>
                                <a:lnTo>
                                  <a:pt x="179998" y="1043"/>
                                </a:lnTo>
                                <a:lnTo>
                                  <a:pt x="179998" y="338250"/>
                                </a:lnTo>
                                <a:lnTo>
                                  <a:pt x="169647" y="339293"/>
                                </a:lnTo>
                                <a:cubicBezTo>
                                  <a:pt x="75946" y="339293"/>
                                  <a:pt x="0" y="263335"/>
                                  <a:pt x="0" y="169647"/>
                                </a:cubicBezTo>
                                <a:cubicBezTo>
                                  <a:pt x="0" y="75946"/>
                                  <a:pt x="75946" y="0"/>
                                  <a:pt x="169647"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92" name="Rectangle 292"/>
                        <wps:cNvSpPr/>
                        <wps:spPr>
                          <a:xfrm>
                            <a:off x="26996" y="112559"/>
                            <a:ext cx="75131" cy="161207"/>
                          </a:xfrm>
                          <a:prstGeom prst="rect">
                            <a:avLst/>
                          </a:prstGeom>
                          <a:ln>
                            <a:noFill/>
                          </a:ln>
                        </wps:spPr>
                        <wps:txbx>
                          <w:txbxContent>
                            <w:p w:rsidR="005B726C" w:rsidRDefault="001C1064">
                              <w:pPr>
                                <w:spacing w:after="160" w:line="259" w:lineRule="auto"/>
                                <w:ind w:left="0" w:firstLine="0"/>
                              </w:pPr>
                              <w:r>
                                <w:rPr>
                                  <w:b/>
                                  <w:color w:val="007166"/>
                                  <w:sz w:val="16"/>
                                </w:rPr>
                                <w:t>1</w:t>
                              </w:r>
                            </w:p>
                          </w:txbxContent>
                        </wps:txbx>
                        <wps:bodyPr horzOverflow="overflow" vert="horz" lIns="0" tIns="0" rIns="0" bIns="0" rtlCol="0">
                          <a:noAutofit/>
                        </wps:bodyPr>
                      </wps:wsp>
                      <wps:wsp>
                        <wps:cNvPr id="293" name="Shape 293"/>
                        <wps:cNvSpPr/>
                        <wps:spPr>
                          <a:xfrm>
                            <a:off x="0" y="377999"/>
                            <a:ext cx="179998" cy="339293"/>
                          </a:xfrm>
                          <a:custGeom>
                            <a:avLst/>
                            <a:gdLst/>
                            <a:ahLst/>
                            <a:cxnLst/>
                            <a:rect l="0" t="0" r="0" b="0"/>
                            <a:pathLst>
                              <a:path w="179998" h="339293">
                                <a:moveTo>
                                  <a:pt x="169647" y="0"/>
                                </a:moveTo>
                                <a:lnTo>
                                  <a:pt x="179998" y="1043"/>
                                </a:lnTo>
                                <a:lnTo>
                                  <a:pt x="179998" y="338250"/>
                                </a:lnTo>
                                <a:lnTo>
                                  <a:pt x="169647" y="339293"/>
                                </a:lnTo>
                                <a:cubicBezTo>
                                  <a:pt x="75946" y="339293"/>
                                  <a:pt x="0" y="263335"/>
                                  <a:pt x="0" y="169647"/>
                                </a:cubicBezTo>
                                <a:cubicBezTo>
                                  <a:pt x="0" y="75946"/>
                                  <a:pt x="75946" y="0"/>
                                  <a:pt x="169647"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94" name="Rectangle 294"/>
                        <wps:cNvSpPr/>
                        <wps:spPr>
                          <a:xfrm>
                            <a:off x="26996" y="490559"/>
                            <a:ext cx="75131" cy="161207"/>
                          </a:xfrm>
                          <a:prstGeom prst="rect">
                            <a:avLst/>
                          </a:prstGeom>
                          <a:ln>
                            <a:noFill/>
                          </a:ln>
                        </wps:spPr>
                        <wps:txbx>
                          <w:txbxContent>
                            <w:p w:rsidR="005B726C" w:rsidRDefault="001C1064">
                              <w:pPr>
                                <w:spacing w:after="160" w:line="259" w:lineRule="auto"/>
                                <w:ind w:left="0" w:firstLine="0"/>
                              </w:pPr>
                              <w:r>
                                <w:rPr>
                                  <w:b/>
                                  <w:color w:val="007166"/>
                                  <w:sz w:val="16"/>
                                </w:rPr>
                                <w:t>2</w:t>
                              </w:r>
                            </w:p>
                          </w:txbxContent>
                        </wps:txbx>
                        <wps:bodyPr horzOverflow="overflow" vert="horz" lIns="0" tIns="0" rIns="0" bIns="0" rtlCol="0">
                          <a:noAutofit/>
                        </wps:bodyPr>
                      </wps:wsp>
                    </wpg:wgp>
                  </a:graphicData>
                </a:graphic>
              </wp:anchor>
            </w:drawing>
          </mc:Choice>
          <mc:Fallback>
            <w:pict>
              <v:group id="Group 34493" o:spid="_x0000_s1026" style="position:absolute;margin-left:406.75pt;margin-top:101pt;width:14.15pt;height:56.5pt;z-index:251660288;mso-position-horizontal-relative:page;mso-position-vertical-relative:page" coordsize="1799,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">
                <v:shape id="Shape 291" o:spid="_x0000_s1027" style="position:absolute;width:1799;height:3392;visibility:visible;mso-wrap-style:square;v-text-anchor:top" coordsize="17999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5NMQA&#10;AADcAAAADwAAAGRycy9kb3ducmV2LnhtbESPT4vCMBTE78J+h/AWvGmqLNJWoywrQlER1D3s8dG8&#10;/sHmpTRZrd/eCILHYWZ+wyxWvWnElTpXW1YwGUcgiHOray4V/J43oxiE88gaG8uk4E4OVsuPwQJT&#10;bW98pOvJlyJA2KWooPK+TaV0eUUG3di2xMErbGfQB9mVUnd4C3DTyGkUzaTBmsNChS39VJRfTv9G&#10;QbzemeJwdl9JbHd9ljn5t98WSg0/++85CE+9f4df7UwrmCY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OTTEAAAA3AAAAA8AAAAAAAAAAAAAAAAAmAIAAGRycy9k&#10;b3ducmV2LnhtbFBLBQYAAAAABAAEAPUAAACJAwAAAAA=&#10;" path="m169647,r10351,1043l179998,338250r-10351,1043c75946,339293,,263335,,169647,,75946,75946,,169647,xe" fillcolor="#a3bcb9" stroked="f" strokeweight="0">
                  <v:stroke miterlimit="83231f" joinstyle="miter"/>
                  <v:path arrowok="t" textboxrect="0,0,179998,339293"/>
                </v:shape>
                <v:rect id="Rectangle 292" o:spid="_x0000_s1028" style="position:absolute;left:269;top:1125;width:75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5B726C" w:rsidRDefault="001C1064">
                        <w:pPr>
                          <w:spacing w:after="160" w:line="259" w:lineRule="auto"/>
                          <w:ind w:left="0" w:firstLine="0"/>
                        </w:pPr>
                        <w:r>
                          <w:rPr>
                            <w:b/>
                            <w:color w:val="007166"/>
                            <w:sz w:val="16"/>
                          </w:rPr>
                          <w:t>1</w:t>
                        </w:r>
                      </w:p>
                    </w:txbxContent>
                  </v:textbox>
                </v:rect>
                <v:shape id="Shape 293" o:spid="_x0000_s1029" style="position:absolute;top:3779;width:1799;height:3393;visibility:visible;mso-wrap-style:square;v-text-anchor:top" coordsize="17999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C2MYA&#10;AADcAAAADwAAAGRycy9kb3ducmV2LnhtbESPT2vCQBTE74V+h+UVequbWpEkZhOKUghVCtUeenxk&#10;X/5g9m3IbjX99q4geBxm5jdMVkymFycaXWdZwessAkFcWd1xo+Dn8PESg3AeWWNvmRT8k4Mif3zI&#10;MNX2zN902vtGBAi7FBW03g+plK5qyaCb2YE4eLUdDfogx0bqEc8Bbno5j6KlNNhxWGhxoHVL1XH/&#10;ZxTEm62pvw5ukcR2O5Wlk7+7z1qp56fpfQXC0+Tv4Vu71ArmyRtcz4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YC2MYAAADcAAAADwAAAAAAAAAAAAAAAACYAgAAZHJz&#10;L2Rvd25yZXYueG1sUEsFBgAAAAAEAAQA9QAAAIsDAAAAAA==&#10;" path="m169647,r10351,1043l179998,338250r-10351,1043c75946,339293,,263335,,169647,,75946,75946,,169647,xe" fillcolor="#a3bcb9" stroked="f" strokeweight="0">
                  <v:stroke miterlimit="83231f" joinstyle="miter"/>
                  <v:path arrowok="t" textboxrect="0,0,179998,339293"/>
                </v:shape>
                <v:rect id="Rectangle 294" o:spid="_x0000_s1030" style="position:absolute;left:269;top:4905;width:75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5B726C" w:rsidRDefault="001C1064">
                        <w:pPr>
                          <w:spacing w:after="160" w:line="259" w:lineRule="auto"/>
                          <w:ind w:left="0" w:firstLine="0"/>
                        </w:pPr>
                        <w:r>
                          <w:rPr>
                            <w:b/>
                            <w:color w:val="007166"/>
                            <w:sz w:val="16"/>
                          </w:rPr>
                          <w:t>2</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5166004</wp:posOffset>
                </wp:positionH>
                <wp:positionV relativeFrom="page">
                  <wp:posOffset>2590212</wp:posOffset>
                </wp:positionV>
                <wp:extent cx="179998" cy="339293"/>
                <wp:effectExtent l="0" t="0" r="0" b="0"/>
                <wp:wrapTopAndBottom/>
                <wp:docPr id="34494" name="Group 34494"/>
                <wp:cNvGraphicFramePr/>
                <a:graphic xmlns:a="http://schemas.openxmlformats.org/drawingml/2006/main">
                  <a:graphicData uri="http://schemas.microsoft.com/office/word/2010/wordprocessingGroup">
                    <wpg:wgp>
                      <wpg:cNvGrpSpPr/>
                      <wpg:grpSpPr>
                        <a:xfrm>
                          <a:off x="0" y="0"/>
                          <a:ext cx="179998" cy="339293"/>
                          <a:chOff x="0" y="0"/>
                          <a:chExt cx="179998" cy="339293"/>
                        </a:xfrm>
                      </wpg:grpSpPr>
                      <wps:wsp>
                        <wps:cNvPr id="295" name="Shape 295"/>
                        <wps:cNvSpPr/>
                        <wps:spPr>
                          <a:xfrm>
                            <a:off x="0" y="0"/>
                            <a:ext cx="179998" cy="339293"/>
                          </a:xfrm>
                          <a:custGeom>
                            <a:avLst/>
                            <a:gdLst/>
                            <a:ahLst/>
                            <a:cxnLst/>
                            <a:rect l="0" t="0" r="0" b="0"/>
                            <a:pathLst>
                              <a:path w="179998" h="339293">
                                <a:moveTo>
                                  <a:pt x="169647" y="0"/>
                                </a:moveTo>
                                <a:lnTo>
                                  <a:pt x="179998" y="1043"/>
                                </a:lnTo>
                                <a:lnTo>
                                  <a:pt x="179998" y="338250"/>
                                </a:lnTo>
                                <a:lnTo>
                                  <a:pt x="169647" y="339293"/>
                                </a:lnTo>
                                <a:cubicBezTo>
                                  <a:pt x="75946" y="339293"/>
                                  <a:pt x="0" y="263335"/>
                                  <a:pt x="0" y="169647"/>
                                </a:cubicBezTo>
                                <a:cubicBezTo>
                                  <a:pt x="0" y="75946"/>
                                  <a:pt x="75946" y="0"/>
                                  <a:pt x="169647"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96" name="Rectangle 296"/>
                        <wps:cNvSpPr/>
                        <wps:spPr>
                          <a:xfrm>
                            <a:off x="26996" y="112559"/>
                            <a:ext cx="75131" cy="161207"/>
                          </a:xfrm>
                          <a:prstGeom prst="rect">
                            <a:avLst/>
                          </a:prstGeom>
                          <a:ln>
                            <a:noFill/>
                          </a:ln>
                        </wps:spPr>
                        <wps:txbx>
                          <w:txbxContent>
                            <w:p w:rsidR="005B726C" w:rsidRDefault="001C1064">
                              <w:pPr>
                                <w:spacing w:after="160" w:line="259" w:lineRule="auto"/>
                                <w:ind w:left="0" w:firstLine="0"/>
                              </w:pPr>
                              <w:r>
                                <w:rPr>
                                  <w:b/>
                                  <w:color w:val="007166"/>
                                  <w:sz w:val="16"/>
                                </w:rPr>
                                <w:t>3</w:t>
                              </w:r>
                            </w:p>
                          </w:txbxContent>
                        </wps:txbx>
                        <wps:bodyPr horzOverflow="overflow" vert="horz" lIns="0" tIns="0" rIns="0" bIns="0" rtlCol="0">
                          <a:noAutofit/>
                        </wps:bodyPr>
                      </wps:wsp>
                    </wpg:wgp>
                  </a:graphicData>
                </a:graphic>
              </wp:anchor>
            </w:drawing>
          </mc:Choice>
          <mc:Fallback>
            <w:pict>
              <v:group id="Group 34494" o:spid="_x0000_s1031" style="position:absolute;margin-left:406.75pt;margin-top:203.95pt;width:14.15pt;height:26.7pt;z-index:251661312;mso-position-horizontal-relative:page;mso-position-vertical-relative:page" coordsize="179998,33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">
                <v:shape id="Shape 295" o:spid="_x0000_s1032" style="position:absolute;width:179998;height:339293;visibility:visible;mso-wrap-style:square;v-text-anchor:top" coordsize="17999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N8YA&#10;AADcAAAADwAAAGRycy9kb3ducmV2LnhtbESPT2vCQBTE74V+h+UVequbSpUkZhOKUghVCtUeenxk&#10;X/5g9m3IbjX99q4geBxm5jdMVkymFycaXWdZwessAkFcWd1xo+Dn8PESg3AeWWNvmRT8k4Mif3zI&#10;MNX2zN902vtGBAi7FBW03g+plK5qyaCb2YE4eLUdDfogx0bqEc8Bbno5j6KlNNhxWGhxoHVL1XH/&#10;ZxTEm62pvw7uLYntdipLJ393n7VSz0/T+wqEp8nfw7d2qRXMkwVcz4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M/N8YAAADcAAAADwAAAAAAAAAAAAAAAACYAgAAZHJz&#10;L2Rvd25yZXYueG1sUEsFBgAAAAAEAAQA9QAAAIsDAAAAAA==&#10;" path="m169647,r10351,1043l179998,338250r-10351,1043c75946,339293,,263335,,169647,,75946,75946,,169647,xe" fillcolor="#a3bcb9" stroked="f" strokeweight="0">
                  <v:stroke miterlimit="83231f" joinstyle="miter"/>
                  <v:path arrowok="t" textboxrect="0,0,179998,339293"/>
                </v:shape>
                <v:rect id="Rectangle 296" o:spid="_x0000_s1033" style="position:absolute;left:26996;top:112559;width:75131;height:16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5B726C" w:rsidRDefault="001C1064">
                        <w:pPr>
                          <w:spacing w:after="160" w:line="259" w:lineRule="auto"/>
                          <w:ind w:left="0" w:firstLine="0"/>
                        </w:pPr>
                        <w:r>
                          <w:rPr>
                            <w:b/>
                            <w:color w:val="007166"/>
                            <w:sz w:val="16"/>
                          </w:rPr>
                          <w:t>3</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5166004</wp:posOffset>
                </wp:positionH>
                <wp:positionV relativeFrom="page">
                  <wp:posOffset>5033711</wp:posOffset>
                </wp:positionV>
                <wp:extent cx="179998" cy="339293"/>
                <wp:effectExtent l="0" t="0" r="0" b="0"/>
                <wp:wrapTopAndBottom/>
                <wp:docPr id="34495" name="Group 34495"/>
                <wp:cNvGraphicFramePr/>
                <a:graphic xmlns:a="http://schemas.openxmlformats.org/drawingml/2006/main">
                  <a:graphicData uri="http://schemas.microsoft.com/office/word/2010/wordprocessingGroup">
                    <wpg:wgp>
                      <wpg:cNvGrpSpPr/>
                      <wpg:grpSpPr>
                        <a:xfrm>
                          <a:off x="0" y="0"/>
                          <a:ext cx="179998" cy="339293"/>
                          <a:chOff x="0" y="0"/>
                          <a:chExt cx="179998" cy="339293"/>
                        </a:xfrm>
                      </wpg:grpSpPr>
                      <wps:wsp>
                        <wps:cNvPr id="297" name="Shape 297"/>
                        <wps:cNvSpPr/>
                        <wps:spPr>
                          <a:xfrm>
                            <a:off x="0" y="0"/>
                            <a:ext cx="179998" cy="339293"/>
                          </a:xfrm>
                          <a:custGeom>
                            <a:avLst/>
                            <a:gdLst/>
                            <a:ahLst/>
                            <a:cxnLst/>
                            <a:rect l="0" t="0" r="0" b="0"/>
                            <a:pathLst>
                              <a:path w="179998" h="339293">
                                <a:moveTo>
                                  <a:pt x="169647" y="0"/>
                                </a:moveTo>
                                <a:lnTo>
                                  <a:pt x="179998" y="1043"/>
                                </a:lnTo>
                                <a:lnTo>
                                  <a:pt x="179998" y="338250"/>
                                </a:lnTo>
                                <a:lnTo>
                                  <a:pt x="169647" y="339293"/>
                                </a:lnTo>
                                <a:cubicBezTo>
                                  <a:pt x="75946" y="339293"/>
                                  <a:pt x="0" y="263335"/>
                                  <a:pt x="0" y="169647"/>
                                </a:cubicBezTo>
                                <a:cubicBezTo>
                                  <a:pt x="0" y="75946"/>
                                  <a:pt x="75946" y="0"/>
                                  <a:pt x="169647"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98" name="Rectangle 298"/>
                        <wps:cNvSpPr/>
                        <wps:spPr>
                          <a:xfrm>
                            <a:off x="26996" y="112560"/>
                            <a:ext cx="75131" cy="161208"/>
                          </a:xfrm>
                          <a:prstGeom prst="rect">
                            <a:avLst/>
                          </a:prstGeom>
                          <a:ln>
                            <a:noFill/>
                          </a:ln>
                        </wps:spPr>
                        <wps:txbx>
                          <w:txbxContent>
                            <w:p w:rsidR="005B726C" w:rsidRDefault="001C1064">
                              <w:pPr>
                                <w:spacing w:after="160" w:line="259" w:lineRule="auto"/>
                                <w:ind w:left="0" w:firstLine="0"/>
                              </w:pPr>
                              <w:r>
                                <w:rPr>
                                  <w:b/>
                                  <w:color w:val="007166"/>
                                  <w:sz w:val="16"/>
                                </w:rPr>
                                <w:t>4</w:t>
                              </w:r>
                            </w:p>
                          </w:txbxContent>
                        </wps:txbx>
                        <wps:bodyPr horzOverflow="overflow" vert="horz" lIns="0" tIns="0" rIns="0" bIns="0" rtlCol="0">
                          <a:noAutofit/>
                        </wps:bodyPr>
                      </wps:wsp>
                    </wpg:wgp>
                  </a:graphicData>
                </a:graphic>
              </wp:anchor>
            </w:drawing>
          </mc:Choice>
          <mc:Fallback>
            <w:pict>
              <v:group id="Group 34495" o:spid="_x0000_s1034" style="position:absolute;margin-left:406.75pt;margin-top:396.35pt;width:14.15pt;height:26.7pt;z-index:251662336;mso-position-horizontal-relative:page;mso-position-vertical-relative:page" coordsize="179998,33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">
                <v:shape id="Shape 297" o:spid="_x0000_s1035" style="position:absolute;width:179998;height:339293;visibility:visible;mso-wrap-style:square;v-text-anchor:top" coordsize="17999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28YA&#10;AADcAAAADwAAAGRycy9kb3ducmV2LnhtbESPT2vCQBTE74V+h+UVequbStEkZhOKUghVCtUeenxk&#10;X/5g9m3IbjX99q4geBxm5jdMVkymFycaXWdZwessAkFcWd1xo+Dn8PESg3AeWWNvmRT8k4Mif3zI&#10;MNX2zN902vtGBAi7FBW03g+plK5qyaCb2YE4eLUdDfogx0bqEc8Bbno5j6KFNNhxWGhxoHVL1XH/&#10;ZxTEm62pvw7uLYntdipLJ393n7VSz0/T+wqEp8nfw7d2qRXMkyVcz4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E28YAAADcAAAADwAAAAAAAAAAAAAAAACYAgAAZHJz&#10;L2Rvd25yZXYueG1sUEsFBgAAAAAEAAQA9QAAAIsDAAAAAA==&#10;" path="m169647,r10351,1043l179998,338250r-10351,1043c75946,339293,,263335,,169647,,75946,75946,,169647,xe" fillcolor="#a3bcb9" stroked="f" strokeweight="0">
                  <v:stroke miterlimit="83231f" joinstyle="miter"/>
                  <v:path arrowok="t" textboxrect="0,0,179998,339293"/>
                </v:shape>
                <v:rect id="Rectangle 298" o:spid="_x0000_s1036" style="position:absolute;left:26996;top:112560;width:75131;height:16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5B726C" w:rsidRDefault="001C1064">
                        <w:pPr>
                          <w:spacing w:after="160" w:line="259" w:lineRule="auto"/>
                          <w:ind w:left="0" w:firstLine="0"/>
                        </w:pPr>
                        <w:r>
                          <w:rPr>
                            <w:b/>
                            <w:color w:val="007166"/>
                            <w:sz w:val="16"/>
                          </w:rPr>
                          <w:t>4</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5166004</wp:posOffset>
                </wp:positionH>
                <wp:positionV relativeFrom="page">
                  <wp:posOffset>6150612</wp:posOffset>
                </wp:positionV>
                <wp:extent cx="179998" cy="339293"/>
                <wp:effectExtent l="0" t="0" r="0" b="0"/>
                <wp:wrapTopAndBottom/>
                <wp:docPr id="34496" name="Group 34496"/>
                <wp:cNvGraphicFramePr/>
                <a:graphic xmlns:a="http://schemas.openxmlformats.org/drawingml/2006/main">
                  <a:graphicData uri="http://schemas.microsoft.com/office/word/2010/wordprocessingGroup">
                    <wpg:wgp>
                      <wpg:cNvGrpSpPr/>
                      <wpg:grpSpPr>
                        <a:xfrm>
                          <a:off x="0" y="0"/>
                          <a:ext cx="179998" cy="339293"/>
                          <a:chOff x="0" y="0"/>
                          <a:chExt cx="179998" cy="339293"/>
                        </a:xfrm>
                      </wpg:grpSpPr>
                      <wps:wsp>
                        <wps:cNvPr id="299" name="Shape 299"/>
                        <wps:cNvSpPr/>
                        <wps:spPr>
                          <a:xfrm>
                            <a:off x="0" y="0"/>
                            <a:ext cx="179998" cy="339293"/>
                          </a:xfrm>
                          <a:custGeom>
                            <a:avLst/>
                            <a:gdLst/>
                            <a:ahLst/>
                            <a:cxnLst/>
                            <a:rect l="0" t="0" r="0" b="0"/>
                            <a:pathLst>
                              <a:path w="179998" h="339293">
                                <a:moveTo>
                                  <a:pt x="169647" y="0"/>
                                </a:moveTo>
                                <a:lnTo>
                                  <a:pt x="179998" y="1043"/>
                                </a:lnTo>
                                <a:lnTo>
                                  <a:pt x="179998" y="338250"/>
                                </a:lnTo>
                                <a:lnTo>
                                  <a:pt x="169647" y="339293"/>
                                </a:lnTo>
                                <a:cubicBezTo>
                                  <a:pt x="75946" y="339293"/>
                                  <a:pt x="0" y="263334"/>
                                  <a:pt x="0" y="169647"/>
                                </a:cubicBezTo>
                                <a:cubicBezTo>
                                  <a:pt x="0" y="75946"/>
                                  <a:pt x="75946" y="0"/>
                                  <a:pt x="169647"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00" name="Rectangle 300"/>
                        <wps:cNvSpPr/>
                        <wps:spPr>
                          <a:xfrm>
                            <a:off x="26996" y="112560"/>
                            <a:ext cx="75131" cy="161208"/>
                          </a:xfrm>
                          <a:prstGeom prst="rect">
                            <a:avLst/>
                          </a:prstGeom>
                          <a:ln>
                            <a:noFill/>
                          </a:ln>
                        </wps:spPr>
                        <wps:txbx>
                          <w:txbxContent>
                            <w:p w:rsidR="005B726C" w:rsidRDefault="001C1064">
                              <w:pPr>
                                <w:spacing w:after="160" w:line="259" w:lineRule="auto"/>
                                <w:ind w:left="0" w:firstLine="0"/>
                              </w:pPr>
                              <w:r>
                                <w:rPr>
                                  <w:b/>
                                  <w:color w:val="007166"/>
                                  <w:sz w:val="16"/>
                                </w:rPr>
                                <w:t>5</w:t>
                              </w:r>
                            </w:p>
                          </w:txbxContent>
                        </wps:txbx>
                        <wps:bodyPr horzOverflow="overflow" vert="horz" lIns="0" tIns="0" rIns="0" bIns="0" rtlCol="0">
                          <a:noAutofit/>
                        </wps:bodyPr>
                      </wps:wsp>
                    </wpg:wgp>
                  </a:graphicData>
                </a:graphic>
              </wp:anchor>
            </w:drawing>
          </mc:Choice>
          <mc:Fallback>
            <w:pict>
              <v:group id="Group 34496" o:spid="_x0000_s1037" style="position:absolute;margin-left:406.75pt;margin-top:484.3pt;width:14.15pt;height:26.7pt;z-index:251663360;mso-position-horizontal-relative:page;mso-position-vertical-relative:page" coordsize="179998,33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">
                <v:shape id="Shape 299" o:spid="_x0000_s1038" style="position:absolute;width:179998;height:339293;visibility:visible;mso-wrap-style:square;v-text-anchor:top" coordsize="17999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1MsQA&#10;AADcAAAADwAAAGRycy9kb3ducmV2LnhtbESPS4vCQBCE7wv+h6GFva0TRSSJjiIuC2EVwcfBY5Pp&#10;PDDTEzKjZv/9jiB4LKrqK2qx6k0j7tS52rKC8SgCQZxbXXOp4Hz6+YpBOI+ssbFMCv7IwWo5+Fhg&#10;qu2DD3Q/+lIECLsUFVTet6mULq/IoBvZljh4he0M+iC7UuoOHwFuGjmJopk0WHNYqLClTUX59Xgz&#10;CuLvrSn2JzdNYrvts8zJy+63UOpz2K/nIDz1/h1+tTOtYJIk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NTLEAAAA3AAAAA8AAAAAAAAAAAAAAAAAmAIAAGRycy9k&#10;b3ducmV2LnhtbFBLBQYAAAAABAAEAPUAAACJAwAAAAA=&#10;" path="m169647,r10351,1043l179998,338250r-10351,1043c75946,339293,,263334,,169647,,75946,75946,,169647,xe" fillcolor="#a3bcb9" stroked="f" strokeweight="0">
                  <v:stroke miterlimit="83231f" joinstyle="miter"/>
                  <v:path arrowok="t" textboxrect="0,0,179998,339293"/>
                </v:shape>
                <v:rect id="Rectangle 300" o:spid="_x0000_s1039" style="position:absolute;left:26996;top:112560;width:75131;height:16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5B726C" w:rsidRDefault="001C1064">
                        <w:pPr>
                          <w:spacing w:after="160" w:line="259" w:lineRule="auto"/>
                          <w:ind w:left="0" w:firstLine="0"/>
                        </w:pPr>
                        <w:r>
                          <w:rPr>
                            <w:b/>
                            <w:color w:val="007166"/>
                            <w:sz w:val="16"/>
                          </w:rPr>
                          <w:t>5</w:t>
                        </w:r>
                      </w:p>
                    </w:txbxContent>
                  </v:textbox>
                </v:rect>
                <w10:wrap type="topAndBottom" anchorx="page" anchory="page"/>
              </v:group>
            </w:pict>
          </mc:Fallback>
        </mc:AlternateContent>
      </w:r>
      <w:r>
        <w:rPr>
          <w:color w:val="007166"/>
          <w:sz w:val="36"/>
        </w:rPr>
        <w:t>Contents</w:t>
      </w:r>
    </w:p>
    <w:p w:rsidR="005B726C" w:rsidRDefault="001C1064">
      <w:pPr>
        <w:tabs>
          <w:tab w:val="right" w:pos="6690"/>
        </w:tabs>
        <w:spacing w:after="160" w:line="259" w:lineRule="auto"/>
        <w:ind w:left="0" w:firstLine="0"/>
      </w:pPr>
      <w:r>
        <w:rPr>
          <w:b/>
          <w:color w:val="007166"/>
        </w:rPr>
        <w:t xml:space="preserve">About this guide </w:t>
      </w:r>
      <w:r>
        <w:rPr>
          <w:b/>
          <w:color w:val="007166"/>
        </w:rPr>
        <w:tab/>
        <w:t>3</w:t>
      </w:r>
    </w:p>
    <w:p w:rsidR="005B726C" w:rsidRDefault="001C1064">
      <w:pPr>
        <w:tabs>
          <w:tab w:val="right" w:pos="6690"/>
        </w:tabs>
        <w:spacing w:after="160" w:line="259" w:lineRule="auto"/>
        <w:ind w:left="0" w:firstLine="0"/>
      </w:pPr>
      <w:r>
        <w:rPr>
          <w:b/>
          <w:color w:val="007166"/>
        </w:rPr>
        <w:t xml:space="preserve">What is collective redundancy? </w:t>
      </w:r>
      <w:r>
        <w:rPr>
          <w:b/>
          <w:color w:val="007166"/>
        </w:rPr>
        <w:tab/>
        <w:t>5</w:t>
      </w:r>
    </w:p>
    <w:p w:rsidR="005B726C" w:rsidRDefault="001C1064">
      <w:pPr>
        <w:tabs>
          <w:tab w:val="right" w:pos="6690"/>
        </w:tabs>
        <w:spacing w:after="160" w:line="259" w:lineRule="auto"/>
        <w:ind w:left="0" w:firstLine="0"/>
      </w:pPr>
      <w:r>
        <w:t xml:space="preserve">Why is consultation so important?  </w:t>
      </w:r>
      <w:r>
        <w:tab/>
        <w:t>5</w:t>
      </w:r>
    </w:p>
    <w:p w:rsidR="005B726C" w:rsidRDefault="001C1064">
      <w:pPr>
        <w:tabs>
          <w:tab w:val="right" w:pos="6690"/>
        </w:tabs>
        <w:spacing w:after="160" w:line="259" w:lineRule="auto"/>
        <w:ind w:left="0" w:firstLine="0"/>
      </w:pPr>
      <w:r>
        <w:t xml:space="preserve">Collective and individual consultation – the basic principles </w:t>
      </w:r>
      <w:r>
        <w:tab/>
        <w:t>10</w:t>
      </w:r>
    </w:p>
    <w:p w:rsidR="005B726C" w:rsidRDefault="001C1064">
      <w:pPr>
        <w:tabs>
          <w:tab w:val="right" w:pos="6690"/>
        </w:tabs>
        <w:spacing w:after="160" w:line="259" w:lineRule="auto"/>
        <w:ind w:left="0" w:firstLine="0"/>
      </w:pPr>
      <w:r>
        <w:t xml:space="preserve">Case study </w:t>
      </w:r>
      <w:r>
        <w:tab/>
        <w:t>11</w:t>
      </w:r>
    </w:p>
    <w:p w:rsidR="005B726C" w:rsidRDefault="001C1064">
      <w:pPr>
        <w:tabs>
          <w:tab w:val="right" w:pos="6690"/>
        </w:tabs>
        <w:spacing w:after="160" w:line="259" w:lineRule="auto"/>
        <w:ind w:left="0" w:firstLine="0"/>
      </w:pPr>
      <w:r>
        <w:rPr>
          <w:b/>
          <w:color w:val="007166"/>
        </w:rPr>
        <w:t xml:space="preserve">Ten-point checklist for handling collective redundancies </w:t>
      </w:r>
      <w:r>
        <w:rPr>
          <w:b/>
          <w:color w:val="007166"/>
        </w:rPr>
        <w:tab/>
        <w:t>13</w:t>
      </w:r>
    </w:p>
    <w:p w:rsidR="005B726C" w:rsidRDefault="001C1064">
      <w:pPr>
        <w:numPr>
          <w:ilvl w:val="0"/>
          <w:numId w:val="1"/>
        </w:numPr>
        <w:spacing w:after="160" w:line="259" w:lineRule="auto"/>
        <w:ind w:hanging="340"/>
      </w:pPr>
      <w:r>
        <w:t>When does consultation start?</w:t>
      </w:r>
      <w:r>
        <w:tab/>
        <w:t>13</w:t>
      </w:r>
    </w:p>
    <w:p w:rsidR="005B726C" w:rsidRDefault="001C1064">
      <w:pPr>
        <w:numPr>
          <w:ilvl w:val="0"/>
          <w:numId w:val="1"/>
        </w:numPr>
        <w:spacing w:after="160" w:line="259" w:lineRule="auto"/>
        <w:ind w:hanging="340"/>
      </w:pPr>
      <w:r>
        <w:t>What is meant by an establishment?</w:t>
      </w:r>
      <w:r>
        <w:tab/>
        <w:t>14</w:t>
      </w:r>
    </w:p>
    <w:p w:rsidR="005B726C" w:rsidRDefault="001C1064">
      <w:pPr>
        <w:numPr>
          <w:ilvl w:val="0"/>
          <w:numId w:val="1"/>
        </w:numPr>
        <w:spacing w:after="160" w:line="259" w:lineRule="auto"/>
        <w:ind w:hanging="340"/>
      </w:pPr>
      <w:r>
        <w:t>How many employees are involved?</w:t>
      </w:r>
      <w:r>
        <w:tab/>
        <w:t>16</w:t>
      </w:r>
    </w:p>
    <w:p w:rsidR="005B726C" w:rsidRDefault="001C1064">
      <w:pPr>
        <w:numPr>
          <w:ilvl w:val="0"/>
          <w:numId w:val="1"/>
        </w:numPr>
        <w:spacing w:after="160" w:line="259" w:lineRule="auto"/>
        <w:ind w:hanging="340"/>
      </w:pPr>
      <w:r>
        <w:t>Who to consult?</w:t>
      </w:r>
      <w:r>
        <w:tab/>
        <w:t>17</w:t>
      </w:r>
    </w:p>
    <w:p w:rsidR="005B726C" w:rsidRDefault="001C1064">
      <w:pPr>
        <w:numPr>
          <w:ilvl w:val="0"/>
          <w:numId w:val="1"/>
        </w:numPr>
        <w:spacing w:after="160" w:line="259" w:lineRule="auto"/>
        <w:ind w:hanging="340"/>
      </w:pPr>
      <w:r>
        <w:t>What information should you provide?</w:t>
      </w:r>
      <w:r>
        <w:tab/>
        <w:t>18</w:t>
      </w:r>
    </w:p>
    <w:p w:rsidR="005B726C" w:rsidRDefault="001C1064">
      <w:pPr>
        <w:numPr>
          <w:ilvl w:val="0"/>
          <w:numId w:val="1"/>
        </w:numPr>
        <w:spacing w:after="160" w:line="259" w:lineRule="auto"/>
        <w:ind w:hanging="340"/>
      </w:pPr>
      <w:r>
        <w:t>How should consultation be conducted?</w:t>
      </w:r>
      <w:r>
        <w:tab/>
        <w:t>20</w:t>
      </w:r>
    </w:p>
    <w:p w:rsidR="005B726C" w:rsidRDefault="001C1064">
      <w:pPr>
        <w:numPr>
          <w:ilvl w:val="0"/>
          <w:numId w:val="1"/>
        </w:numPr>
        <w:spacing w:after="160" w:line="259" w:lineRule="auto"/>
        <w:ind w:hanging="340"/>
      </w:pPr>
      <w:r>
        <w:t>How long should consultation last?</w:t>
      </w:r>
      <w:r>
        <w:tab/>
        <w:t>21</w:t>
      </w:r>
    </w:p>
    <w:p w:rsidR="005B726C" w:rsidRDefault="001C1064">
      <w:pPr>
        <w:numPr>
          <w:ilvl w:val="0"/>
          <w:numId w:val="1"/>
        </w:numPr>
        <w:spacing w:after="160" w:line="259" w:lineRule="auto"/>
        <w:ind w:hanging="340"/>
      </w:pPr>
      <w:r>
        <w:t>When do you</w:t>
      </w:r>
      <w:r>
        <w:t xml:space="preserve"> carry out individual consultation?</w:t>
      </w:r>
      <w:r>
        <w:tab/>
        <w:t>21</w:t>
      </w:r>
    </w:p>
    <w:p w:rsidR="005B726C" w:rsidRDefault="001C1064">
      <w:pPr>
        <w:numPr>
          <w:ilvl w:val="0"/>
          <w:numId w:val="1"/>
        </w:numPr>
        <w:spacing w:after="160" w:line="259" w:lineRule="auto"/>
        <w:ind w:hanging="340"/>
      </w:pPr>
      <w:r>
        <w:t>When does dismissal take effect?</w:t>
      </w:r>
      <w:r>
        <w:tab/>
        <w:t>22</w:t>
      </w:r>
    </w:p>
    <w:p w:rsidR="005B726C" w:rsidRDefault="001C1064">
      <w:pPr>
        <w:numPr>
          <w:ilvl w:val="0"/>
          <w:numId w:val="1"/>
        </w:numPr>
        <w:spacing w:after="160" w:line="259" w:lineRule="auto"/>
        <w:ind w:hanging="340"/>
      </w:pPr>
      <w:r>
        <w:t>What are the rights of redress?</w:t>
      </w:r>
      <w:r>
        <w:tab/>
        <w:t>24</w:t>
      </w:r>
    </w:p>
    <w:p w:rsidR="005B726C" w:rsidRDefault="001C1064">
      <w:pPr>
        <w:tabs>
          <w:tab w:val="right" w:pos="6690"/>
        </w:tabs>
        <w:spacing w:after="160" w:line="259" w:lineRule="auto"/>
        <w:ind w:left="0" w:firstLine="0"/>
      </w:pPr>
      <w:r>
        <w:t xml:space="preserve">Dealing with special cases – insolvency and TUPE </w:t>
      </w:r>
      <w:r>
        <w:tab/>
        <w:t>25</w:t>
      </w:r>
    </w:p>
    <w:p w:rsidR="005B726C" w:rsidRDefault="001C1064">
      <w:pPr>
        <w:tabs>
          <w:tab w:val="right" w:pos="6690"/>
        </w:tabs>
        <w:spacing w:after="160" w:line="259" w:lineRule="auto"/>
        <w:ind w:left="0" w:firstLine="0"/>
      </w:pPr>
      <w:r>
        <w:rPr>
          <w:b/>
          <w:color w:val="007166"/>
        </w:rPr>
        <w:t xml:space="preserve">Looking after your employees and your business  </w:t>
      </w:r>
      <w:r>
        <w:rPr>
          <w:b/>
          <w:color w:val="007166"/>
        </w:rPr>
        <w:tab/>
        <w:t>28</w:t>
      </w:r>
    </w:p>
    <w:p w:rsidR="005B726C" w:rsidRDefault="001C1064">
      <w:pPr>
        <w:tabs>
          <w:tab w:val="right" w:pos="6690"/>
        </w:tabs>
        <w:spacing w:after="160" w:line="259" w:lineRule="auto"/>
        <w:ind w:left="0" w:firstLine="0"/>
      </w:pPr>
      <w:r>
        <w:t>Work closely with unions and employee rep</w:t>
      </w:r>
      <w:r>
        <w:t xml:space="preserve">resentatives </w:t>
      </w:r>
      <w:r>
        <w:tab/>
        <w:t>28</w:t>
      </w:r>
    </w:p>
    <w:p w:rsidR="005B726C" w:rsidRDefault="001C1064">
      <w:pPr>
        <w:tabs>
          <w:tab w:val="right" w:pos="6690"/>
        </w:tabs>
        <w:spacing w:after="160" w:line="259" w:lineRule="auto"/>
        <w:ind w:left="0" w:firstLine="0"/>
      </w:pPr>
      <w:r>
        <w:t xml:space="preserve">Develop a collective redundancy procedure </w:t>
      </w:r>
      <w:r>
        <w:tab/>
        <w:t>30</w:t>
      </w:r>
    </w:p>
    <w:p w:rsidR="005B726C" w:rsidRDefault="001C1064">
      <w:pPr>
        <w:tabs>
          <w:tab w:val="right" w:pos="6690"/>
        </w:tabs>
        <w:spacing w:after="160" w:line="259" w:lineRule="auto"/>
        <w:ind w:left="0" w:firstLine="0"/>
      </w:pPr>
      <w:r>
        <w:t xml:space="preserve">Recognise how people feel </w:t>
      </w:r>
      <w:r>
        <w:tab/>
        <w:t>35</w:t>
      </w:r>
    </w:p>
    <w:p w:rsidR="005B726C" w:rsidRDefault="001C1064">
      <w:pPr>
        <w:tabs>
          <w:tab w:val="right" w:pos="6690"/>
        </w:tabs>
        <w:spacing w:after="160" w:line="259" w:lineRule="auto"/>
        <w:ind w:left="0" w:firstLine="0"/>
      </w:pPr>
      <w:r>
        <w:t xml:space="preserve">Restructuring: a plan for the future </w:t>
      </w:r>
      <w:r>
        <w:tab/>
        <w:t>38</w:t>
      </w:r>
    </w:p>
    <w:p w:rsidR="005B726C" w:rsidRDefault="001C1064">
      <w:pPr>
        <w:pStyle w:val="Heading1"/>
        <w:spacing w:after="160" w:line="259" w:lineRule="auto"/>
        <w:ind w:left="0" w:firstLine="0"/>
      </w:pPr>
      <w:bookmarkStart w:id="1" w:name="_Toc46904"/>
      <w:r>
        <w:rPr>
          <w:b/>
          <w:sz w:val="20"/>
        </w:rPr>
        <w:lastRenderedPageBreak/>
        <w:t>Appendix 1</w:t>
      </w:r>
      <w:bookmarkEnd w:id="1"/>
    </w:p>
    <w:p w:rsidR="005B726C" w:rsidRDefault="001C1064">
      <w:pPr>
        <w:tabs>
          <w:tab w:val="right" w:pos="6690"/>
        </w:tabs>
        <w:spacing w:after="160" w:line="259" w:lineRule="auto"/>
        <w:ind w:left="0" w:firstLine="0"/>
      </w:pPr>
      <w:r>
        <w:t xml:space="preserve">Redundancy and the law </w:t>
      </w:r>
      <w:r>
        <w:tab/>
        <w:t>40</w:t>
      </w:r>
    </w:p>
    <w:p w:rsidR="005B726C" w:rsidRDefault="001C1064">
      <w:pPr>
        <w:spacing w:after="0" w:line="259" w:lineRule="auto"/>
        <w:ind w:left="0" w:firstLine="0"/>
        <w:jc w:val="right"/>
      </w:pPr>
      <w:r>
        <w:rPr>
          <w:color w:val="FFFFFF"/>
          <w:sz w:val="16"/>
        </w:rPr>
        <w:t xml:space="preserve"> </w:t>
      </w:r>
    </w:p>
    <w:p w:rsidR="005B726C" w:rsidRDefault="001C1064">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736212</wp:posOffset>
                </wp:positionV>
                <wp:extent cx="187648" cy="2000693"/>
                <wp:effectExtent l="0" t="0" r="0" b="0"/>
                <wp:wrapSquare wrapText="bothSides"/>
                <wp:docPr id="33405" name="Group 33405"/>
                <wp:cNvGraphicFramePr/>
                <a:graphic xmlns:a="http://schemas.openxmlformats.org/drawingml/2006/main">
                  <a:graphicData uri="http://schemas.microsoft.com/office/word/2010/wordprocessingGroup">
                    <wpg:wgp>
                      <wpg:cNvGrpSpPr/>
                      <wpg:grpSpPr>
                        <a:xfrm>
                          <a:off x="0" y="0"/>
                          <a:ext cx="187648" cy="2000693"/>
                          <a:chOff x="0" y="0"/>
                          <a:chExt cx="187648" cy="2000693"/>
                        </a:xfrm>
                      </wpg:grpSpPr>
                      <wps:wsp>
                        <wps:cNvPr id="395" name="Shape 395"/>
                        <wps:cNvSpPr/>
                        <wps:spPr>
                          <a:xfrm>
                            <a:off x="0" y="0"/>
                            <a:ext cx="187648" cy="339293"/>
                          </a:xfrm>
                          <a:custGeom>
                            <a:avLst/>
                            <a:gdLst/>
                            <a:ahLst/>
                            <a:cxnLst/>
                            <a:rect l="0" t="0" r="0" b="0"/>
                            <a:pathLst>
                              <a:path w="187648" h="339293">
                                <a:moveTo>
                                  <a:pt x="18001" y="0"/>
                                </a:moveTo>
                                <a:cubicBezTo>
                                  <a:pt x="111702" y="0"/>
                                  <a:pt x="187648" y="75946"/>
                                  <a:pt x="187648" y="169646"/>
                                </a:cubicBezTo>
                                <a:cubicBezTo>
                                  <a:pt x="187648" y="263334"/>
                                  <a:pt x="111702" y="339293"/>
                                  <a:pt x="18001" y="339293"/>
                                </a:cubicBezTo>
                                <a:lnTo>
                                  <a:pt x="0" y="337478"/>
                                </a:lnTo>
                                <a:lnTo>
                                  <a:pt x="0" y="1815"/>
                                </a:lnTo>
                                <a:lnTo>
                                  <a:pt x="1800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96" name="Rectangle 396"/>
                        <wps:cNvSpPr/>
                        <wps:spPr>
                          <a:xfrm>
                            <a:off x="107311" y="112560"/>
                            <a:ext cx="75131" cy="161208"/>
                          </a:xfrm>
                          <a:prstGeom prst="rect">
                            <a:avLst/>
                          </a:prstGeom>
                          <a:ln>
                            <a:noFill/>
                          </a:ln>
                        </wps:spPr>
                        <wps:txbx>
                          <w:txbxContent>
                            <w:p w:rsidR="005B726C" w:rsidRDefault="001C1064">
                              <w:pPr>
                                <w:spacing w:after="160" w:line="259" w:lineRule="auto"/>
                                <w:ind w:left="0" w:firstLine="0"/>
                              </w:pPr>
                              <w:r>
                                <w:rPr>
                                  <w:b/>
                                  <w:color w:val="007166"/>
                                  <w:sz w:val="16"/>
                                </w:rPr>
                                <w:t>6</w:t>
                              </w:r>
                            </w:p>
                          </w:txbxContent>
                        </wps:txbx>
                        <wps:bodyPr horzOverflow="overflow" vert="horz" lIns="0" tIns="0" rIns="0" bIns="0" rtlCol="0">
                          <a:noAutofit/>
                        </wps:bodyPr>
                      </wps:wsp>
                      <wps:wsp>
                        <wps:cNvPr id="397" name="Shape 397"/>
                        <wps:cNvSpPr/>
                        <wps:spPr>
                          <a:xfrm>
                            <a:off x="0" y="549000"/>
                            <a:ext cx="187648" cy="339293"/>
                          </a:xfrm>
                          <a:custGeom>
                            <a:avLst/>
                            <a:gdLst/>
                            <a:ahLst/>
                            <a:cxnLst/>
                            <a:rect l="0" t="0" r="0" b="0"/>
                            <a:pathLst>
                              <a:path w="187648" h="339293">
                                <a:moveTo>
                                  <a:pt x="18001" y="0"/>
                                </a:moveTo>
                                <a:cubicBezTo>
                                  <a:pt x="111702" y="0"/>
                                  <a:pt x="187648" y="75946"/>
                                  <a:pt x="187648" y="169647"/>
                                </a:cubicBezTo>
                                <a:cubicBezTo>
                                  <a:pt x="187648" y="263335"/>
                                  <a:pt x="111702" y="339293"/>
                                  <a:pt x="18001" y="339293"/>
                                </a:cubicBezTo>
                                <a:lnTo>
                                  <a:pt x="0" y="337479"/>
                                </a:lnTo>
                                <a:lnTo>
                                  <a:pt x="0" y="1814"/>
                                </a:lnTo>
                                <a:lnTo>
                                  <a:pt x="1800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98" name="Rectangle 398"/>
                        <wps:cNvSpPr/>
                        <wps:spPr>
                          <a:xfrm>
                            <a:off x="107311" y="661559"/>
                            <a:ext cx="75131" cy="161207"/>
                          </a:xfrm>
                          <a:prstGeom prst="rect">
                            <a:avLst/>
                          </a:prstGeom>
                          <a:ln>
                            <a:noFill/>
                          </a:ln>
                        </wps:spPr>
                        <wps:txbx>
                          <w:txbxContent>
                            <w:p w:rsidR="005B726C" w:rsidRDefault="001C1064">
                              <w:pPr>
                                <w:spacing w:after="160" w:line="259" w:lineRule="auto"/>
                                <w:ind w:left="0" w:firstLine="0"/>
                              </w:pPr>
                              <w:r>
                                <w:rPr>
                                  <w:b/>
                                  <w:color w:val="007166"/>
                                  <w:sz w:val="16"/>
                                </w:rPr>
                                <w:t>7</w:t>
                              </w:r>
                            </w:p>
                          </w:txbxContent>
                        </wps:txbx>
                        <wps:bodyPr horzOverflow="overflow" vert="horz" lIns="0" tIns="0" rIns="0" bIns="0" rtlCol="0">
                          <a:noAutofit/>
                        </wps:bodyPr>
                      </wps:wsp>
                      <wps:wsp>
                        <wps:cNvPr id="399" name="Shape 399"/>
                        <wps:cNvSpPr/>
                        <wps:spPr>
                          <a:xfrm>
                            <a:off x="0" y="1107000"/>
                            <a:ext cx="187648" cy="339293"/>
                          </a:xfrm>
                          <a:custGeom>
                            <a:avLst/>
                            <a:gdLst/>
                            <a:ahLst/>
                            <a:cxnLst/>
                            <a:rect l="0" t="0" r="0" b="0"/>
                            <a:pathLst>
                              <a:path w="187648" h="339293">
                                <a:moveTo>
                                  <a:pt x="18001" y="0"/>
                                </a:moveTo>
                                <a:cubicBezTo>
                                  <a:pt x="111702" y="0"/>
                                  <a:pt x="187648" y="75946"/>
                                  <a:pt x="187648" y="169647"/>
                                </a:cubicBezTo>
                                <a:cubicBezTo>
                                  <a:pt x="187648" y="263335"/>
                                  <a:pt x="111702" y="339293"/>
                                  <a:pt x="18001" y="339293"/>
                                </a:cubicBezTo>
                                <a:lnTo>
                                  <a:pt x="0" y="337479"/>
                                </a:lnTo>
                                <a:lnTo>
                                  <a:pt x="0" y="1814"/>
                                </a:lnTo>
                                <a:lnTo>
                                  <a:pt x="1800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00" name="Rectangle 400"/>
                        <wps:cNvSpPr/>
                        <wps:spPr>
                          <a:xfrm>
                            <a:off x="107311" y="1219559"/>
                            <a:ext cx="75131" cy="161207"/>
                          </a:xfrm>
                          <a:prstGeom prst="rect">
                            <a:avLst/>
                          </a:prstGeom>
                          <a:ln>
                            <a:noFill/>
                          </a:ln>
                        </wps:spPr>
                        <wps:txbx>
                          <w:txbxContent>
                            <w:p w:rsidR="005B726C" w:rsidRDefault="001C1064">
                              <w:pPr>
                                <w:spacing w:after="160" w:line="259" w:lineRule="auto"/>
                                <w:ind w:left="0" w:firstLine="0"/>
                              </w:pPr>
                              <w:r>
                                <w:rPr>
                                  <w:b/>
                                  <w:color w:val="007166"/>
                                  <w:sz w:val="16"/>
                                </w:rPr>
                                <w:t>8</w:t>
                              </w:r>
                            </w:p>
                          </w:txbxContent>
                        </wps:txbx>
                        <wps:bodyPr horzOverflow="overflow" vert="horz" lIns="0" tIns="0" rIns="0" bIns="0" rtlCol="0">
                          <a:noAutofit/>
                        </wps:bodyPr>
                      </wps:wsp>
                      <wps:wsp>
                        <wps:cNvPr id="401" name="Shape 401"/>
                        <wps:cNvSpPr/>
                        <wps:spPr>
                          <a:xfrm>
                            <a:off x="0" y="1661400"/>
                            <a:ext cx="187648" cy="339293"/>
                          </a:xfrm>
                          <a:custGeom>
                            <a:avLst/>
                            <a:gdLst/>
                            <a:ahLst/>
                            <a:cxnLst/>
                            <a:rect l="0" t="0" r="0" b="0"/>
                            <a:pathLst>
                              <a:path w="187648" h="339293">
                                <a:moveTo>
                                  <a:pt x="18001" y="0"/>
                                </a:moveTo>
                                <a:cubicBezTo>
                                  <a:pt x="111702" y="0"/>
                                  <a:pt x="187648" y="75946"/>
                                  <a:pt x="187648" y="169647"/>
                                </a:cubicBezTo>
                                <a:cubicBezTo>
                                  <a:pt x="187648" y="263335"/>
                                  <a:pt x="111702" y="339293"/>
                                  <a:pt x="18001" y="339293"/>
                                </a:cubicBezTo>
                                <a:lnTo>
                                  <a:pt x="0" y="337479"/>
                                </a:lnTo>
                                <a:lnTo>
                                  <a:pt x="0" y="1814"/>
                                </a:lnTo>
                                <a:lnTo>
                                  <a:pt x="1800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02" name="Rectangle 402"/>
                        <wps:cNvSpPr/>
                        <wps:spPr>
                          <a:xfrm>
                            <a:off x="107311" y="1773960"/>
                            <a:ext cx="75131" cy="161207"/>
                          </a:xfrm>
                          <a:prstGeom prst="rect">
                            <a:avLst/>
                          </a:prstGeom>
                          <a:ln>
                            <a:noFill/>
                          </a:ln>
                        </wps:spPr>
                        <wps:txbx>
                          <w:txbxContent>
                            <w:p w:rsidR="005B726C" w:rsidRDefault="001C1064">
                              <w:pPr>
                                <w:spacing w:after="160" w:line="259" w:lineRule="auto"/>
                                <w:ind w:left="0" w:firstLine="0"/>
                              </w:pPr>
                              <w:r>
                                <w:rPr>
                                  <w:b/>
                                  <w:color w:val="007166"/>
                                  <w:sz w:val="16"/>
                                </w:rPr>
                                <w:t>9</w:t>
                              </w:r>
                            </w:p>
                          </w:txbxContent>
                        </wps:txbx>
                        <wps:bodyPr horzOverflow="overflow" vert="horz" lIns="0" tIns="0" rIns="0" bIns="0" rtlCol="0">
                          <a:noAutofit/>
                        </wps:bodyPr>
                      </wps:wsp>
                    </wpg:wgp>
                  </a:graphicData>
                </a:graphic>
              </wp:anchor>
            </w:drawing>
          </mc:Choice>
          <mc:Fallback>
            <w:pict>
              <v:group id="Group 33405" o:spid="_x0000_s1040" style="position:absolute;margin-left:0;margin-top:57.95pt;width:14.8pt;height:157.55pt;z-index:251664384;mso-position-horizontal-relative:page;mso-position-vertical-relative:page" coordsize="1876,2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">
                <v:shape id="Shape 395" o:spid="_x0000_s1041" style="position:absolute;width:1876;height:3392;visibility:visible;mso-wrap-style:square;v-text-anchor:top" coordsize="18764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GoMIA&#10;AADcAAAADwAAAGRycy9kb3ducmV2LnhtbESP3YrCMBSE7wXfIZwF7zRVUdxuo8hCUfbKvwc4NMf+&#10;bHNSkqzWt98IgpfDzHzDZJvetOJGzteWFUwnCQjiwuqaSwWXcz5egfABWWNrmRQ8yMNmPRxkmGp7&#10;5yPdTqEUEcI+RQVVCF0qpS8qMugntiOO3tU6gyFKV0rt8B7hppWzJFlKgzXHhQo7+q6o+D39GQVo&#10;js3O5YefpLnMr5xz3s6KqVKjj377BSJQH97hV3uvFcw/F/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gagwgAAANwAAAAPAAAAAAAAAAAAAAAAAJgCAABkcnMvZG93&#10;bnJldi54bWxQSwUGAAAAAAQABAD1AAAAhwMAAAAA&#10;" path="m18001,v93701,,169647,75946,169647,169646c187648,263334,111702,339293,18001,339293l,337478,,1815,18001,xe" fillcolor="#a3bcb9" stroked="f" strokeweight="0">
                  <v:stroke miterlimit="83231f" joinstyle="miter"/>
                  <v:path arrowok="t" textboxrect="0,0,187648,339293"/>
                </v:shape>
                <v:rect id="Rectangle 396" o:spid="_x0000_s1042" style="position:absolute;left:1073;top:1125;width:751;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5B726C" w:rsidRDefault="001C1064">
                        <w:pPr>
                          <w:spacing w:after="160" w:line="259" w:lineRule="auto"/>
                          <w:ind w:left="0" w:firstLine="0"/>
                        </w:pPr>
                        <w:r>
                          <w:rPr>
                            <w:b/>
                            <w:color w:val="007166"/>
                            <w:sz w:val="16"/>
                          </w:rPr>
                          <w:t>6</w:t>
                        </w:r>
                      </w:p>
                    </w:txbxContent>
                  </v:textbox>
                </v:rect>
                <v:shape id="Shape 397" o:spid="_x0000_s1043" style="position:absolute;top:5490;width:1876;height:3392;visibility:visible;mso-wrap-style:square;v-text-anchor:top" coordsize="18764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9TMIA&#10;AADcAAAADwAAAGRycy9kb3ducmV2LnhtbESP3YrCMBSE7wXfIZwF7zRVQd1uo8hCUfbKvwc4NMf+&#10;bHNSkqzWt98IgpfDzHzDZJvetOJGzteWFUwnCQjiwuqaSwWXcz5egfABWWNrmRQ8yMNmPRxkmGp7&#10;5yPdTqEUEcI+RQVVCF0qpS8qMugntiOO3tU6gyFKV0rt8B7hppWzJFlIgzXHhQo7+q6o+D39GQVo&#10;js3O5YefpLnMr5xz3s6KqVKjj377BSJQH97hV3uvFcw/l/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D1MwgAAANwAAAAPAAAAAAAAAAAAAAAAAJgCAABkcnMvZG93&#10;bnJldi54bWxQSwUGAAAAAAQABAD1AAAAhwMAAAAA&#10;" path="m18001,v93701,,169647,75946,169647,169647c187648,263335,111702,339293,18001,339293l,337479,,1814,18001,xe" fillcolor="#a3bcb9" stroked="f" strokeweight="0">
                  <v:stroke miterlimit="83231f" joinstyle="miter"/>
                  <v:path arrowok="t" textboxrect="0,0,187648,339293"/>
                </v:shape>
                <v:rect id="Rectangle 398" o:spid="_x0000_s1044" style="position:absolute;left:1073;top:6615;width:751;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5B726C" w:rsidRDefault="001C1064">
                        <w:pPr>
                          <w:spacing w:after="160" w:line="259" w:lineRule="auto"/>
                          <w:ind w:left="0" w:firstLine="0"/>
                        </w:pPr>
                        <w:r>
                          <w:rPr>
                            <w:b/>
                            <w:color w:val="007166"/>
                            <w:sz w:val="16"/>
                          </w:rPr>
                          <w:t>7</w:t>
                        </w:r>
                      </w:p>
                    </w:txbxContent>
                  </v:textbox>
                </v:rect>
                <v:shape id="Shape 399" o:spid="_x0000_s1045" style="position:absolute;top:11070;width:1876;height:3392;visibility:visible;mso-wrap-style:square;v-text-anchor:top" coordsize="18764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MpcMA&#10;AADcAAAADwAAAGRycy9kb3ducmV2LnhtbESP0WrCQBRE3wv+w3KFvjUbFUoTXUWE0OJTE/MBl+w1&#10;iWbvht1V0793C4U+DjNzhtnsJjOIOznfW1awSFIQxI3VPbcK6lPx9gHCB2SNg2VS8EMedtvZywZz&#10;bR9c0r0KrYgQ9jkq6EIYcyl905FBn9iROHpn6wyGKF0rtcNHhJtBLtP0XRrsOS50ONKho+Za3YwC&#10;NOXl0xXfx/RSr85ccDEsm4VSr/NpvwYRaAr/4b/2l1awyjL4PR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MpcMAAADcAAAADwAAAAAAAAAAAAAAAACYAgAAZHJzL2Rv&#10;d25yZXYueG1sUEsFBgAAAAAEAAQA9QAAAIgDAAAAAA==&#10;" path="m18001,v93701,,169647,75946,169647,169647c187648,263335,111702,339293,18001,339293l,337479,,1814,18001,xe" fillcolor="#a3bcb9" stroked="f" strokeweight="0">
                  <v:stroke miterlimit="83231f" joinstyle="miter"/>
                  <v:path arrowok="t" textboxrect="0,0,187648,339293"/>
                </v:shape>
                <v:rect id="Rectangle 400" o:spid="_x0000_s1046" style="position:absolute;left:1073;top:12195;width:751;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5B726C" w:rsidRDefault="001C1064">
                        <w:pPr>
                          <w:spacing w:after="160" w:line="259" w:lineRule="auto"/>
                          <w:ind w:left="0" w:firstLine="0"/>
                        </w:pPr>
                        <w:r>
                          <w:rPr>
                            <w:b/>
                            <w:color w:val="007166"/>
                            <w:sz w:val="16"/>
                          </w:rPr>
                          <w:t>8</w:t>
                        </w:r>
                      </w:p>
                    </w:txbxContent>
                  </v:textbox>
                </v:rect>
                <v:shape id="Shape 401" o:spid="_x0000_s1047" style="position:absolute;top:16614;width:1876;height:3392;visibility:visible;mso-wrap-style:square;v-text-anchor:top" coordsize="187648,3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YQcMA&#10;AADcAAAADwAAAGRycy9kb3ducmV2LnhtbESPwWrDMBBE74X8g9hCb41kJ4TiRjElYBp6qt18wGJt&#10;bKfWykhq4v59VQjkOMzMG2ZbznYUF/JhcKwhWyoQxK0zA3cajl/V8wuIEJENjo5Jwy8FKHeLhy0W&#10;xl25pksTO5EgHArU0Mc4FVKGtieLYekm4uSdnLcYk/SdNB6vCW5HmSu1kRYHTgs9TrTvqf1ufqwG&#10;tPX53VefH+p8XJ244mrM20zrp8f57RVEpDnew7f2wWhYqwz+z6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FYQcMAAADcAAAADwAAAAAAAAAAAAAAAACYAgAAZHJzL2Rv&#10;d25yZXYueG1sUEsFBgAAAAAEAAQA9QAAAIgDAAAAAA==&#10;" path="m18001,v93701,,169647,75946,169647,169647c187648,263335,111702,339293,18001,339293l,337479,,1814,18001,xe" fillcolor="#a3bcb9" stroked="f" strokeweight="0">
                  <v:stroke miterlimit="83231f" joinstyle="miter"/>
                  <v:path arrowok="t" textboxrect="0,0,187648,339293"/>
                </v:shape>
                <v:rect id="Rectangle 402" o:spid="_x0000_s1048" style="position:absolute;left:1073;top:17739;width:751;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5B726C" w:rsidRDefault="001C1064">
                        <w:pPr>
                          <w:spacing w:after="160" w:line="259" w:lineRule="auto"/>
                          <w:ind w:left="0" w:firstLine="0"/>
                        </w:pPr>
                        <w:r>
                          <w:rPr>
                            <w:b/>
                            <w:color w:val="007166"/>
                            <w:sz w:val="16"/>
                          </w:rPr>
                          <w:t>9</w:t>
                        </w:r>
                      </w:p>
                    </w:txbxContent>
                  </v:textbox>
                </v:rect>
                <w10:wrap type="square" anchorx="page" anchory="page"/>
              </v:group>
            </w:pict>
          </mc:Fallback>
        </mc:AlternateContent>
      </w:r>
      <w:r>
        <w:rPr>
          <w:b/>
          <w:color w:val="007166"/>
        </w:rPr>
        <w:t>Appendix 2</w:t>
      </w:r>
    </w:p>
    <w:p w:rsidR="005B726C" w:rsidRDefault="001C1064">
      <w:pPr>
        <w:tabs>
          <w:tab w:val="right" w:pos="6690"/>
        </w:tabs>
        <w:spacing w:after="160" w:line="259" w:lineRule="auto"/>
        <w:ind w:left="0" w:firstLine="0"/>
      </w:pPr>
      <w:r>
        <w:t xml:space="preserve">Sample forms: Selection Matrix/Redundancy agreement </w:t>
      </w:r>
      <w:r>
        <w:tab/>
      </w:r>
      <w:r>
        <w:t>46</w:t>
      </w:r>
    </w:p>
    <w:sdt>
      <w:sdtPr>
        <w:rPr>
          <w:rFonts w:ascii="Arial" w:eastAsia="Arial" w:hAnsi="Arial" w:cs="Arial"/>
          <w:sz w:val="20"/>
        </w:rPr>
        <w:id w:val="-1774859176"/>
        <w:docPartObj>
          <w:docPartGallery w:val="Table of Contents"/>
        </w:docPartObj>
      </w:sdtPr>
      <w:sdtEndPr/>
      <w:sdtContent>
        <w:p w:rsidR="005B726C" w:rsidRDefault="001C1064">
          <w:pPr>
            <w:pStyle w:val="TOC1"/>
            <w:tabs>
              <w:tab w:val="right" w:pos="6690"/>
            </w:tabs>
          </w:pPr>
          <w:r>
            <w:fldChar w:fldCharType="begin"/>
          </w:r>
          <w:r>
            <w:instrText xml:space="preserve"> TOC \o "1-1" \h \z \u </w:instrText>
          </w:r>
          <w:r>
            <w:fldChar w:fldCharType="separate"/>
          </w:r>
          <w:hyperlink w:anchor="_Toc46904">
            <w:r>
              <w:rPr>
                <w:rFonts w:ascii="Arial" w:eastAsia="Arial" w:hAnsi="Arial" w:cs="Arial"/>
                <w:b/>
                <w:color w:val="007166"/>
                <w:sz w:val="20"/>
              </w:rPr>
              <w:t xml:space="preserve">Appendix </w:t>
            </w:r>
            <w:r>
              <w:tab/>
            </w:r>
            <w:r>
              <w:fldChar w:fldCharType="begin"/>
            </w:r>
            <w:r>
              <w:instrText>PAGEREF _Toc46904 \h</w:instrText>
            </w:r>
            <w:r>
              <w:fldChar w:fldCharType="separate"/>
            </w:r>
            <w:r>
              <w:rPr>
                <w:rFonts w:ascii="Arial" w:eastAsia="Arial" w:hAnsi="Arial" w:cs="Arial"/>
                <w:b/>
                <w:color w:val="007166"/>
                <w:sz w:val="20"/>
              </w:rPr>
              <w:t>3</w:t>
            </w:r>
            <w:r>
              <w:fldChar w:fldCharType="end"/>
            </w:r>
          </w:hyperlink>
        </w:p>
        <w:p w:rsidR="005B726C" w:rsidRDefault="001C1064">
          <w:pPr>
            <w:pStyle w:val="TOC1"/>
            <w:tabs>
              <w:tab w:val="right" w:pos="6690"/>
            </w:tabs>
          </w:pPr>
          <w:hyperlink w:anchor="_Toc46905">
            <w:r>
              <w:rPr>
                <w:rFonts w:ascii="Arial" w:eastAsia="Arial" w:hAnsi="Arial" w:cs="Arial"/>
                <w:sz w:val="20"/>
              </w:rPr>
              <w:t xml:space="preserve">Statutory redundancy payments: an outline  </w:t>
            </w:r>
            <w:r>
              <w:tab/>
            </w:r>
            <w:r>
              <w:fldChar w:fldCharType="begin"/>
            </w:r>
            <w:r>
              <w:instrText>PAGEREF _Toc46905 \h</w:instrText>
            </w:r>
            <w:r>
              <w:fldChar w:fldCharType="separate"/>
            </w:r>
            <w:r>
              <w:rPr>
                <w:rFonts w:ascii="Arial" w:eastAsia="Arial" w:hAnsi="Arial" w:cs="Arial"/>
                <w:sz w:val="20"/>
              </w:rPr>
              <w:t>52</w:t>
            </w:r>
            <w:r>
              <w:fldChar w:fldCharType="end"/>
            </w:r>
          </w:hyperlink>
        </w:p>
        <w:p w:rsidR="005B726C" w:rsidRDefault="001C1064">
          <w:pPr>
            <w:pStyle w:val="TOC1"/>
            <w:tabs>
              <w:tab w:val="right" w:pos="6690"/>
            </w:tabs>
          </w:pPr>
          <w:hyperlink w:anchor="_Toc46906">
            <w:r>
              <w:rPr>
                <w:rFonts w:ascii="Arial" w:eastAsia="Arial" w:hAnsi="Arial" w:cs="Arial"/>
                <w:b/>
                <w:color w:val="007166"/>
                <w:sz w:val="20"/>
              </w:rPr>
              <w:t>Appendix 4</w:t>
            </w:r>
            <w:r>
              <w:rPr>
                <w:rFonts w:ascii="Arial" w:eastAsia="Arial" w:hAnsi="Arial" w:cs="Arial"/>
                <w:sz w:val="20"/>
              </w:rPr>
              <w:t xml:space="preserve">Employee representatives – election and roles and responsibilities  </w:t>
            </w:r>
            <w:r>
              <w:tab/>
            </w:r>
            <w:r>
              <w:fldChar w:fldCharType="begin"/>
            </w:r>
            <w:r>
              <w:instrText>PAGEREF _Toc46906 \h</w:instrText>
            </w:r>
            <w:r>
              <w:fldChar w:fldCharType="separate"/>
            </w:r>
            <w:r>
              <w:rPr>
                <w:rFonts w:ascii="Arial" w:eastAsia="Arial" w:hAnsi="Arial" w:cs="Arial"/>
                <w:sz w:val="20"/>
              </w:rPr>
              <w:t>54</w:t>
            </w:r>
            <w:r>
              <w:fldChar w:fldCharType="end"/>
            </w:r>
          </w:hyperlink>
        </w:p>
        <w:p w:rsidR="005B726C" w:rsidRDefault="001C1064">
          <w:pPr>
            <w:pStyle w:val="TOC1"/>
            <w:tabs>
              <w:tab w:val="right" w:pos="6690"/>
            </w:tabs>
          </w:pPr>
          <w:hyperlink w:anchor="_Toc46907">
            <w:r>
              <w:rPr>
                <w:rFonts w:ascii="Arial" w:eastAsia="Arial" w:hAnsi="Arial" w:cs="Arial"/>
                <w:b/>
                <w:color w:val="007166"/>
                <w:sz w:val="20"/>
              </w:rPr>
              <w:t>Appendix 5</w:t>
            </w:r>
            <w:r>
              <w:rPr>
                <w:rFonts w:ascii="Arial" w:eastAsia="Arial" w:hAnsi="Arial" w:cs="Arial"/>
                <w:sz w:val="20"/>
              </w:rPr>
              <w:t xml:space="preserve">Important changes to making Employment Tribunal claims  </w:t>
            </w:r>
            <w:r>
              <w:tab/>
            </w:r>
            <w:r>
              <w:fldChar w:fldCharType="begin"/>
            </w:r>
            <w:r>
              <w:instrText>PAGEREF _Toc46907 \h</w:instrText>
            </w:r>
            <w:r>
              <w:fldChar w:fldCharType="separate"/>
            </w:r>
            <w:r>
              <w:rPr>
                <w:rFonts w:ascii="Arial" w:eastAsia="Arial" w:hAnsi="Arial" w:cs="Arial"/>
                <w:sz w:val="20"/>
              </w:rPr>
              <w:t>57</w:t>
            </w:r>
            <w:r>
              <w:fldChar w:fldCharType="end"/>
            </w:r>
          </w:hyperlink>
        </w:p>
        <w:p w:rsidR="005B726C" w:rsidRDefault="001C1064">
          <w:pPr>
            <w:pStyle w:val="TOC1"/>
            <w:tabs>
              <w:tab w:val="right" w:pos="6690"/>
            </w:tabs>
          </w:pPr>
          <w:hyperlink w:anchor="_Toc46908">
            <w:r>
              <w:rPr>
                <w:rFonts w:ascii="Arial" w:eastAsia="Arial" w:hAnsi="Arial" w:cs="Arial"/>
                <w:b/>
                <w:color w:val="007166"/>
                <w:sz w:val="20"/>
              </w:rPr>
              <w:t xml:space="preserve">Acas Training  </w:t>
            </w:r>
            <w:r>
              <w:tab/>
            </w:r>
            <w:r>
              <w:fldChar w:fldCharType="begin"/>
            </w:r>
            <w:r>
              <w:instrText>PAGEREF _Toc46908 \h</w:instrText>
            </w:r>
            <w:r>
              <w:fldChar w:fldCharType="separate"/>
            </w:r>
            <w:r>
              <w:rPr>
                <w:rFonts w:ascii="Arial" w:eastAsia="Arial" w:hAnsi="Arial" w:cs="Arial"/>
                <w:b/>
                <w:color w:val="007166"/>
                <w:sz w:val="20"/>
              </w:rPr>
              <w:t>59</w:t>
            </w:r>
            <w:r>
              <w:fldChar w:fldCharType="end"/>
            </w:r>
          </w:hyperlink>
        </w:p>
        <w:p w:rsidR="005B726C" w:rsidRDefault="001C1064">
          <w:pPr>
            <w:pStyle w:val="TOC1"/>
            <w:tabs>
              <w:tab w:val="right" w:pos="6690"/>
            </w:tabs>
          </w:pPr>
          <w:hyperlink w:anchor="_Toc46909">
            <w:r>
              <w:rPr>
                <w:rFonts w:ascii="Arial" w:eastAsia="Arial" w:hAnsi="Arial" w:cs="Arial"/>
                <w:b/>
                <w:color w:val="007166"/>
                <w:sz w:val="20"/>
              </w:rPr>
              <w:t xml:space="preserve">Acas Publications  </w:t>
            </w:r>
            <w:r>
              <w:tab/>
            </w:r>
            <w:r>
              <w:fldChar w:fldCharType="begin"/>
            </w:r>
            <w:r>
              <w:instrText>PAGEREF _</w:instrText>
            </w:r>
            <w:r>
              <w:instrText>Toc46909 \h</w:instrText>
            </w:r>
            <w:r>
              <w:fldChar w:fldCharType="separate"/>
            </w:r>
            <w:r>
              <w:rPr>
                <w:rFonts w:ascii="Arial" w:eastAsia="Arial" w:hAnsi="Arial" w:cs="Arial"/>
                <w:b/>
                <w:color w:val="007166"/>
                <w:sz w:val="20"/>
              </w:rPr>
              <w:t>60</w:t>
            </w:r>
            <w:r>
              <w:fldChar w:fldCharType="end"/>
            </w:r>
          </w:hyperlink>
        </w:p>
        <w:p w:rsidR="005B726C" w:rsidRDefault="001C1064">
          <w:r>
            <w:fldChar w:fldCharType="end"/>
          </w:r>
        </w:p>
      </w:sdtContent>
    </w:sdt>
    <w:p w:rsidR="005B726C" w:rsidRDefault="001C1064">
      <w:pPr>
        <w:spacing w:after="3" w:line="256" w:lineRule="auto"/>
        <w:ind w:left="-5"/>
      </w:pPr>
      <w:r>
        <w:rPr>
          <w:color w:val="007166"/>
          <w:sz w:val="56"/>
        </w:rPr>
        <w:t>About this guide</w:t>
      </w:r>
    </w:p>
    <w:tbl>
      <w:tblPr>
        <w:tblStyle w:val="TableGrid"/>
        <w:tblW w:w="6708" w:type="dxa"/>
        <w:tblInd w:w="0" w:type="dxa"/>
        <w:tblCellMar>
          <w:top w:w="29" w:type="dxa"/>
          <w:left w:w="170" w:type="dxa"/>
          <w:bottom w:w="0" w:type="dxa"/>
          <w:right w:w="114"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Managing</w:t>
            </w:r>
            <w:r>
              <w:rPr>
                <w:rFonts w:ascii="Calibri" w:eastAsia="Calibri" w:hAnsi="Calibri" w:cs="Calibri"/>
                <w:color w:val="FFFFFF"/>
                <w:sz w:val="40"/>
              </w:rPr>
              <w:tab/>
              <w:t>the</w:t>
            </w:r>
            <w:r>
              <w:rPr>
                <w:rFonts w:ascii="Calibri" w:eastAsia="Calibri" w:hAnsi="Calibri" w:cs="Calibri"/>
                <w:color w:val="FFFFFF"/>
                <w:sz w:val="40"/>
              </w:rPr>
              <w:tab/>
              <w:t>individual</w:t>
            </w:r>
          </w:p>
        </w:tc>
      </w:tr>
      <w:tr w:rsidR="005B726C">
        <w:trPr>
          <w:trHeight w:val="2775"/>
        </w:trPr>
        <w:tc>
          <w:tcPr>
            <w:tcW w:w="6708" w:type="dxa"/>
            <w:tcBorders>
              <w:top w:val="nil"/>
              <w:left w:val="nil"/>
              <w:bottom w:val="nil"/>
              <w:right w:val="nil"/>
            </w:tcBorders>
            <w:shd w:val="clear" w:color="auto" w:fill="E9EEED"/>
            <w:vAlign w:val="center"/>
          </w:tcPr>
          <w:p w:rsidR="005B726C" w:rsidRDefault="001C1064">
            <w:pPr>
              <w:spacing w:after="122" w:line="250" w:lineRule="auto"/>
              <w:ind w:left="0" w:firstLine="0"/>
            </w:pPr>
            <w:r>
              <w:rPr>
                <w:color w:val="007166"/>
              </w:rPr>
              <w:t xml:space="preserve">Every redundancy situation, no matter how large or small, involves individuals. </w:t>
            </w:r>
          </w:p>
          <w:p w:rsidR="005B726C" w:rsidRDefault="001C1064">
            <w:pPr>
              <w:spacing w:after="122" w:line="250" w:lineRule="auto"/>
              <w:ind w:left="0" w:right="1" w:firstLine="0"/>
            </w:pPr>
            <w:r>
              <w:rPr>
                <w:color w:val="007166"/>
              </w:rPr>
              <w:t xml:space="preserve">Individual experiences – whether they involve the threat of losing your job, of having to dismiss someone, or seeing colleagues leave while you continue in work – need to be carefully managed. </w:t>
            </w:r>
          </w:p>
          <w:p w:rsidR="005B726C" w:rsidRDefault="001C1064">
            <w:pPr>
              <w:spacing w:after="0" w:line="259" w:lineRule="auto"/>
              <w:ind w:left="0" w:firstLine="0"/>
            </w:pPr>
            <w:r>
              <w:rPr>
                <w:color w:val="007166"/>
              </w:rPr>
              <w:t>Many of the good management practices for dealing with collect</w:t>
            </w:r>
            <w:r>
              <w:rPr>
                <w:color w:val="007166"/>
              </w:rPr>
              <w:t xml:space="preserve">ive redundancies also apply to handling individual redundancies sensitively and fairly (see the diagram ‘collective and individual consultation, the basic principles,’ p10). </w:t>
            </w:r>
          </w:p>
        </w:tc>
      </w:tr>
    </w:tbl>
    <w:p w:rsidR="005B726C" w:rsidRDefault="005B726C">
      <w:pPr>
        <w:sectPr w:rsidR="005B726C">
          <w:headerReference w:type="even" r:id="rId17"/>
          <w:headerReference w:type="default" r:id="rId18"/>
          <w:footerReference w:type="even" r:id="rId19"/>
          <w:footerReference w:type="default" r:id="rId20"/>
          <w:headerReference w:type="first" r:id="rId21"/>
          <w:footerReference w:type="first" r:id="rId22"/>
          <w:pgSz w:w="8419" w:h="11906"/>
          <w:pgMar w:top="1242" w:right="879" w:bottom="279" w:left="850" w:header="720" w:footer="720" w:gutter="0"/>
          <w:pgNumType w:start="1"/>
          <w:cols w:space="720"/>
        </w:sectPr>
      </w:pPr>
    </w:p>
    <w:p w:rsidR="005B726C" w:rsidRDefault="001C1064">
      <w:pPr>
        <w:ind w:left="23" w:right="14"/>
      </w:pPr>
      <w:r>
        <w:lastRenderedPageBreak/>
        <w:t xml:space="preserve">Organisations grow and contract, move location and reorganise. With careful planning employers can make these transitions of scale, place or working practices as effective as possible. </w:t>
      </w:r>
    </w:p>
    <w:p w:rsidR="005B726C" w:rsidRDefault="001C1064">
      <w:pPr>
        <w:ind w:left="23" w:right="14"/>
      </w:pPr>
      <w:r>
        <w:t>This guide will help employers look after their staff and their busine</w:t>
      </w:r>
      <w:r>
        <w:t xml:space="preserve">ss when faced with the prospect of making a significant number of people redundant within a relatively short period. </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5091531</wp:posOffset>
                </wp:positionH>
                <wp:positionV relativeFrom="page">
                  <wp:posOffset>1149528</wp:posOffset>
                </wp:positionV>
                <wp:extent cx="254471" cy="508953"/>
                <wp:effectExtent l="0" t="0" r="0" b="0"/>
                <wp:wrapTopAndBottom/>
                <wp:docPr id="34375" name="Group 34375"/>
                <wp:cNvGraphicFramePr/>
                <a:graphic xmlns:a="http://schemas.openxmlformats.org/drawingml/2006/main">
                  <a:graphicData uri="http://schemas.microsoft.com/office/word/2010/wordprocessingGroup">
                    <wpg:wgp>
                      <wpg:cNvGrpSpPr/>
                      <wpg:grpSpPr>
                        <a:xfrm>
                          <a:off x="0" y="0"/>
                          <a:ext cx="254471" cy="508953"/>
                          <a:chOff x="0" y="0"/>
                          <a:chExt cx="254471" cy="508953"/>
                        </a:xfrm>
                      </wpg:grpSpPr>
                      <wps:wsp>
                        <wps:cNvPr id="471" name="Shape 471"/>
                        <wps:cNvSpPr/>
                        <wps:spPr>
                          <a:xfrm>
                            <a:off x="0" y="0"/>
                            <a:ext cx="254471" cy="508953"/>
                          </a:xfrm>
                          <a:custGeom>
                            <a:avLst/>
                            <a:gdLst/>
                            <a:ahLst/>
                            <a:cxnLst/>
                            <a:rect l="0" t="0" r="0" b="0"/>
                            <a:pathLst>
                              <a:path w="254471" h="508953">
                                <a:moveTo>
                                  <a:pt x="254470" y="0"/>
                                </a:moveTo>
                                <a:lnTo>
                                  <a:pt x="254471" y="0"/>
                                </a:lnTo>
                                <a:lnTo>
                                  <a:pt x="254471" y="508953"/>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72" name="Rectangle 472"/>
                        <wps:cNvSpPr/>
                        <wps:spPr>
                          <a:xfrm>
                            <a:off x="80994" y="172965"/>
                            <a:ext cx="112697" cy="235528"/>
                          </a:xfrm>
                          <a:prstGeom prst="rect">
                            <a:avLst/>
                          </a:prstGeom>
                          <a:ln>
                            <a:noFill/>
                          </a:ln>
                        </wps:spPr>
                        <wps:txbx>
                          <w:txbxContent>
                            <w:p w:rsidR="005B726C" w:rsidRDefault="001C1064">
                              <w:pPr>
                                <w:spacing w:after="160" w:line="259" w:lineRule="auto"/>
                                <w:ind w:left="0" w:firstLine="0"/>
                              </w:pPr>
                              <w:r>
                                <w:rPr>
                                  <w:color w:val="007166"/>
                                  <w:sz w:val="24"/>
                                </w:rPr>
                                <w:t>1</w:t>
                              </w:r>
                            </w:p>
                          </w:txbxContent>
                        </wps:txbx>
                        <wps:bodyPr horzOverflow="overflow" vert="horz" lIns="0" tIns="0" rIns="0" bIns="0" rtlCol="0">
                          <a:noAutofit/>
                        </wps:bodyPr>
                      </wps:wsp>
                    </wpg:wgp>
                  </a:graphicData>
                </a:graphic>
              </wp:anchor>
            </w:drawing>
          </mc:Choice>
          <mc:Fallback>
            <w:pict>
              <v:group id="Group 34375" o:spid="_x0000_s1049" style="position:absolute;left:0;text-align:left;margin-left:400.9pt;margin-top:90.5pt;width:20.05pt;height:40.1pt;z-index:251665408;mso-position-horizontal-relative:page;mso-position-vertical-relative:page" coordsize="254471,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">
                <v:shape id="Shape 471" o:spid="_x0000_s1050" style="position:absolute;width:254471;height:508953;visibility:visible;mso-wrap-style:square;v-text-anchor:top" coordsize="254471,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zV8UA&#10;AADcAAAADwAAAGRycy9kb3ducmV2LnhtbESPQWsCMRSE74X+h/AKvRTNrhSV1SilUFrwULQFr8/N&#10;cxO7edkmqa7/3hQEj8PMfMPMl71rxZFCtJ4VlMMCBHHtteVGwffX22AKIiZkja1nUnCmCMvF/d0c&#10;K+1PvKbjJjUiQzhWqMCk1FVSxtqQwzj0HXH29j44TFmGRuqApwx3rRwVxVg6tJwXDHb0aqj+2fw5&#10;BeFQyun759aHp5W1u0n3uxqZsVKPD/3LDESiPt3C1/aHVvA8KeH/TD4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vNXxQAAANwAAAAPAAAAAAAAAAAAAAAAAJgCAABkcnMv&#10;ZG93bnJldi54bWxQSwUGAAAAAAQABAD1AAAAigMAAAAA&#10;" path="m254470,r1,l254471,508953r-1,c113931,508953,,395021,,254483,,113932,113931,,254470,xe" fillcolor="#a3bcb9" stroked="f" strokeweight="0">
                  <v:stroke miterlimit="83231f" joinstyle="miter"/>
                  <v:path arrowok="t" textboxrect="0,0,254471,508953"/>
                </v:shape>
                <v:rect id="Rectangle 472" o:spid="_x0000_s1051" style="position:absolute;left:80994;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8UA&#10;AADcAAAADwAAAGRycy9kb3ducmV2LnhtbESPS4vCQBCE78L+h6EX9qaTlcV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QdfxQAAANwAAAAPAAAAAAAAAAAAAAAAAJgCAABkcnMv&#10;ZG93bnJldi54bWxQSwUGAAAAAAQABAD1AAAAigMAAAAA&#10;" filled="f" stroked="f">
                  <v:textbox inset="0,0,0,0">
                    <w:txbxContent>
                      <w:p w:rsidR="005B726C" w:rsidRDefault="001C1064">
                        <w:pPr>
                          <w:spacing w:after="160" w:line="259" w:lineRule="auto"/>
                          <w:ind w:left="0" w:firstLine="0"/>
                        </w:pPr>
                        <w:r>
                          <w:rPr>
                            <w:color w:val="007166"/>
                            <w:sz w:val="24"/>
                          </w:rPr>
                          <w:t>1</w:t>
                        </w:r>
                      </w:p>
                    </w:txbxContent>
                  </v:textbox>
                </v:rect>
                <w10:wrap type="topAndBottom" anchorx="page" anchory="page"/>
              </v:group>
            </w:pict>
          </mc:Fallback>
        </mc:AlternateContent>
      </w:r>
      <w:r>
        <w:t xml:space="preserve">This guide offers clarity for employers, employee representatives and employees about what the law says on </w:t>
      </w:r>
      <w:r>
        <w:rPr>
          <w:b/>
        </w:rPr>
        <w:t>large-scale redundancies</w:t>
      </w:r>
      <w:r>
        <w:t xml:space="preserve">, </w:t>
      </w:r>
      <w:r>
        <w:t xml:space="preserve">referred to in this guide as </w:t>
      </w:r>
      <w:r>
        <w:rPr>
          <w:b/>
        </w:rPr>
        <w:t>collective redundancies</w:t>
      </w:r>
      <w:r>
        <w:t xml:space="preserve">. This is where </w:t>
      </w:r>
      <w:r>
        <w:rPr>
          <w:b/>
        </w:rPr>
        <w:t xml:space="preserve">20 or more employees </w:t>
      </w:r>
      <w:r>
        <w:t>may lose their jobs within a 90-day period at a single establishment.</w:t>
      </w:r>
    </w:p>
    <w:p w:rsidR="005B726C" w:rsidRDefault="001C1064">
      <w:pPr>
        <w:spacing w:after="160"/>
        <w:ind w:left="23" w:right="14"/>
      </w:pPr>
      <w:r>
        <w:t xml:space="preserve">Where </w:t>
      </w:r>
      <w:r>
        <w:rPr>
          <w:b/>
        </w:rPr>
        <w:t>fewer than 20 employees</w:t>
      </w:r>
      <w:r>
        <w:t xml:space="preserve"> may lose their jobs within a 90-day period at a single establishmen</w:t>
      </w:r>
      <w:r>
        <w:t xml:space="preserve">t, please use the Acas online guidance </w:t>
      </w:r>
      <w:r>
        <w:rPr>
          <w:b/>
        </w:rPr>
        <w:t>Handling small-scale redundancies – A step-by-step guide</w:t>
      </w:r>
      <w:r>
        <w:t xml:space="preserve">, available at </w:t>
      </w:r>
      <w:r>
        <w:t>www.acas.org.uk/ smallredundancies</w:t>
      </w:r>
      <w:r>
        <w:t>.</w:t>
      </w:r>
    </w:p>
    <w:p w:rsidR="005B726C" w:rsidRDefault="001C1064">
      <w:pPr>
        <w:spacing w:after="207"/>
        <w:ind w:left="23" w:right="14"/>
      </w:pPr>
      <w:r>
        <w:t xml:space="preserve">During periods of major and sometimes traumatic change, it is natural for those involved to ask: </w:t>
      </w:r>
    </w:p>
    <w:p w:rsidR="005B726C" w:rsidRDefault="001C1064">
      <w:pPr>
        <w:spacing w:after="104"/>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why is it happening?</w:t>
      </w:r>
    </w:p>
    <w:p w:rsidR="005B726C" w:rsidRDefault="001C1064">
      <w:pPr>
        <w:spacing w:after="553"/>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who is affected?</w:t>
      </w:r>
    </w:p>
    <w:p w:rsidR="005B726C" w:rsidRDefault="001C1064">
      <w:pPr>
        <w:spacing w:after="0" w:line="259" w:lineRule="auto"/>
        <w:ind w:left="0" w:right="5" w:firstLine="0"/>
        <w:jc w:val="right"/>
      </w:pPr>
      <w:r>
        <w:rPr>
          <w:color w:val="FFFFFF"/>
          <w:sz w:val="16"/>
        </w:rPr>
        <w:t>AbOUT THIS GUIDE</w:t>
      </w:r>
    </w:p>
    <w:p w:rsidR="005B726C" w:rsidRDefault="005B726C">
      <w:pPr>
        <w:sectPr w:rsidR="005B726C">
          <w:type w:val="continuous"/>
          <w:pgSz w:w="8419" w:h="11906"/>
          <w:pgMar w:top="1440" w:right="874" w:bottom="1440" w:left="850" w:header="720" w:footer="720" w:gutter="0"/>
          <w:cols w:num="2" w:space="250"/>
        </w:sectPr>
      </w:pPr>
    </w:p>
    <w:p w:rsidR="005B726C" w:rsidRDefault="001C1064">
      <w:pPr>
        <w:spacing w:after="142"/>
        <w:ind w:left="23" w:right="14"/>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what can we do about it?</w:t>
      </w:r>
    </w:p>
    <w:p w:rsidR="005B726C" w:rsidRDefault="001C1064">
      <w:pPr>
        <w:spacing w:after="142"/>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how long will it take?</w:t>
      </w:r>
    </w:p>
    <w:p w:rsidR="005B726C" w:rsidRDefault="001C1064">
      <w:pPr>
        <w:spacing w:after="136"/>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what happens next?</w:t>
      </w:r>
    </w:p>
    <w:p w:rsidR="005B726C" w:rsidRDefault="001C1064">
      <w:pPr>
        <w:ind w:left="23" w:right="14"/>
      </w:pPr>
      <w:r>
        <w:t xml:space="preserve">Misunderstandings can arise when the answers to any of these questions are not clear. </w:t>
      </w:r>
    </w:p>
    <w:p w:rsidR="005B726C" w:rsidRDefault="001C1064">
      <w:pPr>
        <w:ind w:left="23" w:right="14"/>
      </w:pPr>
      <w:r>
        <w:t>We have produced a simple timeline to highlight and explain some of the key stages of a collective redundancy process. We also give some tips for working more closely with employees and employee representatives and how to manage the psychological impact of</w:t>
      </w:r>
      <w:r>
        <w:t xml:space="preserve"> redundancies. </w:t>
      </w:r>
    </w:p>
    <w:p w:rsidR="005B726C" w:rsidRDefault="001C1064">
      <w:pPr>
        <w:spacing w:after="4" w:line="255" w:lineRule="auto"/>
        <w:ind w:left="-5"/>
      </w:pPr>
      <w:r>
        <w:rPr>
          <w:b/>
        </w:rPr>
        <w:t>Note: throughout the guide, where something is a legal requirement this is indicated by the word “must”, for example, “employers must consult…” and “consultation must begin …”. Where the word “should” is used, this indicates what Acas consi</w:t>
      </w:r>
      <w:r>
        <w:rPr>
          <w:b/>
        </w:rPr>
        <w:t>ders to be good employment practice.</w:t>
      </w:r>
      <w:r>
        <w:br w:type="page"/>
      </w:r>
    </w:p>
    <w:tbl>
      <w:tblPr>
        <w:tblStyle w:val="TableGrid"/>
        <w:tblpPr w:vertAnchor="text" w:horzAnchor="margin"/>
        <w:tblOverlap w:val="never"/>
        <w:tblW w:w="7243" w:type="dxa"/>
        <w:tblInd w:w="0" w:type="dxa"/>
        <w:tblCellMar>
          <w:top w:w="0" w:type="dxa"/>
          <w:left w:w="0" w:type="dxa"/>
          <w:bottom w:w="0" w:type="dxa"/>
          <w:right w:w="2093" w:type="dxa"/>
        </w:tblCellMar>
        <w:tblLook w:val="04A0" w:firstRow="1" w:lastRow="0" w:firstColumn="1" w:lastColumn="0" w:noHBand="0" w:noVBand="1"/>
      </w:tblPr>
      <w:tblGrid>
        <w:gridCol w:w="7243"/>
      </w:tblGrid>
      <w:tr w:rsidR="005B726C">
        <w:trPr>
          <w:trHeight w:val="651"/>
        </w:trPr>
        <w:tc>
          <w:tcPr>
            <w:tcW w:w="4532" w:type="dxa"/>
            <w:tcBorders>
              <w:top w:val="nil"/>
              <w:left w:val="nil"/>
              <w:bottom w:val="nil"/>
              <w:right w:val="nil"/>
            </w:tcBorders>
            <w:vAlign w:val="bottom"/>
          </w:tcPr>
          <w:p w:rsidR="005B726C" w:rsidRDefault="001C1064">
            <w:pPr>
              <w:spacing w:after="392" w:line="259" w:lineRule="auto"/>
              <w:ind w:left="0" w:firstLine="0"/>
            </w:pPr>
            <w:r>
              <w:rPr>
                <w:rFonts w:ascii="Calibri" w:eastAsia="Calibri" w:hAnsi="Calibri" w:cs="Calibri"/>
                <w:noProof/>
                <w:sz w:val="22"/>
              </w:rPr>
              <w:lastRenderedPageBreak/>
              <mc:AlternateContent>
                <mc:Choice Requires="wpg">
                  <w:drawing>
                    <wp:inline distT="0" distB="0" distL="0" distR="0">
                      <wp:extent cx="3270121" cy="539483"/>
                      <wp:effectExtent l="0" t="0" r="0" b="0"/>
                      <wp:docPr id="33641" name="Group 33641"/>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571" name="Shape 571"/>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72" name="Shape 572"/>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73" name="Shape 573"/>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574" name="Shape 574"/>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75" name="Shape 575"/>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76" name="Shape 576"/>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77" name="Shape 577"/>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15" name="Shape 47215"/>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16" name="Shape 47216"/>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0" name="Shape 580"/>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1" name="Shape 581"/>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2" name="Shape 582"/>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3" name="Shape 583"/>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4" name="Shape 584"/>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5" name="Shape 585"/>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86" name="Shape 586"/>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87" name="Shape 587"/>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88" name="Shape 588"/>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89" name="Shape 589"/>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0" name="Shape 590"/>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1" name="Shape 591"/>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17" name="Shape 47217"/>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18" name="Shape 47218"/>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4" name="Shape 594"/>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5" name="Shape 595"/>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6" name="Shape 596"/>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7" name="Shape 597"/>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98" name="Shape 598"/>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99" name="Shape 599"/>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0" name="Shape 600"/>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1" name="Shape 601"/>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2" name="Shape 602"/>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19" name="Shape 47219"/>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20" name="Shape 47220"/>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5" name="Shape 605"/>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6" name="Shape 606"/>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7" name="Shape 607"/>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8" name="Shape 608"/>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09" name="Shape 609"/>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0" name="Shape 610"/>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1" name="Shape 611"/>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21" name="Shape 47221"/>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22" name="Shape 47222"/>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4" name="Shape 614"/>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5" name="Shape 615"/>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6" name="Shape 616"/>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7" name="Shape 617"/>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8" name="Shape 618"/>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619" name="Shape 619"/>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inline>
                  </w:drawing>
                </mc:Choice>
                <mc:Fallback>
                  <w:pict>
                    <v:group w14:anchorId="716B6396" id="Group 33641" o:spid="_x0000_s1026" style="width:257.5pt;height:42.5pt;mso-position-horizontal-relative:char;mso-position-vertical-relative:lin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">
                      <v:shape id="Shape 571"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GcUA&#10;AADcAAAADwAAAGRycy9kb3ducmV2LnhtbESPUWvCQBCE3wv9D8cWfKsXFbVETwmWYmmhUO0PWHJr&#10;Lpjbi7mNpv++Vyj0cZiZb5j1dvCNulIX68AGJuMMFHEZbM2Vga/jy+MTqCjIFpvAZOCbImw393dr&#10;zG248SddD1KpBOGYowEn0uZax9KRxzgOLXHyTqHzKEl2lbYd3hLcN3qaZQvtsea04LClnaPyfOi9&#10;gWIhH+/l3F1m/fFt+Sz9vjhfZsaMHoZiBUpokP/wX/vVGpgvJ/B7Jh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w8ZxQAAANwAAAAPAAAAAAAAAAAAAAAAAJgCAABkcnMv&#10;ZG93bnJldi54bWxQSwUGAAAAAAQABAD1AAAAigM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572"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BusQA&#10;AADcAAAADwAAAGRycy9kb3ducmV2LnhtbESPT2sCMRTE74LfIbxCL6LZCq12axQRCnoQ8d/9sXlu&#10;tm5eliR112/fCAWPw8z8hpktOluLG/lQOVbwNspAEBdOV1wqOB2/h1MQISJrrB2TgjsFWMz7vRnm&#10;2rW8p9shliJBOOSowMTY5FKGwpDFMHINcfIuzluMSfpSao9tgttajrPsQ1qsOC0YbGhlqLgefq2C&#10;82Z33U4HP59Yr8zat3RxzWCn1OtLt/wCEamLz/B/e60VvE/G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AbrEAAAA3AAAAA8AAAAAAAAAAAAAAAAAmAIAAGRycy9k&#10;b3ducmV2LnhtbFBLBQYAAAAABAAEAPUAAACJAw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573"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wpsMA&#10;AADcAAAADwAAAGRycy9kb3ducmV2LnhtbESPT2sCMRTE7wW/Q3hCbzWrS1VWo2ihZa/+wfNz89ws&#10;Ji/LJqvbb98UCj0OM/MbZr0dnBUP6kLjWcF0koEgrrxuuFZwPn2+LUGEiKzReiYF3xRguxm9rLHQ&#10;/skHehxjLRKEQ4EKTIxtIWWoDDkME98SJ+/mO4cxya6WusNngjsrZ1k2lw4bTgsGW/owVN2PvVOQ&#10;t/1hnvvrIpbTi/m6722/K61Sr+NhtwIRaYj/4b92qRW8L3L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pwpsMAAADcAAAADwAAAAAAAAAAAAAAAACYAgAAZHJzL2Rv&#10;d25yZXYueG1sUEsFBgAAAAAEAAQA9QAAAIgDAAAAAA==&#10;" path="m4548,l199820,r4549,53732c204369,166037,166167,269339,102184,351597,38202,269339,,166025,,53744l4548,xe" fillcolor="#6a9c97" stroked="f" strokeweight="0">
                        <v:stroke miterlimit="83231f" joinstyle="miter"/>
                        <v:path arrowok="t" textboxrect="0,0,204369,351597"/>
                      </v:shape>
                      <v:shape id="Shape 574"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4pMUA&#10;AADcAAAADwAAAGRycy9kb3ducmV2LnhtbESPQWvCQBSE70L/w/IK3nRTsVVSN6GkiIX2YGx7f2Rf&#10;syHZtyG7avz3XUHwOMzMN8wmH20nTjT4xrGCp3kCgrhyuuFawc/3drYG4QOyxs4xKbiQhzx7mGww&#10;1e7MJZ0OoRYRwj5FBSaEPpXSV4Ys+rnriaP35waLIcqhlnrAc4TbTi6S5EVabDguGOypMFS1h6NV&#10;8Ln+an9bXi12he4K837ZH8uxVmr6OL69ggg0hnv41v7QCp5XS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ikxQAAANwAAAAPAAAAAAAAAAAAAAAAAJgCAABkcnMv&#10;ZG93bnJldi54bWxQSwUGAAAAAAQABAD1AAAAigM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575"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oRMcA&#10;AADcAAAADwAAAGRycy9kb3ducmV2LnhtbESPW2sCMRSE3wv+h3AEX4omLdjqapS21AtUxRv09bA5&#10;3V26OVk2WV3/fVMo9HGYmW+Y6by1pbhQ7QvHGh4GCgRx6kzBmYbzadEfgfAB2WDpmDTcyMN81rmb&#10;YmLclQ90OYZMRAj7BDXkIVSJlD7NyaIfuIo4el+uthiirDNparxGuC3lo1JP0mLBcSHHit5ySr+P&#10;jdUwvlfb5vXzY8P7nTo0q3darrY7rXvd9mUCIlAb/sN/7bXRMHwewu+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6ETHAAAA3AAAAA8AAAAAAAAAAAAAAAAAmAIAAGRy&#10;cy9kb3ducmV2LnhtbFBLBQYAAAAABAAEAPUAAACMAwAAAAA=&#10;" path="m4579,l202304,r4579,53746c206883,166763,168173,270674,103454,353199,38709,270674,,166763,,53746l4579,xe" fillcolor="#a3bcb9" stroked="f" strokeweight="0">
                        <v:stroke miterlimit="83231f" joinstyle="miter"/>
                        <v:path arrowok="t" textboxrect="0,0,206883,353199"/>
                      </v:shape>
                      <v:shape id="Shape 576"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KvccA&#10;AADcAAAADwAAAGRycy9kb3ducmV2LnhtbESPQWvCQBSE7wX/w/KEXopuWjBqdBUpbfFUaFTE2yP7&#10;TKLZt2F3a9L++m6h0OMwM98wy3VvGnEj52vLCh7HCQjiwuqaSwX73etoBsIHZI2NZVLwRR7Wq8Hd&#10;EjNtO/6gWx5KESHsM1RQhdBmUvqiIoN+bFvi6J2tMxiidKXUDrsIN418SpJUGqw5LlTY0nNFxTX/&#10;NAqO2s5nL6f346Fz6dv3Q9detvlEqfthv1mACNSH//Bfe6sVTKYp/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Qyr3HAAAA3AAAAA8AAAAAAAAAAAAAAAAAmAIAAGRy&#10;cy9kb3ducmV2LnhtbFBLBQYAAAAABAAEAPUAAACMAw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577"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4WMUA&#10;AADcAAAADwAAAGRycy9kb3ducmV2LnhtbESPT4vCMBTE78J+h/AWvK2pi3+WahRZqQriYVUQb4/m&#10;2Rabl9JEW7+9ERY8DjPzG2Y6b00p7lS7wrKCfi8CQZxaXXCm4HhIvn5AOI+ssbRMCh7kYD776Ewx&#10;1rbhP7rvfSYChF2MCnLvq1hKl+Zk0PVsRRy8i60N+iDrTOoamwA3pfyOopE0WHBYyLGi35zS6/5m&#10;FKwH58clOa6Sxcnsmu1ySWd9uCnV/WwXExCeWv8O/7c3WsFwPI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zhYxQAAANwAAAAPAAAAAAAAAAAAAAAAAJgCAABkcnMv&#10;ZG93bnJldi54bWxQSwUGAAAAAAQABAD1AAAAigMAAAAA&#10;" path="m4546,l199782,r4548,53769c204330,166037,166141,269339,102159,351584,38189,269339,,166024,,53731l4546,xe" fillcolor="#6a9c97" stroked="f" strokeweight="0">
                        <v:stroke miterlimit="83231f" joinstyle="miter"/>
                        <v:path arrowok="t" textboxrect="0,0,204330,351584"/>
                      </v:shape>
                      <v:shape id="Shape 47215"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VS8cA&#10;AADeAAAADwAAAGRycy9kb3ducmV2LnhtbESPX0vDQBDE34V+h2MF3+ylQW1Jey3+IagPFaylz9vc&#10;moTm9sLt2cRv7wmCj8PM/IZZbUbXqTMFaT0bmE0zUMSVty3XBvYf5fUClERki51nMvBNApv15GKF&#10;hfUDv9N5F2uVICwFGmhi7AutpWrIoUx9T5y8Tx8cxiRDrW3AIcFdp/Msu9MOW04LDfb02FB12n05&#10;A/L65rY8f5LyMJTlQh6OzzkHY64ux/slqEhj/A//tV+sgZt5PruF3zvp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vFUvHAAAA3gAAAA8AAAAAAAAAAAAAAAAAmAIAAGRy&#10;cy9kb3ducmV2LnhtbFBLBQYAAAAABAAEAPUAAACMAwAAAAA=&#10;" path="m,l9144,r,72086l,72086,,e" fillcolor="#88aca8" stroked="f" strokeweight="0">
                        <v:stroke miterlimit="83231f" joinstyle="miter"/>
                        <v:path arrowok="t" textboxrect="0,0,9144,72086"/>
                      </v:shape>
                      <v:shape id="Shape 47216"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vD8cA&#10;AADeAAAADwAAAGRycy9kb3ducmV2LnhtbESPT2vCQBTE7wW/w/KEXkrdRIra6CYUoaAX/5aCt0f2&#10;mQSzb0N2m6Tf3hUKPQ4z8xtmlQ2mFh21rrKsIJ5EIIhzqysuFHydP18XIJxH1lhbJgW/5CBLR08r&#10;TLTt+UjdyRciQNglqKD0vkmkdHlJBt3ENsTBu9rWoA+yLaRusQ9wU8tpFM2kwYrDQokNrUvKb6cf&#10;oyAy+7VeVN8vO5rH3e693x70/qLU83j4WILwNPj/8F97oxW8zafxDB53whW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rw/HAAAA3gAAAA8AAAAAAAAAAAAAAAAAmAIAAGRy&#10;cy9kb3ducmV2LnhtbFBLBQYAAAAABAAEAPUAAACMAwAAAAA=&#10;" path="m,l9144,r,14097l,14097,,e" fillcolor="#88aca8" stroked="f" strokeweight="0">
                        <v:stroke miterlimit="83231f" joinstyle="miter"/>
                        <v:path arrowok="t" textboxrect="0,0,9144,14097"/>
                      </v:shape>
                      <v:shape id="Shape 580"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KM8EA&#10;AADcAAAADwAAAGRycy9kb3ducmV2LnhtbERP3WqDMBS+L+wdwhnsro2VtRTXWOrGQC/X9QHOzJmx&#10;mhMxmbq3Xy4Ku/z4/o+nxfZiotG3jhVsNwkI4trplhsF18/39QGED8gae8ek4Jc8nPKH1REz7Wb+&#10;oOkSGhFD2GeowIQwZFL62pBFv3EDceS+3WgxRDg2Uo84x3DbyzRJ9tJiy7HB4ECvhuru8mMVyGKY&#10;ynNl9m9ft6p4vvKMadco9fS4nF9ABFrCv/juLrWC3SHOj2fiEZ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CjPBAAAA3AAAAA8AAAAAAAAAAAAAAAAAmAIAAGRycy9kb3du&#10;cmV2LnhtbFBLBQYAAAAABAAEAPUAAACGAw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581"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kJ8MA&#10;AADcAAAADwAAAGRycy9kb3ducmV2LnhtbESPUWsCMRCE34X+h7CCL1JzCopcjSKFQvGlVP0Ba7Je&#10;Di+b47Lq6a9vCoU+DjPzDbPa9KFRN+pSHdnAdFKAIrbR1VwZOB4+XpegkiA7bCKTgQcl2KxfBiss&#10;XbzzN932UqkM4VSiAS/Sllon6ylgmsSWOHvn2AWULLtKuw7vGR4aPSuKhQ5Yc17w2NK7J3vZX4MB&#10;sePzcyeF/dr6+LweD/PxybfGjIb99g2UUC//4b/2pzMwX07h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qkJ8MAAADcAAAADwAAAAAAAAAAAAAAAACYAgAAZHJzL2Rv&#10;d25yZXYueG1sUEsFBgAAAAAEAAQA9QAAAIgDA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582"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t+MQA&#10;AADcAAAADwAAAGRycy9kb3ducmV2LnhtbESP0WqDQBRE3wP9h+UW+hKaVWlKMNmIFKSB5kXrB1zc&#10;W5W4d627Nfbvu4VAHoeZOcMcssUMYqbJ9ZYVxJsIBHFjdc+tgvqzeN6BcB5Z42CZFPySg+z4sDpg&#10;qu2VS5or34oAYZeigs77MZXSNR0ZdBs7Egfvy04GfZBTK/WE1wA3g0yi6FUa7DksdDjSW0fNpfox&#10;CrDMz/X3S1+s3081fbSxoXJOlHp6XPI9CE+Lv4dv7ZNWsN0l8H8mHA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rfjEAAAA3AAAAA8AAAAAAAAAAAAAAAAAmAIAAGRycy9k&#10;b3ducmV2LnhtbFBLBQYAAAAABAAEAPUAAACJAwAAAAA=&#10;" path="m34087,r,7404c17183,7404,8801,22771,8801,38138v,15367,8382,30734,25286,30734l34087,76276c12014,76276,,58813,,38138,,17463,12014,,34087,xe" fillcolor="#88aca8" stroked="f" strokeweight="0">
                        <v:stroke miterlimit="83231f" joinstyle="miter"/>
                        <v:path arrowok="t" textboxrect="0,0,34087,76276"/>
                      </v:shape>
                      <v:shape id="Shape 583"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IY8UA&#10;AADcAAAADwAAAGRycy9kb3ducmV2LnhtbESP0WrCQBRE3wv9h+UWfCm6SVpFUlcRISi0L9F8wCV7&#10;TUKzd2N2TeLfdwuFPg4zc4bZ7CbTioF611hWEC8iEMSl1Q1XCopLNl+DcB5ZY2uZFDzIwW77/LTB&#10;VNuRcxrOvhIBwi5FBbX3XSqlK2sy6Ba2Iw7e1fYGfZB9JXWPY4CbViZRtJIGGw4LNXZ0qKn8Pt+N&#10;Asz3X8Xtvclej6eCPqvYUD4kSs1epv0HCE+T/w//tU9awXL9B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hjxQAAANwAAAAPAAAAAAAAAAAAAAAAAJgCAABkcnMv&#10;ZG93bnJldi54bWxQSwUGAAAAAAQABAD1AAAAigMAAAAA&#10;" path="m,c22073,,34087,17463,34087,38138,34087,58813,22073,76276,,76276l,68872v16904,,25286,-15367,25286,-30734c25286,22771,16904,7404,,7404l,xe" fillcolor="#88aca8" stroked="f" strokeweight="0">
                        <v:stroke miterlimit="83231f" joinstyle="miter"/>
                        <v:path arrowok="t" textboxrect="0,0,34087,76276"/>
                      </v:shape>
                      <v:shape id="Shape 584"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LSccA&#10;AADcAAAADwAAAGRycy9kb3ducmV2LnhtbESPQWvCQBSE7wX/w/KE3upGW0VSNyEpSD14qLGX3h7Z&#10;1ySYfRuz2xj767tCweMwM98wm3Q0rRiod41lBfNZBIK4tLrhSsHncfu0BuE8ssbWMim4koM0mTxs&#10;MNb2wgcaCl+JAGEXo4La+y6W0pU1GXQz2xEH79v2Bn2QfSV1j5cAN61cRNFKGmw4LNTY0VtN5an4&#10;MQrer4via+jyj9N5+4v7/Lla7ZaZUo/TMXsF4Wn09/B/e6cVLNcvcDsTj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y0nHAAAA3A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585"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BIsMA&#10;AADcAAAADwAAAGRycy9kb3ducmV2LnhtbESPQYvCMBSE7wv+h/CEva2pgiJdo4gg7kXQ2r0/mmdb&#10;bF5qEm13f70RBI/DzHzDLFa9acSdnK8tKxiPEhDEhdU1lwry0/ZrDsIHZI2NZVLwRx5Wy8HHAlNt&#10;Oz7SPQuliBD2KSqoQmhTKX1RkUE/si1x9M7WGQxRulJqh12Em0ZOkmQmDdYcFypsaVNRccluRsHs&#10;9/qf34r9NtsfDl3t1jtvN6zU57Bff4MI1Id3+NX+0Qqm8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BIsMAAADcAAAADwAAAAAAAAAAAAAAAACYAgAAZHJzL2Rv&#10;d25yZXYueG1sUEsFBgAAAAAEAAQA9QAAAIgDA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586"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REMQA&#10;AADcAAAADwAAAGRycy9kb3ducmV2LnhtbESPQWvCQBSE7wX/w/IEb3VjqSKpq9hCoXirEaG3R/aZ&#10;RLNvk+wmWf+9Wyj0OMzMN8xmF0wtBupcZVnBYp6AIM6trrhQcMo+n9cgnEfWWFsmBXdysNtOnjaY&#10;ajvyNw1HX4gIYZeigtL7JpXS5SUZdHPbEEfvYjuDPsqukLrDMcJNLV+SZCUNVhwXSmzoo6T8duyN&#10;gtCc25+zXXJf3F7DoXq/ZkmbKTWbhv0bCE/B/4f/2l9awXK9gt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URDEAAAA3AAAAA8AAAAAAAAAAAAAAAAAmAIAAGRycy9k&#10;b3ducmV2LnhtbFBLBQYAAAAABAAEAPUAAACJAw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587"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UUcUA&#10;AADcAAAADwAAAGRycy9kb3ducmV2LnhtbESPT2vCQBTE74LfYXmF3uomgRpJXaUIYg9F8F/Pr9nX&#10;JG32bdhdY/z2rlDwOMzMb5j5cjCt6Mn5xrKCdJKAIC6tbrhScDysX2YgfEDW2FomBVfysFyMR3Ms&#10;tL3wjvp9qESEsC9QQR1CV0jpy5oM+ontiKP3Y53BEKWrpHZ4iXDTyixJptJgw3Ghxo5WNZV/+7NR&#10;8OW2040Z+uw3S8PqlCb55/Y7V+r5aXh/AxFoCI/wf/tDK3id5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ZRRxQAAANwAAAAPAAAAAAAAAAAAAAAAAJgCAABkcnMv&#10;ZG93bnJldi54bWxQSwUGAAAAAAQABAD1AAAAigMAAAAA&#10;" path="m26334,r,7110l14459,10577c11036,13300,8941,17491,8801,23365l,23365c419,14913,3597,8871,8731,4942l26334,xe" fillcolor="#007166" stroked="f" strokeweight="0">
                        <v:stroke miterlimit="83231f" joinstyle="miter"/>
                        <v:path arrowok="t" textboxrect="0,0,26334,23365"/>
                      </v:shape>
                      <v:shape id="Shape 588"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scJMAA&#10;AADcAAAADwAAAGRycy9kb3ducmV2LnhtbERPy4rCMBTdC/5DuII7TR0YR6pRRBicYVa+t9fk2lab&#10;m9JEW//eLAZcHs57tmhtKR5U+8KxgtEwAUGsnSk4U7DffQ8mIHxANlg6JgVP8rCYdzszTI1reEOP&#10;bchEDGGfooI8hCqV0uucLPqhq4gjd3G1xRBhnUlTYxPDbSk/kmQsLRYcG3KsaJWTvm3vVsH5+Ie/&#10;X05fl81hLy8jvS7Wx5NS/V67nIII1Ia3+N/9YxR8TuLaeCYeAT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scJMAAAADcAAAADwAAAAAAAAAAAAAAAACYAgAAZHJzL2Rvd25y&#10;ZXYueG1sUEsFBgAAAAAEAAQA9QAAAIUDA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589"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lzcYA&#10;AADcAAAADwAAAGRycy9kb3ducmV2LnhtbESPT2vCQBTE7wW/w/IEb3VjIf6JriKCVNpLqyJ4e2Sf&#10;2WD2bciuJvXTdwtCj8PM/IZZrDpbiTs1vnSsYDRMQBDnTpdcKDgetq9TED4ga6wck4If8rBa9l4W&#10;mGnX8jfd96EQEcI+QwUmhDqT0ueGLPqhq4mjd3GNxRBlU0jdYBvhtpJvSTKWFkuOCwZr2hjKr/ub&#10;VTCptu8HOT6l61vr0q+Pz8fxbB5KDfrdeg4iUBf+w8/2TitIpz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dlzcYAAADcAAAADwAAAAAAAAAAAAAAAACYAgAAZHJz&#10;L2Rvd25yZXYueG1sUEsFBgAAAAAEAAQA9QAAAIsDA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590"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YAcIA&#10;AADcAAAADwAAAGRycy9kb3ducmV2LnhtbERPyW7CMBC9V+IfrEHiBg5QKggYxCKkHnooi+A6iock&#10;Ih5HthPSv68PlXp8evtq05lKtOR8aVnBeJSAIM6sLjlXcL0ch3MQPiBrrCyTgh/ysFn33laYavvi&#10;E7XnkIsYwj5FBUUIdSqlzwoy6Ee2Jo7cwzqDIUKXS+3wFcNNJSdJ8iENlhwbCqxpX1D2PDdGwZc7&#10;TNvbd3ds7tiMpX3f8W5/UmrQ77ZLEIG68C/+c39qBbNFnB/Px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tgBwgAAANwAAAAPAAAAAAAAAAAAAAAAAJgCAABkcnMvZG93&#10;bnJldi54bWxQSwUGAAAAAAQABAD1AAAAhwM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591"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fAsYA&#10;AADcAAAADwAAAGRycy9kb3ducmV2LnhtbESPQWvCQBSE74X+h+UVeqsbC5U0ZiO1ECgURVPx/Mg+&#10;k2D2bZrdaOyv7wqCx2FmvmHSxWhacaLeNZYVTCcRCOLS6oYrBbuf/CUG4TyyxtYyKbiQg0X2+JBi&#10;ou2Zt3QqfCUChF2CCmrvu0RKV9Zk0E1sRxy8g+0N+iD7SuoezwFuWvkaRTNpsOGwUGNHnzWVx2Iw&#10;CuLu8jd8rzer/FfvBtzu82W8bJV6fho/5iA8jf4evrW/tIK39yl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KfAsYAAADcAAAADwAAAAAAAAAAAAAAAACYAgAAZHJz&#10;L2Rvd25yZXYueG1sUEsFBgAAAAAEAAQA9QAAAIsDAAAAAA==&#10;" path="m,l9779,,32410,63271r280,l55042,r9080,l37160,72086r-9372,l,xe" fillcolor="#007166" stroked="f" strokeweight="0">
                        <v:stroke miterlimit="83231f" joinstyle="miter"/>
                        <v:path arrowok="t" textboxrect="0,0,64122,72086"/>
                      </v:shape>
                      <v:shape id="Shape 47217"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GfsUA&#10;AADeAAAADwAAAGRycy9kb3ducmV2LnhtbESP3YrCMBSE74V9h3AE7zT1B7tUoyzKgogo7QreHppj&#10;W2xOSpPV+vZmYcHLYWa+YZbrztTiTq2rLCsYjyIQxLnVFRcKzj/fw08QziNrrC2Tgic5WK8+ektM&#10;tH1wSvfMFyJA2CWooPS+SaR0eUkG3cg2xMG72tagD7ItpG7xEeCmlpMomkuDFYeFEhvalJTfsl+j&#10;gE7p8XDBdD9Lp6ftYd5lR8ZMqUG/+1qA8NT5d/i/vdMKZvFkHMPfnX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EZ+xQAAAN4AAAAPAAAAAAAAAAAAAAAAAJgCAABkcnMv&#10;ZG93bnJldi54bWxQSwUGAAAAAAQABAD1AAAAigMAAAAA&#10;" path="m,l9144,r,72086l,72086,,e" fillcolor="#007166" stroked="f" strokeweight="0">
                        <v:stroke miterlimit="83231f" joinstyle="miter"/>
                        <v:path arrowok="t" textboxrect="0,0,9144,72086"/>
                      </v:shape>
                      <v:shape id="Shape 47218"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sR8IA&#10;AADeAAAADwAAAGRycy9kb3ducmV2LnhtbERPy4rCMBTdD8w/hDvgbkx9oNIxyiAIgoxYH/tLc22L&#10;zU1Jom3/3iwGXB7Oe7nuTC2e5HxlWcFomIAgzq2uuFBwOW+/FyB8QNZYWyYFPXlYrz4/lphq23JG&#10;z1MoRAxhn6KCMoQmldLnJRn0Q9sQR+5mncEQoSukdtjGcFPLcZLMpMGKY0OJDW1Kyu+nh1Fw7zFc&#10;r3s37VyfTbKDbf9u+qjU4Kv7/QERqAtv8b97pxVM5+NR3BvvxCs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qxHwgAAAN4AAAAPAAAAAAAAAAAAAAAAAJgCAABkcnMvZG93&#10;bnJldi54bWxQSwUGAAAAAAQABAD1AAAAhwMAAAAA&#10;" path="m,l9144,r,14097l,14097,,e" fillcolor="#007166" stroked="f" strokeweight="0">
                        <v:stroke miterlimit="83231f" joinstyle="miter"/>
                        <v:path arrowok="t" textboxrect="0,0,9144,14097"/>
                      </v:shape>
                      <v:shape id="Shape 594"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tL8MA&#10;AADcAAAADwAAAGRycy9kb3ducmV2LnhtbESPQUsDMRSE70L/Q3iCN5u1VNFt0xKEhSJerHp/bl6T&#10;1c3LNond1V9vBMHjMDPfMOvt5Htxopi6wAqu5hUI4jaYjq2Cl+fm8hZEysgG+8Ck4IsSbDezszXW&#10;Joz8RKd9tqJAONWowOU81FKm1pHHNA8DcfEOIXrMRUYrTcSxwH0vF1V1Iz12XBYcDnTvqP3Yf3oF&#10;D/F7YZ3V2rvjW+MfX8d33WilLs4nvQKRacr/4b/2zii4vlvC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GtL8MAAADcAAAADwAAAAAAAAAAAAAAAACYAgAAZHJzL2Rv&#10;d25yZXYueG1sUEsFBgAAAAAEAAQA9QAAAIgDA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595"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qo8YA&#10;AADcAAAADwAAAGRycy9kb3ducmV2LnhtbESPQWsCMRSE70L/Q3iF3jRRsbZbo4go1EPF2gXt7bF5&#10;7m67eVk2qa7/vhEEj8PMfMNMZq2txIkaXzrW0O8pEMSZMyXnGtKvVfcFhA/IBivHpOFCHmbTh84E&#10;E+PO/EmnXchFhLBPUEMRQp1I6bOCLPqeq4mjd3SNxRBlk0vT4DnCbSUHSj1LiyXHhQJrWhSU/e7+&#10;rAbejD9+xlulpE/Xh+UqXQ/382+tnx7b+RuIQG24h2/td6Nh9DqC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iqo8YAAADcAAAADwAAAAAAAAAAAAAAAACYAgAAZHJz&#10;L2Rvd25yZXYueG1sUEsFBgAAAAAEAAQA9QAAAIsDA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596"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1R8MA&#10;AADcAAAADwAAAGRycy9kb3ducmV2LnhtbESPQWvCQBSE7wX/w/IEb7pRMNjUVUQU9SC0Kp4f2dck&#10;bfZtyG50/feuUOhxmJlvmPkymFrcqHWVZQXjUQKCOLe64kLB5bwdzkA4j6yxtkwKHuRguei9zTHT&#10;9s5fdDv5QkQIuwwVlN43mZQuL8mgG9mGOHrftjXoo2wLqVu8R7ip5SRJUmmw4rhQYkPrkvLfU2cU&#10;HHL67C4uvR6D3Ol08xM2ugtKDfph9QHCU/D/4b/2XiuYvqf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1R8MAAADcAAAADwAAAAAAAAAAAAAAAACYAgAAZHJzL2Rv&#10;d25yZXYueG1sUEsFBgAAAAAEAAQA9QAAAIgDAAAAAA==&#10;" path="m23038,r8814,c28080,16345,18580,25844,419,25844l,25757,,18338r419,102c13271,18440,20257,10909,23038,xe" fillcolor="#007166" stroked="f" strokeweight="0">
                        <v:stroke miterlimit="83231f" joinstyle="miter"/>
                        <v:path arrowok="t" textboxrect="0,0,31852,25844"/>
                      </v:shape>
                      <v:shape id="Shape 597"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CsYA&#10;AADcAAAADwAAAGRycy9kb3ducmV2LnhtbESP0WrCQBRE3wX/YbmCL1I3WmptdJU2tFDEB439gEv2&#10;mg1m78bsNqZ/3y0UfBxm5gyz3va2Fh21vnKsYDZNQBAXTldcKvg6fTwsQfiArLF2TAp+yMN2Mxys&#10;MdXuxkfq8lCKCGGfogITQpNK6QtDFv3UNcTRO7vWYoiyLaVu8RbhtpbzJFlIixXHBYMNZYaKS/5t&#10;FVzf35J8su9C+TgxmfG77mCzs1LjUf+6AhGoD/fwf/tTK3h6eYa/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sCsYAAADcAAAADwAAAAAAAAAAAAAAAACYAgAAZHJz&#10;L2Rvd25yZXYueG1sUEsFBgAAAAAEAAQA9QAAAIsDAAAAAA==&#10;" path="m419,c23597,,32830,20244,32131,40501l,40501,,33096r23330,c22911,19825,14668,7404,419,7404l,7602,,93,419,xe" fillcolor="#007166" stroked="f" strokeweight="0">
                        <v:stroke miterlimit="83231f" joinstyle="miter"/>
                        <v:path arrowok="t" textboxrect="0,0,32830,40501"/>
                      </v:shape>
                      <v:shape id="Shape 598"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xx8IA&#10;AADcAAAADwAAAGRycy9kb3ducmV2LnhtbERPTYvCMBC9C/sfwizsTdMtrNhqlGVXQUEPVlG8Dc3Y&#10;FptJaaLWf28OgsfH+57MOlOLG7WusqzgexCBIM6trrhQsN8t+iMQziNrrC2Tggc5mE0/ehNMtb3z&#10;lm6ZL0QIYZeigtL7JpXS5SUZdAPbEAfubFuDPsC2kLrFewg3tYyjaCgNVhwaSmzor6T8kl2Ngjlf&#10;V6smW8eb6uSL/+PhkLhtrNTXZ/c7BuGp82/xy73UCn6SsDacC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vHHwgAAANwAAAAPAAAAAAAAAAAAAAAAAJgCAABkcnMvZG93&#10;bnJldi54bWxQSwUGAAAAAAQABAD1AAAAhwM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599"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rlcQA&#10;AADcAAAADwAAAGRycy9kb3ducmV2LnhtbESPT2vCQBTE74LfYXlCb7qx9I+JWaWUlhbFQ9WLt0f2&#10;mQSzb0P2VeO37xYEj8PM/IbJl71r1Jm6UHs2MJ0koIgLb2suDex3n+MZqCDIFhvPZOBKAZaL4SDH&#10;zPoL/9B5K6WKEA4ZGqhE2kzrUFTkMEx8Sxy9o+8cSpRdqW2Hlwh3jX5MkhftsOa4UGFL7xUVp+2v&#10;M4Crp9XXQZrNabe50lrIfryiGPMw6t/moIR6uYdv7W9r4DlN4f9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K5XEAAAA3AAAAA8AAAAAAAAAAAAAAAAAmAIAAGRycy9k&#10;b3ducmV2LnhtbFBLBQYAAAAABAAEAPUAAACJAwAAAAA=&#10;" path="m35623,559r,8801c19698,8522,8801,20256,8801,35204r,38418l,73622,,1536r8103,l8103,18441r279,c12852,6845,22631,,35623,559xe" fillcolor="#88aca8" stroked="f" strokeweight="0">
                        <v:stroke miterlimit="83231f" joinstyle="miter"/>
                        <v:path arrowok="t" textboxrect="0,0,35623,73622"/>
                      </v:shape>
                      <v:shape id="Shape 600"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pD8AA&#10;AADcAAAADwAAAGRycy9kb3ducmV2LnhtbERPy2oCMRTdF/oP4Rbc1aSCo0yNYguCXfoAu7xMrpPB&#10;yc00ic74981CcHk478VqcK24UYiNZw0fYwWCuPKm4VrD8bB5n4OICdlg65k03CnCavn6ssDS+J53&#10;dNunWuQQjiVqsCl1pZSxsuQwjn1HnLmzDw5ThqGWJmCfw10rJ0oV0mHDucFiR9+Wqsv+6jT8HORw&#10;VdNi3X8dw/zPnia/s6nTevQ2rD9BJBrSU/xwb42GQuX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9pD8AAAADcAAAADwAAAAAAAAAAAAAAAACYAgAAZHJzL2Rvd25y&#10;ZXYueG1sUEsFBgAAAAAEAAQA9QAAAIUDA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601"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2RsMA&#10;AADcAAAADwAAAGRycy9kb3ducmV2LnhtbESPQWsCMRSE7wX/Q3iCt5ooVGQ1igjaHrystgdvj81z&#10;s7h5WZNU13/fFAo9DjPzDbNc964Vdwqx8axhMlYgiCtvGq41fJ52r3MQMSEbbD2ThidFWK8GL0ss&#10;jH9wSfdjqkWGcCxQg02pK6SMlSWHcew74uxdfHCYsgy1NAEfGe5aOVVqJh02nBcsdrS1VF2P307D&#10;+Y3K8I72rHhfdl94Omxvz7nWo2G/WYBI1Kf/8F/7w2iYqQ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2RsMAAADcAAAADwAAAAAAAAAAAAAAAACYAgAAZHJzL2Rv&#10;d25yZXYueG1sUEsFBgAAAAAEAAQA9QAAAIgDAAAAAA==&#10;" path="m26334,r,7110l14459,10577c11036,13300,8941,17491,8801,23365l,23365c419,14913,3597,8871,8731,4942l26334,xe" fillcolor="#88aca8" stroked="f" strokeweight="0">
                        <v:stroke miterlimit="83231f" joinstyle="miter"/>
                        <v:path arrowok="t" textboxrect="0,0,26334,23365"/>
                      </v:shape>
                      <v:shape id="Shape 602"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VNMUA&#10;AADcAAAADwAAAGRycy9kb3ducmV2LnhtbESPQWvCQBSE7wX/w/KE3nSjFJXoKlJoLS2iRvH8yL5k&#10;g9m3Ibtq2l/fLQg9DjPzDbNYdbYWN2p95VjBaJiAIM6drrhUcDq+DWYgfEDWWDsmBd/kYbXsPS0w&#10;1e7OB7ploRQRwj5FBSaEJpXS54Ys+qFriKNXuNZiiLItpW7xHuG2luMkmUiLFccFgw29Gsov2dUq&#10;2IzO2+yHX66f0/dianZ7+bXZFko997v1HESgLvyHH+0PrWCSjO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hU0xQAAANwAAAAPAAAAAAAAAAAAAAAAAJgCAABkcnMv&#10;ZG93bnJldi54bWxQSwUGAAAAAAQABAD1AAAAigM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19"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fTsYA&#10;AADeAAAADwAAAGRycy9kb3ducmV2LnhtbESPQUvDQBSE74L/YXmCN7tpEFtjt6UqQT20YFs8P7PP&#10;JDT7Nuxbm/jvXUHocZiZb5jFanSdOlGQ1rOB6SQDRVx523Jt4LAvb+agJCJb7DyTgR8SWC0vLxZY&#10;WD/wO512sVYJwlKggSbGvtBaqoYcysT3xMn78sFhTDLU2gYcEtx1Os+yO+2w5bTQYE9PDVXH3bcz&#10;IG9bt+HZs5QfQ1nO5fHzJedgzPXVuH4AFWmM5/B/+9UauJ3l03v4u5Ou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IfTsYAAADeAAAADwAAAAAAAAAAAAAAAACYAgAAZHJz&#10;L2Rvd25yZXYueG1sUEsFBgAAAAAEAAQA9QAAAIsDAAAAAA==&#10;" path="m,l9144,r,72086l,72086,,e" fillcolor="#88aca8" stroked="f" strokeweight="0">
                        <v:stroke miterlimit="83231f" joinstyle="miter"/>
                        <v:path arrowok="t" textboxrect="0,0,9144,72086"/>
                      </v:shape>
                      <v:shape id="Shape 47220"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YXcUA&#10;AADeAAAADwAAAGRycy9kb3ducmV2LnhtbESPy4rCMBSG9wO+QziCm0FTyzBqNYoIgm68I7g7NMe2&#10;2JyUJradt58sBmb589/4FqvOlKKh2hWWFYxHEQji1OqCMwW363Y4BeE8ssbSMin4IQerZe9jgYm2&#10;LZ+pufhMhBF2CSrIva8SKV2ak0E3shVx8J62NuiDrDOpa2zDuCllHEXf0mDB4SHHijY5pa/L2yiI&#10;zHGjp8X980CTcXOYtfuTPj6UGvS79RyEp87/h//aO63gaxLHASDgBBS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FhdxQAAAN4AAAAPAAAAAAAAAAAAAAAAAJgCAABkcnMv&#10;ZG93bnJldi54bWxQSwUGAAAAAAQABAD1AAAAigMAAAAA&#10;" path="m,l9144,r,14097l,14097,,e" fillcolor="#88aca8" stroked="f" strokeweight="0">
                        <v:stroke miterlimit="83231f" joinstyle="miter"/>
                        <v:path arrowok="t" textboxrect="0,0,9144,14097"/>
                      </v:shape>
                      <v:shape id="Shape 605"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LjcIA&#10;AADcAAAADwAAAGRycy9kb3ducmV2LnhtbESP3YrCMBSE74V9h3AWvNN0ZS3SNYquLOilPw9wtjk2&#10;1eakNLGtb28EwcthZr5h5sveVqKlxpeOFXyNExDEudMlFwpOx7/RDIQPyBorx6TgTh6Wi4/BHDPt&#10;Ot5TewiFiBD2GSowIdSZlD43ZNGPXU0cvbNrLIYom0LqBrsIt5WcJEkqLZYcFwzW9Gsovx5uVoFc&#10;1+12tTPp5v+yW3+fuMPJtVBq+NmvfkAE6sM7/GpvtYI0mcL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cuNwgAAANwAAAAPAAAAAAAAAAAAAAAAAJgCAABkcnMvZG93&#10;bnJldi54bWxQSwUGAAAAAAQABAD1AAAAhwM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606"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ersQA&#10;AADcAAAADwAAAGRycy9kb3ducmV2LnhtbESPQWsCMRSE74L/IbxCb262gmu7NcqiFnoqqKXS2yN5&#10;3V26eVk2UdN/3wiCx2FmvmEWq2g7cabBt44VPGU5CGLtTMu1gs/D2+QZhA/IBjvHpOCPPKyW49EC&#10;S+MuvKPzPtQiQdiXqKAJoS+l9Lohiz5zPXHyftxgMSQ51NIMeElw28lpnhfSYstpocGe1g3p3/3J&#10;KvBH28fN7KuaH6vt7OMlav2NXqnHh1i9gggUwz18a78bBUVewP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3q7EAAAA3AAAAA8AAAAAAAAAAAAAAAAAmAIAAGRycy9k&#10;b3ducmV2LnhtbFBLBQYAAAAABAAEAPUAAACJAwAAAAA=&#10;" path="m,l9360,,27800,61735r280,l45682,r9919,l73203,61735r279,l91923,r9360,l78092,72086r-9639,l50711,11443r-267,l32830,72086r-9640,l,xe" fillcolor="#88aca8" stroked="f" strokeweight="0">
                        <v:stroke miterlimit="83231f" joinstyle="miter"/>
                        <v:path arrowok="t" textboxrect="0,0,101283,72086"/>
                      </v:shape>
                      <v:shape id="Shape 607"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8YA&#10;AADcAAAADwAAAGRycy9kb3ducmV2LnhtbESPQWvCQBSE7wX/w/IKvRTdtAcbo6uIIAQK0qoI3p7Z&#10;5yY0+zZkV43+ercgeBxm5htmMutsLc7U+sqxgo9BAoK4cLpio2C7WfZTED4ga6wdk4IreZhNey8T&#10;zLS78C+d18GICGGfoYIyhCaT0hclWfQD1xBH7+haiyHK1kjd4iXCbS0/k2QoLVYcF0psaFFS8bc+&#10;WQX7/P24M+lidAv592mTLn8OKzJKvb128zGIQF14hh/tXCsYJl/wf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8YAAADcAAAADwAAAAAAAAAAAAAAAACYAgAAZHJz&#10;L2Rvd25yZXYueG1sUEsFBgAAAAAEAAQA9QAAAIsDA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608"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PaL0A&#10;AADcAAAADwAAAGRycy9kb3ducmV2LnhtbERPy6rCMBDdC/5DGMGdprqoUo0iglwXd+HrA8ZmbIvN&#10;JDRR49+bheDycN7LdTSteFLnG8sKJuMMBHFpdcOVgst5N5qD8AFZY2uZFLzJw3rV7y2x0PbFR3qe&#10;QiVSCPsCFdQhuEJKX9Zk0I+tI07czXYGQ4JdJXWHrxRuWjnNslwabDg11OhoW1N5Pz2MgsNeUvsf&#10;8/N09ve+xXhx12twSg0HcbMAESiGn/jr3msFeZbWpjPpCM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EPaL0AAADcAAAADwAAAAAAAAAAAAAAAACYAgAAZHJzL2Rvd25yZXYu&#10;eG1sUEsFBgAAAAAEAAQA9QAAAII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609"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18usUA&#10;AADcAAAADwAAAGRycy9kb3ducmV2LnhtbESPUWvCMBSF3wf+h3CFvc1Ex2RWo4hsMBgU5gRfL821&#10;rTY3JYm23a9fBgMfD+ec73BWm9424kY+1I41TCcKBHHhTM2lhsP3+9MriBCRDTaOScNAATbr0cMK&#10;M+M6/qLbPpYiQThkqKGKsc2kDEVFFsPEtcTJOzlvMSbpS2k8dgluGzlTai4t1pwWKmxpV1Fx2V+t&#10;BvzJj3mn3l6OwyK/Pn8OfneWXuvHcb9dgojUx3v4v/1hNMzV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Xy6xQAAANwAAAAPAAAAAAAAAAAAAAAAAJgCAABkcnMv&#10;ZG93bnJldi54bWxQSwUGAAAAAAQABAD1AAAAigMAAAAA&#10;" path="m35611,558r,8802c19685,8521,8788,20256,8788,35192r,38430l,73622,,1536r8090,l8090,18440r279,c12840,6845,22619,,35611,558xe" fillcolor="#88aca8" stroked="f" strokeweight="0">
                        <v:stroke miterlimit="83231f" joinstyle="miter"/>
                        <v:path arrowok="t" textboxrect="0,0,35611,73622"/>
                      </v:shape>
                      <v:shape id="Shape 610"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qIMIA&#10;AADcAAAADwAAAGRycy9kb3ducmV2LnhtbERPW2vCMBR+H/gfwhF8GZpWSpHOKGUwNhDGvL0fmmNT&#10;1pyUJtr235uHwR4/vvt2P9pWPKj3jWMF6SoBQVw53XCt4HL+WG5A+ICssXVMCibysN/NXrZYaDfw&#10;kR6nUIsYwr5ABSaErpDSV4Ys+pXriCN3c73FEGFfS93jEMNtK9dJkkuLDccGgx29G6p+T3er4LP7&#10;9tfXn821PAzZdL/hOGVHo9RiPpZvIAKN4V/85/7SCvI0zo9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KogwgAAANwAAAAPAAAAAAAAAAAAAAAAAJgCAABkcnMvZG93&#10;bnJldi54bWxQSwUGAAAAAAQABAD1AAAAhwMAAAAA&#10;" path="m,l8788,r,62585l48743,27660r11734,l29743,54331,62573,99746r-11036,l23038,60490,8788,72352r,27394l,99746,,xe" fillcolor="#88aca8" stroked="f" strokeweight="0">
                        <v:stroke miterlimit="83231f" joinstyle="miter"/>
                        <v:path arrowok="t" textboxrect="0,0,62573,99746"/>
                      </v:shape>
                      <v:shape id="Shape 611"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QB8QA&#10;AADcAAAADwAAAGRycy9kb3ducmV2LnhtbESPQWsCMRSE7wX/Q3iCt5rdgrauRllsBU+FWlG8PZLn&#10;7uLmZdmkGv99Uyh4HGbmG2axirYVV+p941hBPs5AEGtnGq4U7L83z28gfEA22DomBXfysFoOnhZY&#10;GHfjL7ruQiUShH2BCuoQukJKr2uy6MeuI07e2fUWQ5J9JU2PtwS3rXzJsqm02HBaqLGjdU36svux&#10;CvzRdvF9cihfj+XH5HMWtT6hV2o0jOUcRKAYHuH/9tYomOY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0AfEAAAA3AAAAA8AAAAAAAAAAAAAAAAAmAIAAGRycy9k&#10;b3ducmV2LnhtbFBLBQYAAAAABAAEAPUAAACJAwAAAAA=&#10;" path="m,l9360,,27800,61735r280,l45682,r9919,l73203,61735r267,l91923,r9360,l78092,72086r-9639,l50698,11443r-266,l32830,72086r-9653,l,xe" fillcolor="#88aca8" stroked="f" strokeweight="0">
                        <v:stroke miterlimit="83231f" joinstyle="miter"/>
                        <v:path arrowok="t" textboxrect="0,0,101283,72086"/>
                      </v:shape>
                      <v:shape id="Shape 47221"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Z9cYA&#10;AADeAAAADwAAAGRycy9kb3ducmV2LnhtbESPQUvDQBSE70L/w/IK3uymQWyJ3RZbCepBwbZ4fs2+&#10;JsHs27BvbeK/dwXB4zAz3zCrzeg6daEgrWcD81kGirjytuXawPFQ3ixBSUS22HkmA98ksFlPrlZY&#10;WD/wO132sVYJwlKggSbGvtBaqoYcysz3xMk7++AwJhlqbQMOCe46nWfZnXbYclposKddQ9Xn/ssZ&#10;kJc398qLRyk/hrJcyvb0lHMw5no6PtyDijTG//Bf+9kauF3k+Rx+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jZ9cYAAADeAAAADwAAAAAAAAAAAAAAAACYAgAAZHJz&#10;L2Rvd25yZXYueG1sUEsFBgAAAAAEAAQA9QAAAIsDAAAAAA==&#10;" path="m,l9144,r,72086l,72086,,e" fillcolor="#88aca8" stroked="f" strokeweight="0">
                        <v:stroke miterlimit="83231f" joinstyle="miter"/>
                        <v:path arrowok="t" textboxrect="0,0,9144,72086"/>
                      </v:shape>
                      <v:shape id="Shape 47222"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jsccA&#10;AADeAAAADwAAAGRycy9kb3ducmV2LnhtbESPT2vCQBTE70K/w/IKXqRuDGJs6ipFEOrFfxWht0f2&#10;NQnNvg3ZbRK/vSsIHoeZ+Q2zWPWmEi01rrSsYDKOQBBnVpecKzh/b97mIJxH1lhZJgVXcrBavgwW&#10;mGrb8ZHak89FgLBLUUHhfZ1K6bKCDLqxrYmD92sbgz7IJpe6wS7ATSXjKJpJgyWHhQJrWheU/Z3+&#10;jYLI7Nd6Xl5GO0om7e692x70/kep4Wv/+QHCU++f4Uf7SyuYJnEcw/1Ou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6Y7HHAAAA3gAAAA8AAAAAAAAAAAAAAAAAmAIAAGRy&#10;cy9kb3ducmV2LnhtbFBLBQYAAAAABAAEAPUAAACMAwAAAAA=&#10;" path="m,l9144,r,14097l,14097,,e" fillcolor="#88aca8" stroked="f" strokeweight="0">
                        <v:stroke miterlimit="83231f" joinstyle="miter"/>
                        <v:path arrowok="t" textboxrect="0,0,9144,14097"/>
                      </v:shape>
                      <v:shape id="Shape 614"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78MA&#10;AADcAAAADwAAAGRycy9kb3ducmV2LnhtbESPQWvCQBSE70L/w/IKvemu1oaQuoooBaEno9jrI/tM&#10;gtm3Ibsx6b/vCkKPw8x8w6w2o23EnTpfO9YwnykQxIUzNZcazqevaQrCB2SDjWPS8EseNuuXyQoz&#10;4wY+0j0PpYgQ9hlqqEJoMyl9UZFFP3MtcfSurrMYouxKaTocItw2cqFUIi3WHBcqbGlXUXHLe6uh&#10;9z7t02Tohw+l8v3h+12Gy4/Wb6/j9hNEoDH8h5/tg9GQzJf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78MAAADcAAAADwAAAAAAAAAAAAAAAACYAgAAZHJzL2Rv&#10;d25yZXYueG1sUEsFBgAAAAAEAAQA9QAAAIgDA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615"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1zsQA&#10;AADcAAAADwAAAGRycy9kb3ducmV2LnhtbESPQWvCQBSE74X+h+UVequbWJQSXaVUBcGDmBTPz+wz&#10;Cc2+3WZXjf/eFQSPw8x8w0znvWnFmTrfWFaQDhIQxKXVDVcKfovVxxcIH5A1tpZJwZU8zGevL1PM&#10;tL3wjs55qESEsM9QQR2Cy6T0ZU0G/cA64ugdbWcwRNlVUnd4iXDTymGSjKXBhuNCjY5+air/8pNR&#10;UGzc0h2a5WnxmdqVzf+3+6TaKvX+1n9PQATqwzP8aK+1gnE6gv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dc7EAAAA3AAAAA8AAAAAAAAAAAAAAAAAmAIAAGRycy9k&#10;b3ducmV2LnhtbFBLBQYAAAAABAAEAPUAAACJAw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616"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Gj8YA&#10;AADcAAAADwAAAGRycy9kb3ducmV2LnhtbESPQWvCQBSE70L/w/IKvekmHlJJXUMrWHoqbfSgt9fs&#10;Mwlm34bsmqT59d2C4HGYmW+YdTaaRvTUudqygngRgSAurK65VHDY7+YrEM4ja2wsk4JfcpBtHmZr&#10;TLUd+Jv63JciQNilqKDyvk2ldEVFBt3CtsTBO9vOoA+yK6XucAhw08hlFCXSYM1hocKWthUVl/xq&#10;FFzbk+Up+sLnafz5LPend/d2XCr19Di+voDwNPp7+Nb+0AqSOIH/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Gj8YAAADcAAAADwAAAAAAAAAAAAAAAACYAgAAZHJz&#10;L2Rvd25yZXYueG1sUEsFBgAAAAAEAAQA9QAAAIsDA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617"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6XscA&#10;AADcAAAADwAAAGRycy9kb3ducmV2LnhtbESPQWvCQBSE74L/YXlCL6Ibe9CYZpUiCIFCqVoK3p7Z&#10;l01o9m3Irpr213cLhR6HmfmGybeDbcWNet84VrCYJyCIS6cbNgreT/tZCsIHZI2tY1LwRR62m/Eo&#10;x0y7Ox/odgxGRAj7DBXUIXSZlL6syaKfu444epXrLYYoeyN1j/cIt618TJKltNhwXKixo11N5efx&#10;ahWci2n1YdLd+jsUL9dTun+7vJJR6mEyPD+BCDSE//Bfu9AKlosV/J6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2el7HAAAA3AAAAA8AAAAAAAAAAAAAAAAAmAIAAGRy&#10;cy9kb3ducmV2LnhtbFBLBQYAAAAABAAEAPUAAACMAw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618"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ZtcAA&#10;AADcAAAADwAAAGRycy9kb3ducmV2LnhtbERPzYrCMBC+C/sOYRb2pqkeqlTTIsKiBw+r9gHGZmyL&#10;zSQ0WY1vvzksePz4/jdVNIN40Oh7ywrmswwEcWN1z62C+vI9XYHwAVnjYJkUvMhDVX5MNlho++QT&#10;Pc6hFSmEfYEKuhBcIaVvOjLoZ9YRJ+5mR4MhwbGVesRnCjeDXGRZLg32nBo6dLTrqLmff42Cn4Ok&#10;4Rjzy2K5f91irN31GpxSX59xuwYRKIa3+N990Arye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iZtcAAAADcAAAADwAAAAAAAAAAAAAAAACYAgAAZHJzL2Rvd25y&#10;ZXYueG1sUEsFBgAAAAAEAAQA9QAAAIU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619"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XVcMA&#10;AADcAAAADwAAAGRycy9kb3ducmV2LnhtbESP3YrCMBSE7xd8h3CEvVtTRcpajeIPgl768wDH5thU&#10;m5PSxLb79psFYS+HmfmGWax6W4mWGl86VjAeJSCIc6dLLhRcL/uvbxA+IGusHJOCH/KwWg4+Fphp&#10;1/GJ2nMoRISwz1CBCaHOpPS5IYt+5Gri6N1dYzFE2RRSN9hFuK3kJElSabHkuGCwpq2h/Hl+WQVy&#10;U7eH9dGku9vjuJleucPJs1Dqc9iv5yAC9eE//G4ftIJ0PIO/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VXVcMAAADcAAAADwAAAAAAAAAAAAAAAACYAgAAZHJzL2Rv&#10;d25yZXYueG1sUEsFBgAAAAAEAAQA9QAAAIgDA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anchorlock/>
                    </v:group>
                  </w:pict>
                </mc:Fallback>
              </mc:AlternateContent>
            </w:r>
          </w:p>
          <w:p w:rsidR="005B726C" w:rsidRDefault="001C1064">
            <w:pPr>
              <w:spacing w:after="0" w:line="259" w:lineRule="auto"/>
              <w:ind w:left="482" w:firstLine="0"/>
              <w:jc w:val="both"/>
            </w:pPr>
            <w:r>
              <w:rPr>
                <w:color w:val="007166"/>
                <w:sz w:val="56"/>
              </w:rPr>
              <w:t xml:space="preserve">What is collective </w:t>
            </w:r>
          </w:p>
        </w:tc>
      </w:tr>
    </w:tbl>
    <w:p w:rsidR="005B726C" w:rsidRDefault="001C1064">
      <w:pPr>
        <w:spacing w:after="3" w:line="256" w:lineRule="auto"/>
        <w:ind w:left="-5"/>
      </w:pPr>
      <w:r>
        <w:rPr>
          <w:color w:val="007166"/>
          <w:sz w:val="56"/>
        </w:rPr>
        <w:t>redundancy?</w:t>
      </w:r>
    </w:p>
    <w:p w:rsidR="005B726C" w:rsidRDefault="001C1064">
      <w:pPr>
        <w:ind w:left="23" w:right="14"/>
      </w:pPr>
      <w:r>
        <w:t>Redundancies commonly arise when an employer needs to:</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close or move all or part of the business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make cost savings due to a lost order, change in customer demand or an efficiency drive </w:t>
      </w:r>
    </w:p>
    <w:p w:rsidR="005B726C" w:rsidRDefault="001C1064">
      <w:pPr>
        <w:ind w:left="240" w:right="89"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introduce new technology or reorganise the way the business is run.</w:t>
      </w:r>
    </w:p>
    <w:p w:rsidR="005B726C" w:rsidRDefault="001C1064">
      <w:pPr>
        <w:spacing w:after="465"/>
        <w:ind w:left="23" w:right="14"/>
      </w:pPr>
      <w:r>
        <w:t>If an employer is proposing to make redundant 20 or more employees at one establishment within 9</w:t>
      </w:r>
      <w:r>
        <w:t>0 days, legal requirements regarding collective consultation apply. The law defines this collective redundancy situation as:</w:t>
      </w:r>
    </w:p>
    <w:p w:rsidR="005B726C" w:rsidRDefault="001C1064">
      <w:pPr>
        <w:shd w:val="clear" w:color="auto" w:fill="E9EEED"/>
        <w:spacing w:after="395" w:line="251" w:lineRule="auto"/>
        <w:ind w:left="165" w:right="65"/>
      </w:pPr>
      <w:r>
        <w:rPr>
          <w:color w:val="007166"/>
        </w:rPr>
        <w:t>“dismissal for a reason not related to the individual concerned or for a number of reasons all of which are not so related.”</w:t>
      </w:r>
    </w:p>
    <w:p w:rsidR="005B726C" w:rsidRDefault="001C1064">
      <w:pPr>
        <w:spacing w:after="433"/>
        <w:ind w:left="23" w:right="14"/>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5091531</wp:posOffset>
                </wp:positionH>
                <wp:positionV relativeFrom="page">
                  <wp:posOffset>1689528</wp:posOffset>
                </wp:positionV>
                <wp:extent cx="254471" cy="508953"/>
                <wp:effectExtent l="0" t="0" r="0" b="0"/>
                <wp:wrapSquare wrapText="bothSides"/>
                <wp:docPr id="33643" name="Group 33643"/>
                <wp:cNvGraphicFramePr/>
                <a:graphic xmlns:a="http://schemas.openxmlformats.org/drawingml/2006/main">
                  <a:graphicData uri="http://schemas.microsoft.com/office/word/2010/wordprocessingGroup">
                    <wpg:wgp>
                      <wpg:cNvGrpSpPr/>
                      <wpg:grpSpPr>
                        <a:xfrm>
                          <a:off x="0" y="0"/>
                          <a:ext cx="254471" cy="508953"/>
                          <a:chOff x="0" y="0"/>
                          <a:chExt cx="254471" cy="508953"/>
                        </a:xfrm>
                      </wpg:grpSpPr>
                      <wps:wsp>
                        <wps:cNvPr id="707" name="Shape 707"/>
                        <wps:cNvSpPr/>
                        <wps:spPr>
                          <a:xfrm>
                            <a:off x="0" y="0"/>
                            <a:ext cx="254471" cy="508953"/>
                          </a:xfrm>
                          <a:custGeom>
                            <a:avLst/>
                            <a:gdLst/>
                            <a:ahLst/>
                            <a:cxnLst/>
                            <a:rect l="0" t="0" r="0" b="0"/>
                            <a:pathLst>
                              <a:path w="254471" h="508953">
                                <a:moveTo>
                                  <a:pt x="254470" y="0"/>
                                </a:moveTo>
                                <a:lnTo>
                                  <a:pt x="254471" y="0"/>
                                </a:lnTo>
                                <a:lnTo>
                                  <a:pt x="254471" y="508953"/>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708" name="Rectangle 708"/>
                        <wps:cNvSpPr/>
                        <wps:spPr>
                          <a:xfrm>
                            <a:off x="80994" y="172965"/>
                            <a:ext cx="112697" cy="235528"/>
                          </a:xfrm>
                          <a:prstGeom prst="rect">
                            <a:avLst/>
                          </a:prstGeom>
                          <a:ln>
                            <a:noFill/>
                          </a:ln>
                        </wps:spPr>
                        <wps:txbx>
                          <w:txbxContent>
                            <w:p w:rsidR="005B726C" w:rsidRDefault="001C1064">
                              <w:pPr>
                                <w:spacing w:after="160" w:line="259" w:lineRule="auto"/>
                                <w:ind w:left="0" w:firstLine="0"/>
                              </w:pPr>
                              <w:r>
                                <w:rPr>
                                  <w:color w:val="007166"/>
                                  <w:sz w:val="24"/>
                                </w:rPr>
                                <w:t>2</w:t>
                              </w:r>
                            </w:p>
                          </w:txbxContent>
                        </wps:txbx>
                        <wps:bodyPr horzOverflow="overflow" vert="horz" lIns="0" tIns="0" rIns="0" bIns="0" rtlCol="0">
                          <a:noAutofit/>
                        </wps:bodyPr>
                      </wps:wsp>
                    </wpg:wgp>
                  </a:graphicData>
                </a:graphic>
              </wp:anchor>
            </w:drawing>
          </mc:Choice>
          <mc:Fallback>
            <w:pict>
              <v:group id="Group 33643" o:spid="_x0000_s1052" style="position:absolute;left:0;text-align:left;margin-left:400.9pt;margin-top:133.05pt;width:20.05pt;height:40.1pt;z-index:251666432;mso-position-horizontal-relative:page;mso-position-vertical-relative:page" coordsize="254471,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">
                <v:shape id="Shape 707" o:spid="_x0000_s1053" style="position:absolute;width:254471;height:508953;visibility:visible;mso-wrap-style:square;v-text-anchor:top" coordsize="254471,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cucUA&#10;AADcAAAADwAAAGRycy9kb3ducmV2LnhtbESPQWsCMRSE7wX/Q3hCL0WzenBlaxQRSgUPUlvw+rp5&#10;3aRuXtYk6vbfm0Khx2FmvmEWq9614kohWs8KJuMCBHHtteVGwcf7y2gOIiZkja1nUvBDEVbLwcMC&#10;K+1v/EbXQ2pEhnCsUIFJqaukjLUhh3HsO+LsffngMGUZGqkD3jLctXJaFDPp0HJeMNjRxlB9Olyc&#10;gvA9kfPX/dGHp521n2V33k3NTKnHYb9+BpGoT//hv/ZWKyiLEn7P5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Ny5xQAAANwAAAAPAAAAAAAAAAAAAAAAAJgCAABkcnMv&#10;ZG93bnJldi54bWxQSwUGAAAAAAQABAD1AAAAigMAAAAA&#10;" path="m254470,r1,l254471,508953r-1,c113931,508953,,395021,,254483,,113932,113931,,254470,xe" fillcolor="#a3bcb9" stroked="f" strokeweight="0">
                  <v:stroke miterlimit="83231f" joinstyle="miter"/>
                  <v:path arrowok="t" textboxrect="0,0,254471,508953"/>
                </v:shape>
                <v:rect id="Rectangle 708" o:spid="_x0000_s1054" style="position:absolute;left:80994;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5B726C" w:rsidRDefault="001C1064">
                        <w:pPr>
                          <w:spacing w:after="160" w:line="259" w:lineRule="auto"/>
                          <w:ind w:left="0" w:firstLine="0"/>
                        </w:pPr>
                        <w:r>
                          <w:rPr>
                            <w:color w:val="007166"/>
                            <w:sz w:val="24"/>
                          </w:rPr>
                          <w:t>2</w:t>
                        </w:r>
                      </w:p>
                    </w:txbxContent>
                  </v:textbox>
                </v:rect>
                <w10:wrap type="square" anchorx="page" anchory="page"/>
              </v:group>
            </w:pict>
          </mc:Fallback>
        </mc:AlternateContent>
      </w:r>
      <w:r>
        <w:t xml:space="preserve">This definition might include a situation where dismissals are part of a reorganisation where there is no reduction in the overall numbers. For example, an employer may wish to change the contracts of 20 employees. If the employer decides to terminate the </w:t>
      </w:r>
      <w:r>
        <w:t>contracts and issues new ones, these dismissals would be classed as redundancy for the purposes of collective redundancy rules and trigger the statutory consultation procedure. For more information, see the Acas guide ‘Varying a contract of employment’. Go</w:t>
      </w:r>
      <w:r>
        <w:t xml:space="preserve"> to </w:t>
      </w:r>
      <w:hyperlink r:id="rId23">
        <w:r>
          <w:t>acas.org.uk/publications</w:t>
        </w:r>
      </w:hyperlink>
    </w:p>
    <w:p w:rsidR="005B726C" w:rsidRDefault="001C1064">
      <w:pPr>
        <w:spacing w:after="17" w:line="265" w:lineRule="auto"/>
        <w:ind w:left="-5"/>
      </w:pPr>
      <w:r>
        <w:rPr>
          <w:color w:val="007166"/>
          <w:sz w:val="22"/>
        </w:rPr>
        <w:t>Why is consultation so important?</w:t>
      </w:r>
    </w:p>
    <w:p w:rsidR="005B726C" w:rsidRDefault="001C1064">
      <w:pPr>
        <w:ind w:left="23" w:right="14"/>
      </w:pPr>
      <w:r>
        <w:t xml:space="preserve">Good communication and consultation are the bedrock of every effective organisation. by giving employees and employee representatives the </w:t>
      </w:r>
      <w:r>
        <w:t xml:space="preserve">information they need about proposed changes </w:t>
      </w:r>
      <w:r>
        <w:lastRenderedPageBreak/>
        <w:t>within an organisation and asking for their views on the best way forward, employers can:</w:t>
      </w:r>
    </w:p>
    <w:tbl>
      <w:tblPr>
        <w:tblStyle w:val="TableGrid"/>
        <w:tblpPr w:vertAnchor="text" w:horzAnchor="margin" w:tblpY="7620"/>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110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What</w:t>
            </w:r>
            <w:r>
              <w:rPr>
                <w:rFonts w:ascii="Calibri" w:eastAsia="Calibri" w:hAnsi="Calibri" w:cs="Calibri"/>
                <w:color w:val="FFFFFF"/>
                <w:sz w:val="40"/>
              </w:rPr>
              <w:tab/>
              <w:t>does</w:t>
            </w:r>
            <w:r>
              <w:rPr>
                <w:rFonts w:ascii="Calibri" w:eastAsia="Calibri" w:hAnsi="Calibri" w:cs="Calibri"/>
                <w:color w:val="FFFFFF"/>
                <w:sz w:val="40"/>
              </w:rPr>
              <w:tab/>
              <w:t>the</w:t>
            </w:r>
            <w:r>
              <w:rPr>
                <w:rFonts w:ascii="Calibri" w:eastAsia="Calibri" w:hAnsi="Calibri" w:cs="Calibri"/>
                <w:color w:val="FFFFFF"/>
                <w:sz w:val="40"/>
              </w:rPr>
              <w:tab/>
              <w:t>law</w:t>
            </w:r>
            <w:r>
              <w:rPr>
                <w:rFonts w:ascii="Calibri" w:eastAsia="Calibri" w:hAnsi="Calibri" w:cs="Calibri"/>
                <w:color w:val="FFFFFF"/>
                <w:sz w:val="40"/>
              </w:rPr>
              <w:tab/>
              <w:t>on</w:t>
            </w:r>
            <w:r>
              <w:rPr>
                <w:rFonts w:ascii="Calibri" w:eastAsia="Calibri" w:hAnsi="Calibri" w:cs="Calibri"/>
                <w:color w:val="FFFFFF"/>
                <w:sz w:val="40"/>
              </w:rPr>
              <w:tab/>
              <w:t>collective</w:t>
            </w:r>
            <w:r>
              <w:rPr>
                <w:rFonts w:ascii="Calibri" w:eastAsia="Calibri" w:hAnsi="Calibri" w:cs="Calibri"/>
                <w:color w:val="FFFFFF"/>
                <w:sz w:val="40"/>
              </w:rPr>
              <w:tab/>
              <w:t>redundancy</w:t>
            </w:r>
            <w:r>
              <w:rPr>
                <w:rFonts w:ascii="Calibri" w:eastAsia="Calibri" w:hAnsi="Calibri" w:cs="Calibri"/>
                <w:color w:val="FFFFFF"/>
                <w:sz w:val="40"/>
              </w:rPr>
              <w:tab/>
              <w:t>require?</w:t>
            </w:r>
          </w:p>
        </w:tc>
      </w:tr>
      <w:tr w:rsidR="005B726C">
        <w:trPr>
          <w:trHeight w:val="4581"/>
        </w:trPr>
        <w:tc>
          <w:tcPr>
            <w:tcW w:w="6708" w:type="dxa"/>
            <w:tcBorders>
              <w:top w:val="nil"/>
              <w:left w:val="nil"/>
              <w:bottom w:val="nil"/>
              <w:right w:val="nil"/>
            </w:tcBorders>
            <w:shd w:val="clear" w:color="auto" w:fill="E9EEED"/>
            <w:vAlign w:val="center"/>
          </w:tcPr>
          <w:p w:rsidR="005B726C" w:rsidRDefault="001C1064">
            <w:pPr>
              <w:spacing w:after="124" w:line="250" w:lineRule="auto"/>
              <w:ind w:left="0" w:firstLine="0"/>
            </w:pPr>
            <w:r>
              <w:rPr>
                <w:color w:val="007166"/>
              </w:rPr>
              <w:t>The law states that when proposing to make redundant 20 or more employees at one establishment within 90 days, an employer must:</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consult with any recognised trade union or, if none, with other elected employee representatives</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start consultation in go</w:t>
            </w:r>
            <w:r>
              <w:rPr>
                <w:color w:val="007166"/>
              </w:rPr>
              <w:t xml:space="preserve">od time – at least 30 or 45 days before the first dismissal takes effect depending on the number of proposed redundancies. No dismissals can take effect until consultation is complete and the minimum period of 30 or 45 days has elapsed </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consult on ways </w:t>
            </w:r>
            <w:r>
              <w:rPr>
                <w:color w:val="007166"/>
              </w:rPr>
              <w:t>of avoiding dismissals, reducing the numbers to be made redundant and mitigating the effect of the dismissals</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disclose in writing to the appropriate representatives certain information concerning the proposed dismissals</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notify the Secretary of State </w:t>
            </w:r>
            <w:r>
              <w:rPr>
                <w:color w:val="007166"/>
              </w:rPr>
              <w:t>for Business, Innovation and Skills at least 30 or 45 days in advance of the first dismissal taking effect, depending on the number of proposed redundancies.</w:t>
            </w:r>
          </w:p>
        </w:tc>
      </w:tr>
    </w:tbl>
    <w:p w:rsidR="005B726C" w:rsidRDefault="001C1064">
      <w:pPr>
        <w:spacing w:after="0"/>
        <w:ind w:left="240" w:right="14" w:hanging="227"/>
      </w:pPr>
      <w:r>
        <w:rPr>
          <w:rFonts w:ascii="Segoe UI Symbol" w:eastAsia="Segoe UI Symbol" w:hAnsi="Segoe UI Symbol" w:cs="Segoe UI Symbol"/>
          <w:color w:val="88ACA8"/>
          <w:sz w:val="22"/>
        </w:rPr>
        <w:t>✓●</w:t>
      </w:r>
      <w:r>
        <w:rPr>
          <w:b/>
        </w:rPr>
        <w:t>have better discussions</w:t>
      </w:r>
      <w:r>
        <w:t xml:space="preserve"> – </w:t>
      </w:r>
      <w:r>
        <w:t xml:space="preserve">employees can understand the business reasons behind any proposals and unions and representative groups can act as useful sounding boards </w:t>
      </w:r>
      <w:r>
        <w:rPr>
          <w:rFonts w:ascii="Segoe UI Symbol" w:eastAsia="Segoe UI Symbol" w:hAnsi="Segoe UI Symbol" w:cs="Segoe UI Symbol"/>
          <w:color w:val="88ACA8"/>
          <w:sz w:val="22"/>
        </w:rPr>
        <w:t>✓●</w:t>
      </w:r>
      <w:r>
        <w:rPr>
          <w:b/>
        </w:rPr>
        <w:t>keep employees motivated and engaged</w:t>
      </w:r>
      <w:r>
        <w:t xml:space="preserve">. The Macleod Review on building employee engagement found that giving </w:t>
      </w:r>
      <w:r>
        <w:t xml:space="preserve">employees a voice in work issues is critical to engagement. line managers can also help to put organisational changes into a context that teams and individuals can understand </w:t>
      </w:r>
      <w:r>
        <w:rPr>
          <w:rFonts w:ascii="Segoe UI Symbol" w:eastAsia="Segoe UI Symbol" w:hAnsi="Segoe UI Symbol" w:cs="Segoe UI Symbol"/>
          <w:color w:val="88ACA8"/>
          <w:sz w:val="22"/>
        </w:rPr>
        <w:t>✓●</w:t>
      </w:r>
      <w:r>
        <w:rPr>
          <w:b/>
        </w:rPr>
        <w:t xml:space="preserve">protect </w:t>
      </w:r>
      <w:r>
        <w:rPr>
          <w:b/>
        </w:rPr>
        <w:t>the wellbeing of their employees</w:t>
      </w:r>
      <w:r>
        <w:t xml:space="preserve">. being under threat of losing your job is very stressful for those affected, including the managers who have to break the bad news and for the staff who remain (see p35). Demonstrating empathy can be </w:t>
      </w:r>
      <w:r>
        <w:lastRenderedPageBreak/>
        <w:t>as important as adherin</w:t>
      </w:r>
      <w:r>
        <w:t xml:space="preserve">g to organisational policies </w:t>
      </w:r>
      <w:r>
        <w:rPr>
          <w:rFonts w:ascii="Segoe UI Symbol" w:eastAsia="Segoe UI Symbol" w:hAnsi="Segoe UI Symbol" w:cs="Segoe UI Symbol"/>
          <w:color w:val="88ACA8"/>
          <w:sz w:val="22"/>
        </w:rPr>
        <w:t>✓●</w:t>
      </w:r>
      <w:r>
        <w:rPr>
          <w:b/>
        </w:rPr>
        <w:t xml:space="preserve">help the business to survive and plan for the future. </w:t>
      </w:r>
      <w:r>
        <w:t xml:space="preserve">Many organisations focus on the redundancy process but forget to </w:t>
      </w:r>
      <w:r>
        <w:br w:type="page"/>
      </w:r>
    </w:p>
    <w:p w:rsidR="005B726C" w:rsidRDefault="001C1064">
      <w:pPr>
        <w:ind w:left="13" w:right="86" w:firstLine="227"/>
      </w:pPr>
      <w:r>
        <w:lastRenderedPageBreak/>
        <w:t>plan for life afterwards. Where possible, you need to develop a blueprint for a restructured business go</w:t>
      </w:r>
      <w:r>
        <w:t xml:space="preserve">ing forward </w:t>
      </w:r>
      <w:r>
        <w:rPr>
          <w:rFonts w:ascii="Segoe UI Symbol" w:eastAsia="Segoe UI Symbol" w:hAnsi="Segoe UI Symbol" w:cs="Segoe UI Symbol"/>
          <w:color w:val="88ACA8"/>
          <w:sz w:val="22"/>
        </w:rPr>
        <w:t>✓●</w:t>
      </w:r>
      <w:r>
        <w:rPr>
          <w:b/>
        </w:rPr>
        <w:t>avoid/reduce the need for redundancies</w:t>
      </w:r>
      <w:r>
        <w:t xml:space="preserve">. Unions and/or employee representatives can often come up with proposals that can help to save jobs </w:t>
      </w:r>
    </w:p>
    <w:p w:rsidR="005B726C" w:rsidRDefault="001C1064">
      <w:pPr>
        <w:ind w:left="240" w:right="14" w:hanging="227"/>
      </w:pPr>
      <w:r>
        <w:rPr>
          <w:rFonts w:ascii="Segoe UI Symbol" w:eastAsia="Segoe UI Symbol" w:hAnsi="Segoe UI Symbol" w:cs="Segoe UI Symbol"/>
          <w:color w:val="88ACA8"/>
          <w:sz w:val="22"/>
        </w:rPr>
        <w:t>✓●</w:t>
      </w:r>
      <w:r>
        <w:rPr>
          <w:b/>
        </w:rPr>
        <w:t>save money</w:t>
      </w:r>
      <w:r>
        <w:t>. Failure to properly consult employees can lead to the payment of a ‘protective award’ to</w:t>
      </w:r>
      <w:r>
        <w:t xml:space="preserve"> employees. The employment tribunal can decide how many weeks normal pay is awarded to an employee (up to a maximum of 90 days). Refer to the appendix 5 which outlines important changes to making Employment tribunal claims.</w:t>
      </w:r>
    </w:p>
    <w:p w:rsidR="005B726C" w:rsidRDefault="001C1064">
      <w:pPr>
        <w:ind w:left="23" w:right="14"/>
      </w:pPr>
      <w:r>
        <w:t>As a rule of thumb, the bigger t</w:t>
      </w:r>
      <w:r>
        <w:t>he change and the more people it affects, the more important it is to get the communication and consultation right.</w:t>
      </w:r>
    </w:p>
    <w:tbl>
      <w:tblPr>
        <w:tblStyle w:val="TableGrid"/>
        <w:tblpPr w:vertAnchor="page" w:horzAnchor="page" w:tblpX="850" w:tblpY="8652"/>
        <w:tblOverlap w:val="never"/>
        <w:tblW w:w="6718" w:type="dxa"/>
        <w:tblInd w:w="0" w:type="dxa"/>
        <w:tblCellMar>
          <w:top w:w="29" w:type="dxa"/>
          <w:left w:w="170" w:type="dxa"/>
          <w:bottom w:w="0" w:type="dxa"/>
          <w:right w:w="170" w:type="dxa"/>
        </w:tblCellMar>
        <w:tblLook w:val="04A0" w:firstRow="1" w:lastRow="0" w:firstColumn="1" w:lastColumn="0" w:noHBand="0" w:noVBand="1"/>
      </w:tblPr>
      <w:tblGrid>
        <w:gridCol w:w="6718"/>
      </w:tblGrid>
      <w:tr w:rsidR="005B726C">
        <w:trPr>
          <w:trHeight w:val="666"/>
        </w:trPr>
        <w:tc>
          <w:tcPr>
            <w:tcW w:w="671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Help</w:t>
            </w:r>
            <w:r>
              <w:rPr>
                <w:rFonts w:ascii="Calibri" w:eastAsia="Calibri" w:hAnsi="Calibri" w:cs="Calibri"/>
                <w:color w:val="FFFFFF"/>
                <w:sz w:val="40"/>
              </w:rPr>
              <w:tab/>
              <w:t>for</w:t>
            </w:r>
            <w:r>
              <w:rPr>
                <w:rFonts w:ascii="Calibri" w:eastAsia="Calibri" w:hAnsi="Calibri" w:cs="Calibri"/>
                <w:color w:val="FFFFFF"/>
                <w:sz w:val="40"/>
              </w:rPr>
              <w:tab/>
              <w:t>employees</w:t>
            </w:r>
          </w:p>
        </w:tc>
      </w:tr>
      <w:tr w:rsidR="005B726C">
        <w:trPr>
          <w:trHeight w:val="1453"/>
        </w:trPr>
        <w:tc>
          <w:tcPr>
            <w:tcW w:w="6718" w:type="dxa"/>
            <w:tcBorders>
              <w:top w:val="nil"/>
              <w:left w:val="nil"/>
              <w:bottom w:val="nil"/>
              <w:right w:val="nil"/>
            </w:tcBorders>
            <w:shd w:val="clear" w:color="auto" w:fill="E9EEED"/>
            <w:vAlign w:val="center"/>
          </w:tcPr>
          <w:p w:rsidR="005B726C" w:rsidRDefault="001C1064">
            <w:pPr>
              <w:spacing w:after="122" w:line="250" w:lineRule="auto"/>
              <w:ind w:left="0" w:firstLine="0"/>
            </w:pPr>
            <w:r>
              <w:rPr>
                <w:color w:val="007166"/>
              </w:rPr>
              <w:t xml:space="preserve">Throughout the redundancy process, you should be thinking about the help that you can offer employees. </w:t>
            </w:r>
          </w:p>
          <w:p w:rsidR="005B726C" w:rsidRDefault="001C1064">
            <w:pPr>
              <w:spacing w:after="0" w:line="259" w:lineRule="auto"/>
              <w:ind w:left="0" w:firstLine="0"/>
              <w:jc w:val="both"/>
            </w:pPr>
            <w:r>
              <w:rPr>
                <w:color w:val="007166"/>
              </w:rPr>
              <w:t>If you have to make redundancies, Jobcentre Plus can give you and your employees support and advice through its Rapid Response Service.</w:t>
            </w:r>
          </w:p>
        </w:tc>
      </w:tr>
    </w:tbl>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5082530</wp:posOffset>
                </wp:positionH>
                <wp:positionV relativeFrom="page">
                  <wp:posOffset>1689528</wp:posOffset>
                </wp:positionV>
                <wp:extent cx="263472" cy="508953"/>
                <wp:effectExtent l="0" t="0" r="0" b="0"/>
                <wp:wrapSquare wrapText="bothSides"/>
                <wp:docPr id="32628" name="Group 32628"/>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815" name="Shape 815"/>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816" name="Rectangle 816"/>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2</w:t>
                              </w:r>
                            </w:p>
                          </w:txbxContent>
                        </wps:txbx>
                        <wps:bodyPr horzOverflow="overflow" vert="horz" lIns="0" tIns="0" rIns="0" bIns="0" rtlCol="0">
                          <a:noAutofit/>
                        </wps:bodyPr>
                      </wps:wsp>
                    </wpg:wgp>
                  </a:graphicData>
                </a:graphic>
              </wp:anchor>
            </w:drawing>
          </mc:Choice>
          <mc:Fallback>
            <w:pict>
              <v:group id="Group 32628" o:spid="_x0000_s1055" style="position:absolute;left:0;text-align:left;margin-left:400.2pt;margin-top:133.05pt;width:20.75pt;height:40.1pt;z-index:251667456;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">
                <v:shape id="Shape 815" o:spid="_x0000_s1056"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BMsMA&#10;AADcAAAADwAAAGRycy9kb3ducmV2LnhtbESPwWrDMBBE74X+g9hCb42chJbgRAkmUGjoqU7IebG2&#10;lhtrZaRN7P59VSj0OMzMG2azm3yvbhRTF9jAfFaAIm6C7bg1cDq+Pq1AJUG22AcmA9+UYLe9v9tg&#10;acPIH3SrpVUZwqlEA05kKLVOjSOPaRYG4ux9huhRsoytthHHDPe9XhTFi/bYcV5wONDeUXOpr97A&#10;l8TDdbEf01Atq7OTujpe3kdjHh+mag1KaJL/8F/7zRpYzZ/h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BBMsMAAADcAAAADwAAAAAAAAAAAAAAAACYAgAAZHJzL2Rv&#10;d25yZXYueG1sUEsFBgAAAAAEAAQA9QAAAIgDAAAAAA==&#10;" path="m254470,r9002,908l263472,508045r-9002,908c113931,508953,,395021,,254483,,113932,113931,,254470,xe" fillcolor="#a3bcb9" stroked="f" strokeweight="0">
                  <v:stroke miterlimit="83231f" joinstyle="miter"/>
                  <v:path arrowok="t" textboxrect="0,0,263472,508953"/>
                </v:shape>
                <v:rect id="Rectangle 816" o:spid="_x0000_s1057"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5B726C" w:rsidRDefault="001C1064">
                        <w:pPr>
                          <w:spacing w:after="160" w:line="259" w:lineRule="auto"/>
                          <w:ind w:left="0" w:firstLine="0"/>
                        </w:pPr>
                        <w:r>
                          <w:rPr>
                            <w:color w:val="007166"/>
                            <w:sz w:val="24"/>
                          </w:rPr>
                          <w:t>2</w:t>
                        </w:r>
                      </w:p>
                    </w:txbxContent>
                  </v:textbox>
                </v:rect>
                <w10:wrap type="square" anchorx="page" anchory="page"/>
              </v:group>
            </w:pict>
          </mc:Fallback>
        </mc:AlternateContent>
      </w:r>
      <w:r>
        <w:t xml:space="preserve">Keeping people in the dark about what’s happening is not good for emotional wellbeing or productivity. However, people will not appreciate being alarmed unnecessarily, so making the right judgement about when a redundancy situation might arise is vital. </w:t>
      </w:r>
    </w:p>
    <w:p w:rsidR="005B726C" w:rsidRDefault="001C1064">
      <w:pPr>
        <w:ind w:left="23" w:right="14"/>
      </w:pPr>
      <w:r>
        <w:t>C</w:t>
      </w:r>
      <w:r>
        <w:t>ommunication and consultation should not just be a process that is dusted off and brought to life during redundancies or other major organisational change. If employers have a good rapport with employee representatives, then discussions over redundancies a</w:t>
      </w:r>
      <w:r>
        <w:t xml:space="preserve">re likely to be more effective in looking after the future interest of both employees and the business. </w:t>
      </w:r>
    </w:p>
    <w:p w:rsidR="005B726C" w:rsidRDefault="001C1064">
      <w:pPr>
        <w:spacing w:after="0"/>
        <w:ind w:left="23" w:right="14"/>
      </w:pPr>
      <w:r>
        <w:t xml:space="preserve">Employers must notify the Secretary of State of any proposed collective redundancies. A copy of the ‘Advance notification of </w:t>
      </w:r>
    </w:p>
    <w:p w:rsidR="005B726C" w:rsidRDefault="001C1064">
      <w:pPr>
        <w:ind w:left="23" w:right="438"/>
      </w:pPr>
      <w:r>
        <w:t>Redundancies’ form (known</w:t>
      </w:r>
      <w:r>
        <w:t xml:space="preserve"> as ‘HR1’) can be obtained from the Insolvency Service at  </w:t>
      </w:r>
      <w:hyperlink r:id="rId24">
        <w:r>
          <w:t>www.insolvency.gov.uk</w:t>
        </w:r>
      </w:hyperlink>
      <w:hyperlink r:id="rId25">
        <w:r>
          <w:t>.</w:t>
        </w:r>
      </w:hyperlink>
      <w:r>
        <w:t xml:space="preserve"> </w:t>
      </w:r>
    </w:p>
    <w:p w:rsidR="005B726C" w:rsidRDefault="005B726C">
      <w:pPr>
        <w:sectPr w:rsidR="005B726C">
          <w:headerReference w:type="even" r:id="rId26"/>
          <w:headerReference w:type="default" r:id="rId27"/>
          <w:footerReference w:type="even" r:id="rId28"/>
          <w:footerReference w:type="default" r:id="rId29"/>
          <w:headerReference w:type="first" r:id="rId30"/>
          <w:footerReference w:type="first" r:id="rId31"/>
          <w:pgSz w:w="8419" w:h="11906"/>
          <w:pgMar w:top="0" w:right="862" w:bottom="1134" w:left="850" w:header="720" w:footer="720" w:gutter="0"/>
          <w:cols w:num="2" w:space="229"/>
        </w:sectPr>
      </w:pPr>
    </w:p>
    <w:p w:rsidR="005B726C" w:rsidRDefault="005B726C">
      <w:pPr>
        <w:spacing w:after="0" w:line="259" w:lineRule="auto"/>
        <w:ind w:left="-822" w:right="6612" w:firstLine="0"/>
      </w:pPr>
    </w:p>
    <w:tbl>
      <w:tblPr>
        <w:tblStyle w:val="TableGrid"/>
        <w:tblW w:w="6718" w:type="dxa"/>
        <w:tblInd w:w="28" w:type="dxa"/>
        <w:tblCellMar>
          <w:top w:w="29" w:type="dxa"/>
          <w:left w:w="170" w:type="dxa"/>
          <w:bottom w:w="0" w:type="dxa"/>
          <w:right w:w="115" w:type="dxa"/>
        </w:tblCellMar>
        <w:tblLook w:val="04A0" w:firstRow="1" w:lastRow="0" w:firstColumn="1" w:lastColumn="0" w:noHBand="0" w:noVBand="1"/>
      </w:tblPr>
      <w:tblGrid>
        <w:gridCol w:w="6718"/>
      </w:tblGrid>
      <w:tr w:rsidR="005B726C">
        <w:trPr>
          <w:trHeight w:val="666"/>
        </w:trPr>
        <w:tc>
          <w:tcPr>
            <w:tcW w:w="671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Help</w:t>
            </w:r>
            <w:r>
              <w:rPr>
                <w:rFonts w:ascii="Calibri" w:eastAsia="Calibri" w:hAnsi="Calibri" w:cs="Calibri"/>
                <w:color w:val="FFFFFF"/>
                <w:sz w:val="40"/>
              </w:rPr>
              <w:tab/>
              <w:t>for</w:t>
            </w:r>
            <w:r>
              <w:rPr>
                <w:rFonts w:ascii="Calibri" w:eastAsia="Calibri" w:hAnsi="Calibri" w:cs="Calibri"/>
                <w:color w:val="FFFFFF"/>
                <w:sz w:val="40"/>
              </w:rPr>
              <w:tab/>
              <w:t>employees</w:t>
            </w:r>
            <w:r>
              <w:rPr>
                <w:rFonts w:ascii="Calibri" w:eastAsia="Calibri" w:hAnsi="Calibri" w:cs="Calibri"/>
                <w:color w:val="FFFFFF"/>
                <w:sz w:val="40"/>
              </w:rPr>
              <w:tab/>
              <w:t>(continued)</w:t>
            </w:r>
          </w:p>
        </w:tc>
      </w:tr>
      <w:tr w:rsidR="005B726C">
        <w:trPr>
          <w:trHeight w:val="8440"/>
        </w:trPr>
        <w:tc>
          <w:tcPr>
            <w:tcW w:w="6718" w:type="dxa"/>
            <w:tcBorders>
              <w:top w:val="nil"/>
              <w:left w:val="nil"/>
              <w:bottom w:val="nil"/>
              <w:right w:val="nil"/>
            </w:tcBorders>
            <w:shd w:val="clear" w:color="auto" w:fill="E9EEED"/>
            <w:vAlign w:val="center"/>
          </w:tcPr>
          <w:p w:rsidR="005B726C" w:rsidRDefault="001C1064">
            <w:pPr>
              <w:spacing w:after="122" w:line="250" w:lineRule="auto"/>
              <w:ind w:left="0" w:right="35" w:firstLine="0"/>
            </w:pPr>
            <w:r>
              <w:rPr>
                <w:color w:val="007166"/>
              </w:rPr>
              <w:lastRenderedPageBreak/>
              <w:t>It is recommended that you contact Jobcentre Plus as soon as possible to discuss appropriate support. Early contact with the Rapid Response Service would be treated in confidence and does not jeopardise the consultation process. It also ensures that suppor</w:t>
            </w:r>
            <w:r>
              <w:rPr>
                <w:color w:val="007166"/>
              </w:rPr>
              <w:t>t is in place when it is most needed.</w:t>
            </w:r>
          </w:p>
          <w:p w:rsidR="005B726C" w:rsidRDefault="001C1064">
            <w:pPr>
              <w:spacing w:after="125" w:line="250" w:lineRule="auto"/>
              <w:ind w:left="0" w:firstLine="0"/>
            </w:pPr>
            <w:r>
              <w:rPr>
                <w:color w:val="007166"/>
              </w:rPr>
              <w:t>Throughout the redundancy notice period the support offered by Jobcentre Plus and partners can include:</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connecting people to jobs in the labour market</w:t>
            </w:r>
          </w:p>
          <w:p w:rsidR="005B726C" w:rsidRDefault="001C1064">
            <w:pPr>
              <w:spacing w:after="13"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matching people facing redundancy to known job vacancies</w:t>
            </w:r>
          </w:p>
          <w:p w:rsidR="005B726C" w:rsidRDefault="001C1064">
            <w:pPr>
              <w:spacing w:after="12"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h</w:t>
            </w:r>
            <w:r>
              <w:rPr>
                <w:color w:val="007166"/>
              </w:rPr>
              <w:t>elping people to construct a CV</w:t>
            </w:r>
          </w:p>
          <w:p w:rsidR="005B726C" w:rsidRDefault="001C1064">
            <w:pPr>
              <w:spacing w:after="12"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helping people to enhance their jobsearch skills</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providing general information about benefits</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helping people to identify their transferable skills and training needs</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providing job-focused training to help people </w:t>
            </w:r>
            <w:r>
              <w:rPr>
                <w:color w:val="007166"/>
              </w:rPr>
              <w:t>develop vocational skills</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helping to meet discretionary costs, for example travel to work expenses</w:t>
            </w:r>
          </w:p>
          <w:p w:rsidR="005B726C" w:rsidRDefault="001C1064">
            <w:pPr>
              <w:spacing w:after="121"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for large redundancies we may also provide on-site services to promote jobs or to take benefit claims.</w:t>
            </w:r>
          </w:p>
          <w:p w:rsidR="005B726C" w:rsidRDefault="001C1064">
            <w:pPr>
              <w:spacing w:after="128" w:line="250" w:lineRule="auto"/>
              <w:ind w:left="0" w:firstLine="0"/>
            </w:pPr>
            <w:r>
              <w:rPr>
                <w:color w:val="007166"/>
              </w:rPr>
              <w:t>To find out how your business can use the Rapid Response Service, email rrs.enquiries@jobcentreplus.gsi.gov.uk, telling them:</w:t>
            </w:r>
          </w:p>
          <w:p w:rsidR="005B726C" w:rsidRDefault="001C1064">
            <w:pPr>
              <w:spacing w:after="12"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your contact details</w:t>
            </w:r>
          </w:p>
          <w:p w:rsidR="005B726C" w:rsidRDefault="001C1064">
            <w:pPr>
              <w:spacing w:after="13"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town(s) your business is based in (including postcodes)</w:t>
            </w:r>
          </w:p>
          <w:p w:rsidR="005B726C" w:rsidRDefault="001C1064">
            <w:pPr>
              <w:spacing w:after="9"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location(s) of the redundancies</w:t>
            </w:r>
          </w:p>
          <w:p w:rsidR="005B726C" w:rsidRDefault="001C1064">
            <w:pPr>
              <w:spacing w:after="0" w:line="259" w:lineRule="auto"/>
              <w:ind w:left="0" w:firstLine="0"/>
            </w:pPr>
            <w:r>
              <w:rPr>
                <w:color w:val="007166"/>
              </w:rPr>
              <w:t xml:space="preserve">For further information visit </w:t>
            </w:r>
          </w:p>
          <w:p w:rsidR="005B726C" w:rsidRDefault="001C1064">
            <w:pPr>
              <w:spacing w:after="0" w:line="259" w:lineRule="auto"/>
              <w:ind w:left="0" w:firstLine="0"/>
            </w:pPr>
            <w:hyperlink r:id="rId32">
              <w:r>
                <w:rPr>
                  <w:color w:val="007166"/>
                </w:rPr>
                <w:t>https://www.gov.uk/staff-redundant/overview</w:t>
              </w:r>
            </w:hyperlink>
          </w:p>
        </w:tc>
      </w:tr>
    </w:tbl>
    <w:tbl>
      <w:tblPr>
        <w:tblStyle w:val="TableGrid"/>
        <w:tblpPr w:vertAnchor="text" w:tblpX="28"/>
        <w:tblOverlap w:val="never"/>
        <w:tblW w:w="6718" w:type="dxa"/>
        <w:tblInd w:w="0" w:type="dxa"/>
        <w:tblCellMar>
          <w:top w:w="29" w:type="dxa"/>
          <w:left w:w="170" w:type="dxa"/>
          <w:bottom w:w="0" w:type="dxa"/>
          <w:right w:w="115" w:type="dxa"/>
        </w:tblCellMar>
        <w:tblLook w:val="04A0" w:firstRow="1" w:lastRow="0" w:firstColumn="1" w:lastColumn="0" w:noHBand="0" w:noVBand="1"/>
      </w:tblPr>
      <w:tblGrid>
        <w:gridCol w:w="6718"/>
      </w:tblGrid>
      <w:tr w:rsidR="005B726C">
        <w:trPr>
          <w:trHeight w:val="666"/>
        </w:trPr>
        <w:tc>
          <w:tcPr>
            <w:tcW w:w="671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lastRenderedPageBreak/>
              <w:t>Help</w:t>
            </w:r>
            <w:r>
              <w:rPr>
                <w:rFonts w:ascii="Calibri" w:eastAsia="Calibri" w:hAnsi="Calibri" w:cs="Calibri"/>
                <w:color w:val="FFFFFF"/>
                <w:sz w:val="40"/>
              </w:rPr>
              <w:tab/>
              <w:t>for</w:t>
            </w:r>
            <w:r>
              <w:rPr>
                <w:rFonts w:ascii="Calibri" w:eastAsia="Calibri" w:hAnsi="Calibri" w:cs="Calibri"/>
                <w:color w:val="FFFFFF"/>
                <w:sz w:val="40"/>
              </w:rPr>
              <w:tab/>
              <w:t>employees</w:t>
            </w:r>
            <w:r>
              <w:rPr>
                <w:rFonts w:ascii="Calibri" w:eastAsia="Calibri" w:hAnsi="Calibri" w:cs="Calibri"/>
                <w:color w:val="FFFFFF"/>
                <w:sz w:val="40"/>
              </w:rPr>
              <w:tab/>
              <w:t>(continued)</w:t>
            </w:r>
          </w:p>
        </w:tc>
      </w:tr>
      <w:tr w:rsidR="005B726C">
        <w:trPr>
          <w:trHeight w:val="5860"/>
        </w:trPr>
        <w:tc>
          <w:tcPr>
            <w:tcW w:w="6718" w:type="dxa"/>
            <w:tcBorders>
              <w:top w:val="nil"/>
              <w:left w:val="nil"/>
              <w:bottom w:val="nil"/>
              <w:right w:val="nil"/>
            </w:tcBorders>
            <w:shd w:val="clear" w:color="auto" w:fill="E9EEED"/>
            <w:vAlign w:val="center"/>
          </w:tcPr>
          <w:p w:rsidR="005B726C" w:rsidRDefault="001C1064">
            <w:pPr>
              <w:spacing w:after="48" w:line="259" w:lineRule="auto"/>
              <w:ind w:left="0" w:firstLine="0"/>
            </w:pPr>
            <w:r>
              <w:rPr>
                <w:b/>
                <w:color w:val="007166"/>
              </w:rPr>
              <w:t>Redundancy in Scotland</w:t>
            </w:r>
          </w:p>
          <w:p w:rsidR="005B726C" w:rsidRDefault="001C1064">
            <w:pPr>
              <w:spacing w:after="207" w:line="250" w:lineRule="auto"/>
              <w:ind w:left="0" w:right="199" w:firstLine="0"/>
            </w:pPr>
            <w:r>
              <w:rPr>
                <w:color w:val="007166"/>
              </w:rPr>
              <w:t>In Scotland, Rapid Response Service support is delivered through Partnership Action for Continuing Employment (PACE) – there’s more information on the Skills Development Scotland website. Alternatively, you can phone the Scottish national redundancy helpli</w:t>
            </w:r>
            <w:r>
              <w:rPr>
                <w:color w:val="007166"/>
              </w:rPr>
              <w:t>ne on 0808 100 1855.</w:t>
            </w:r>
          </w:p>
          <w:p w:rsidR="005B726C" w:rsidRDefault="001C1064">
            <w:pPr>
              <w:spacing w:after="48" w:line="259" w:lineRule="auto"/>
              <w:ind w:left="0" w:firstLine="0"/>
            </w:pPr>
            <w:r>
              <w:rPr>
                <w:b/>
                <w:color w:val="007166"/>
              </w:rPr>
              <w:t>Redundancy in Wales</w:t>
            </w:r>
          </w:p>
          <w:p w:rsidR="005B726C" w:rsidRDefault="001C1064">
            <w:pPr>
              <w:spacing w:after="125" w:line="250" w:lineRule="auto"/>
              <w:ind w:left="0" w:right="187" w:firstLine="0"/>
            </w:pPr>
            <w:r>
              <w:rPr>
                <w:color w:val="007166"/>
              </w:rPr>
              <w:t xml:space="preserve">For employees who live in Wales the Welsh Government’s ReAct Programme, which is part-funded by the European Social Fund, provides a package of support to help people gain new skills, overcome obstacles and improve </w:t>
            </w:r>
            <w:r>
              <w:rPr>
                <w:color w:val="007166"/>
              </w:rPr>
              <w:t>their chances of returning to work in as short a time as possible after redundancy. ReAct can provide:</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a vocational training grant of up to £1,500. </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help with costs associated with training such as travel, accommodation and child care </w:t>
            </w:r>
          </w:p>
          <w:p w:rsidR="005B726C" w:rsidRDefault="001C1064">
            <w:pPr>
              <w:spacing w:after="12"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a wage subs</w:t>
            </w:r>
            <w:r>
              <w:rPr>
                <w:color w:val="007166"/>
              </w:rPr>
              <w:t xml:space="preserve">idy of up to £3,000 to recruiting employers </w:t>
            </w:r>
          </w:p>
          <w:p w:rsidR="005B726C" w:rsidRDefault="001C1064">
            <w:pPr>
              <w:spacing w:after="9"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a training grant to recruiting employers. </w:t>
            </w:r>
          </w:p>
          <w:p w:rsidR="005B726C" w:rsidRDefault="001C1064">
            <w:pPr>
              <w:spacing w:after="0" w:line="259" w:lineRule="auto"/>
              <w:ind w:left="0" w:firstLine="0"/>
            </w:pPr>
            <w:r>
              <w:rPr>
                <w:color w:val="007166"/>
              </w:rPr>
              <w:t>For further information visit www</w:t>
            </w:r>
            <w:hyperlink r:id="rId33">
              <w:r>
                <w:rPr>
                  <w:color w:val="007166"/>
                </w:rPr>
                <w:t>.wales.gov.uk</w:t>
              </w:r>
            </w:hyperlink>
            <w:r>
              <w:rPr>
                <w:color w:val="007166"/>
              </w:rPr>
              <w:t xml:space="preserve"> or contact the ReAct Helpline on 01792 765888.</w:t>
            </w:r>
          </w:p>
        </w:tc>
      </w:tr>
    </w:tbl>
    <w:p w:rsidR="005B726C" w:rsidRDefault="001C1064">
      <w:pPr>
        <w:spacing w:after="0" w:line="259" w:lineRule="auto"/>
        <w:ind w:left="-822" w:right="6612"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5082530</wp:posOffset>
                </wp:positionH>
                <wp:positionV relativeFrom="page">
                  <wp:posOffset>1689528</wp:posOffset>
                </wp:positionV>
                <wp:extent cx="263472" cy="508953"/>
                <wp:effectExtent l="0" t="0" r="0" b="0"/>
                <wp:wrapTopAndBottom/>
                <wp:docPr id="32789" name="Group 32789"/>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994" name="Shape 994"/>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995" name="Rectangle 995"/>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2</w:t>
                              </w:r>
                            </w:p>
                          </w:txbxContent>
                        </wps:txbx>
                        <wps:bodyPr horzOverflow="overflow" vert="horz" lIns="0" tIns="0" rIns="0" bIns="0" rtlCol="0">
                          <a:noAutofit/>
                        </wps:bodyPr>
                      </wps:wsp>
                    </wpg:wgp>
                  </a:graphicData>
                </a:graphic>
              </wp:anchor>
            </w:drawing>
          </mc:Choice>
          <mc:Fallback>
            <w:pict>
              <v:group id="Group 32789" o:spid="_x0000_s1058" style="position:absolute;left:0;text-align:left;margin-left:400.2pt;margin-top:133.05pt;width:20.75pt;height:40.1pt;z-index:251668480;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">
                <v:shape id="Shape 994" o:spid="_x0000_s1059"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7obsMA&#10;AADcAAAADwAAAGRycy9kb3ducmV2LnhtbESPQUvDQBSE70L/w/IK3uzGKtLGbksoCIon09LzI/vM&#10;xmbfht3XJv57VxA8DjPzDbPZTb5XV4qpC2zgflGAIm6C7bg1cDy83K1AJUG22AcmA9+UYLed3Wyw&#10;tGHkD7rW0qoM4VSiAScylFqnxpHHtAgDcfY+Q/QoWcZW24hjhvteL4viSXvsOC84HGjvqDnXF2/g&#10;S+LbZbkf01A9VCcndXU4v4/G3M6n6hmU0CT/4b/2qzWwXj/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7obsMAAADcAAAADwAAAAAAAAAAAAAAAACYAgAAZHJzL2Rv&#10;d25yZXYueG1sUEsFBgAAAAAEAAQA9QAAAIgDAAAAAA==&#10;" path="m254470,r9002,908l263472,508045r-9002,908c113931,508953,,395021,,254483,,113932,113931,,254470,xe" fillcolor="#a3bcb9" stroked="f" strokeweight="0">
                  <v:stroke miterlimit="83231f" joinstyle="miter"/>
                  <v:path arrowok="t" textboxrect="0,0,263472,508953"/>
                </v:shape>
                <v:rect id="Rectangle 995" o:spid="_x0000_s1060"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5B726C" w:rsidRDefault="001C1064">
                        <w:pPr>
                          <w:spacing w:after="160" w:line="259" w:lineRule="auto"/>
                          <w:ind w:left="0" w:firstLine="0"/>
                        </w:pPr>
                        <w:r>
                          <w:rPr>
                            <w:color w:val="007166"/>
                            <w:sz w:val="24"/>
                          </w:rPr>
                          <w:t>2</w:t>
                        </w:r>
                      </w:p>
                    </w:txbxContent>
                  </v:textbox>
                </v:rect>
                <w10:wrap type="topAndBottom" anchorx="page" anchory="page"/>
              </v:group>
            </w:pict>
          </mc:Fallback>
        </mc:AlternateContent>
      </w:r>
      <w:r>
        <w:br w:type="page"/>
      </w:r>
    </w:p>
    <w:p w:rsidR="005B726C" w:rsidRDefault="001C1064">
      <w:pPr>
        <w:spacing w:after="680" w:line="265" w:lineRule="auto"/>
        <w:ind w:left="-5"/>
      </w:pPr>
      <w:r>
        <w:rPr>
          <w:color w:val="007166"/>
          <w:sz w:val="22"/>
        </w:rPr>
        <w:lastRenderedPageBreak/>
        <w:t>Collective and individual consultation – the basic principles</w:t>
      </w:r>
    </w:p>
    <w:tbl>
      <w:tblPr>
        <w:tblStyle w:val="TableGrid"/>
        <w:tblpPr w:vertAnchor="text" w:tblpX="3692" w:tblpY="-310"/>
        <w:tblOverlap w:val="never"/>
        <w:tblW w:w="1517" w:type="dxa"/>
        <w:tblInd w:w="0" w:type="dxa"/>
        <w:tblCellMar>
          <w:top w:w="97" w:type="dxa"/>
          <w:left w:w="232" w:type="dxa"/>
          <w:bottom w:w="0" w:type="dxa"/>
          <w:right w:w="115" w:type="dxa"/>
        </w:tblCellMar>
        <w:tblLook w:val="04A0" w:firstRow="1" w:lastRow="0" w:firstColumn="1" w:lastColumn="0" w:noHBand="0" w:noVBand="1"/>
      </w:tblPr>
      <w:tblGrid>
        <w:gridCol w:w="1517"/>
      </w:tblGrid>
      <w:tr w:rsidR="005B726C">
        <w:trPr>
          <w:trHeight w:val="1036"/>
        </w:trPr>
        <w:tc>
          <w:tcPr>
            <w:tcW w:w="1517" w:type="dxa"/>
            <w:tcBorders>
              <w:top w:val="nil"/>
              <w:left w:val="nil"/>
              <w:bottom w:val="nil"/>
              <w:right w:val="nil"/>
            </w:tcBorders>
            <w:shd w:val="clear" w:color="auto" w:fill="DEE6E5"/>
          </w:tcPr>
          <w:p w:rsidR="005B726C" w:rsidRDefault="001C1064">
            <w:pPr>
              <w:spacing w:after="0" w:line="259" w:lineRule="auto"/>
              <w:ind w:left="0" w:firstLine="0"/>
            </w:pPr>
            <w:r>
              <w:rPr>
                <w:sz w:val="14"/>
              </w:rPr>
              <w:t xml:space="preserve">Change </w:t>
            </w:r>
            <w:r>
              <w:rPr>
                <w:sz w:val="14"/>
              </w:rPr>
              <w:t>due to:</w:t>
            </w:r>
          </w:p>
          <w:p w:rsidR="005B726C" w:rsidRDefault="001C1064">
            <w:pPr>
              <w:numPr>
                <w:ilvl w:val="0"/>
                <w:numId w:val="11"/>
              </w:numPr>
              <w:spacing w:after="0" w:line="259" w:lineRule="auto"/>
              <w:ind w:hanging="111"/>
            </w:pPr>
            <w:r>
              <w:rPr>
                <w:sz w:val="14"/>
              </w:rPr>
              <w:t>move/relocation</w:t>
            </w:r>
          </w:p>
          <w:p w:rsidR="005B726C" w:rsidRDefault="001C1064">
            <w:pPr>
              <w:numPr>
                <w:ilvl w:val="0"/>
                <w:numId w:val="11"/>
              </w:numPr>
              <w:spacing w:after="0" w:line="259" w:lineRule="auto"/>
              <w:ind w:hanging="111"/>
            </w:pPr>
            <w:r>
              <w:rPr>
                <w:sz w:val="14"/>
              </w:rPr>
              <w:t>loss of order</w:t>
            </w:r>
          </w:p>
          <w:p w:rsidR="005B726C" w:rsidRDefault="001C1064">
            <w:pPr>
              <w:numPr>
                <w:ilvl w:val="0"/>
                <w:numId w:val="11"/>
              </w:numPr>
              <w:spacing w:after="0" w:line="259" w:lineRule="auto"/>
              <w:ind w:hanging="111"/>
            </w:pPr>
            <w:r>
              <w:rPr>
                <w:sz w:val="14"/>
              </w:rPr>
              <w:t>cost savings</w:t>
            </w:r>
          </w:p>
          <w:p w:rsidR="005B726C" w:rsidRDefault="001C1064">
            <w:pPr>
              <w:numPr>
                <w:ilvl w:val="0"/>
                <w:numId w:val="11"/>
              </w:numPr>
              <w:spacing w:after="0" w:line="259" w:lineRule="auto"/>
              <w:ind w:hanging="111"/>
            </w:pPr>
            <w:r>
              <w:rPr>
                <w:sz w:val="14"/>
              </w:rPr>
              <w:t>new technology</w:t>
            </w:r>
          </w:p>
        </w:tc>
      </w:tr>
    </w:tbl>
    <w:p w:rsidR="005B726C" w:rsidRDefault="001C1064">
      <w:pPr>
        <w:spacing w:after="3"/>
        <w:ind w:left="550" w:right="721"/>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241422</wp:posOffset>
                </wp:positionH>
                <wp:positionV relativeFrom="paragraph">
                  <wp:posOffset>-33754</wp:posOffset>
                </wp:positionV>
                <wp:extent cx="2841838" cy="705422"/>
                <wp:effectExtent l="0" t="0" r="0" b="0"/>
                <wp:wrapNone/>
                <wp:docPr id="33090" name="Group 33090"/>
                <wp:cNvGraphicFramePr/>
                <a:graphic xmlns:a="http://schemas.openxmlformats.org/drawingml/2006/main">
                  <a:graphicData uri="http://schemas.microsoft.com/office/word/2010/wordprocessingGroup">
                    <wpg:wgp>
                      <wpg:cNvGrpSpPr/>
                      <wpg:grpSpPr>
                        <a:xfrm>
                          <a:off x="0" y="0"/>
                          <a:ext cx="2841838" cy="705422"/>
                          <a:chOff x="0" y="0"/>
                          <a:chExt cx="2841838" cy="705422"/>
                        </a:xfrm>
                      </wpg:grpSpPr>
                      <wps:wsp>
                        <wps:cNvPr id="1057" name="Shape 1057"/>
                        <wps:cNvSpPr/>
                        <wps:spPr>
                          <a:xfrm>
                            <a:off x="0" y="0"/>
                            <a:ext cx="1397267" cy="705422"/>
                          </a:xfrm>
                          <a:custGeom>
                            <a:avLst/>
                            <a:gdLst/>
                            <a:ahLst/>
                            <a:cxnLst/>
                            <a:rect l="0" t="0" r="0" b="0"/>
                            <a:pathLst>
                              <a:path w="1397267" h="705422">
                                <a:moveTo>
                                  <a:pt x="1397267" y="705422"/>
                                </a:moveTo>
                                <a:lnTo>
                                  <a:pt x="0" y="705422"/>
                                </a:lnTo>
                                <a:lnTo>
                                  <a:pt x="0" y="0"/>
                                </a:lnTo>
                                <a:lnTo>
                                  <a:pt x="1397267" y="0"/>
                                </a:lnTo>
                                <a:close/>
                              </a:path>
                            </a:pathLst>
                          </a:custGeom>
                          <a:ln w="12713" cap="flat">
                            <a:miter lim="127000"/>
                          </a:ln>
                        </wps:spPr>
                        <wps:style>
                          <a:lnRef idx="1">
                            <a:srgbClr val="007166"/>
                          </a:lnRef>
                          <a:fillRef idx="0">
                            <a:srgbClr val="000000">
                              <a:alpha val="0"/>
                            </a:srgbClr>
                          </a:fillRef>
                          <a:effectRef idx="0">
                            <a:scrgbClr r="0" g="0" b="0"/>
                          </a:effectRef>
                          <a:fontRef idx="none"/>
                        </wps:style>
                        <wps:bodyPr/>
                      </wps:wsp>
                      <wps:wsp>
                        <wps:cNvPr id="1069" name="Shape 1069"/>
                        <wps:cNvSpPr/>
                        <wps:spPr>
                          <a:xfrm>
                            <a:off x="1420288" y="88861"/>
                            <a:ext cx="638226" cy="360350"/>
                          </a:xfrm>
                          <a:custGeom>
                            <a:avLst/>
                            <a:gdLst/>
                            <a:ahLst/>
                            <a:cxnLst/>
                            <a:rect l="0" t="0" r="0" b="0"/>
                            <a:pathLst>
                              <a:path w="638226" h="360350">
                                <a:moveTo>
                                  <a:pt x="638226" y="89649"/>
                                </a:moveTo>
                                <a:lnTo>
                                  <a:pt x="638226" y="267411"/>
                                </a:lnTo>
                                <a:lnTo>
                                  <a:pt x="223825" y="267411"/>
                                </a:lnTo>
                                <a:lnTo>
                                  <a:pt x="223825" y="360350"/>
                                </a:lnTo>
                                <a:lnTo>
                                  <a:pt x="0" y="170002"/>
                                </a:lnTo>
                                <a:lnTo>
                                  <a:pt x="217043" y="0"/>
                                </a:lnTo>
                                <a:lnTo>
                                  <a:pt x="217043" y="89649"/>
                                </a:lnTo>
                                <a:lnTo>
                                  <a:pt x="638226" y="89649"/>
                                </a:lnTo>
                                <a:close/>
                              </a:path>
                            </a:pathLst>
                          </a:custGeom>
                          <a:ln w="12713" cap="flat">
                            <a:miter lim="127000"/>
                          </a:ln>
                        </wps:spPr>
                        <wps:style>
                          <a:lnRef idx="1">
                            <a:srgbClr val="000000"/>
                          </a:lnRef>
                          <a:fillRef idx="0">
                            <a:srgbClr val="000000">
                              <a:alpha val="0"/>
                            </a:srgbClr>
                          </a:fillRef>
                          <a:effectRef idx="0">
                            <a:scrgbClr r="0" g="0" b="0"/>
                          </a:effectRef>
                          <a:fontRef idx="none"/>
                        </wps:style>
                        <wps:bodyPr/>
                      </wps:wsp>
                      <wps:wsp>
                        <wps:cNvPr id="1072" name="Shape 1072"/>
                        <wps:cNvSpPr/>
                        <wps:spPr>
                          <a:xfrm>
                            <a:off x="2362287" y="517483"/>
                            <a:ext cx="479552" cy="174460"/>
                          </a:xfrm>
                          <a:custGeom>
                            <a:avLst/>
                            <a:gdLst/>
                            <a:ahLst/>
                            <a:cxnLst/>
                            <a:rect l="0" t="0" r="0" b="0"/>
                            <a:pathLst>
                              <a:path w="479552" h="174460">
                                <a:moveTo>
                                  <a:pt x="128194" y="0"/>
                                </a:moveTo>
                                <a:lnTo>
                                  <a:pt x="351346" y="0"/>
                                </a:lnTo>
                                <a:lnTo>
                                  <a:pt x="351346" y="17793"/>
                                </a:lnTo>
                                <a:lnTo>
                                  <a:pt x="479552" y="17793"/>
                                </a:lnTo>
                                <a:lnTo>
                                  <a:pt x="232664" y="174460"/>
                                </a:lnTo>
                                <a:lnTo>
                                  <a:pt x="0" y="22530"/>
                                </a:lnTo>
                                <a:lnTo>
                                  <a:pt x="127190" y="22530"/>
                                </a:lnTo>
                                <a:lnTo>
                                  <a:pt x="128194"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g:wgp>
                  </a:graphicData>
                </a:graphic>
              </wp:anchor>
            </w:drawing>
          </mc:Choice>
          <mc:Fallback>
            <w:pict>
              <v:group w14:anchorId="2AF7243B" id="Group 33090" o:spid="_x0000_s1026" style="position:absolute;margin-left:19pt;margin-top:-2.65pt;width:223.75pt;height:55.55pt;z-index:-251646976" coordsize="28418,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">
                <v:shape id="Shape 1057" o:spid="_x0000_s1027" style="position:absolute;width:13972;height:7054;visibility:visible;mso-wrap-style:square;v-text-anchor:top" coordsize="1397267,70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L8IA&#10;AADdAAAADwAAAGRycy9kb3ducmV2LnhtbERP22oCMRB9L/gPYQTfalZBK6tRxAuIUGitvg/JuFnc&#10;TJZNXLd/3xQE3+ZwrrNYda4SLTWh9KxgNMxAEGtvSi4UnH/27zMQISIbrDyTgl8KsFr23haYG//g&#10;b2pPsRAphEOOCmyMdS5l0JYchqGviRN39Y3DmGBTSNPgI4W7So6zbCodlpwaLNa0saRvp7tTgIfP&#10;6rjTZ7vdtl98mR5HejfbKzXod+s5iEhdfImf7oNJ87PJB/x/k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ovwgAAAN0AAAAPAAAAAAAAAAAAAAAAAJgCAABkcnMvZG93&#10;bnJldi54bWxQSwUGAAAAAAQABAD1AAAAhwMAAAAA&#10;" path="m1397267,705422l,705422,,,1397267,r,705422xe" filled="f" strokecolor="#007166" strokeweight=".35314mm">
                  <v:stroke miterlimit="83231f" joinstyle="miter"/>
                  <v:path arrowok="t" textboxrect="0,0,1397267,705422"/>
                </v:shape>
                <v:shape id="Shape 1069" o:spid="_x0000_s1028" style="position:absolute;left:14202;top:888;width:6383;height:3604;visibility:visible;mso-wrap-style:square;v-text-anchor:top" coordsize="638226,3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kmcQA&#10;AADdAAAADwAAAGRycy9kb3ducmV2LnhtbERPzWrCQBC+F3yHZQQvpdm0SNCYTYgFUXqr7QNMs2MS&#10;k50N2a2mPn23UPA2H9/vZMVkenGh0bWWFTxHMQjiyuqWawWfH7unFQjnkTX2lknBDzko8tlDhqm2&#10;V36ny9HXIoSwS1FB4/2QSumqhgy6yA7EgTvZ0aAPcKylHvEawk0vX+I4kQZbDg0NDvTaUNUdv40C&#10;syzfuqWvpt1qe3g8r/e39iu5KbWYT+UGhKfJ38X/7oMO8+NkD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YJJnEAAAA3QAAAA8AAAAAAAAAAAAAAAAAmAIAAGRycy9k&#10;b3ducmV2LnhtbFBLBQYAAAAABAAEAPUAAACJAwAAAAA=&#10;" path="m638226,89649r,177762l223825,267411r,92939l,170002,217043,r,89649l638226,89649xe" filled="f" strokeweight=".35314mm">
                  <v:stroke miterlimit="83231f" joinstyle="miter"/>
                  <v:path arrowok="t" textboxrect="0,0,638226,360350"/>
                </v:shape>
                <v:shape id="Shape 1072" o:spid="_x0000_s1029" style="position:absolute;left:23622;top:5174;width:4796;height:1745;visibility:visible;mso-wrap-style:square;v-text-anchor:top" coordsize="479552,17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qi8MA&#10;AADdAAAADwAAAGRycy9kb3ducmV2LnhtbERPTWuDQBC9B/oflin0Ftd4aIrNKiGQkEIprSaH3gZ3&#10;ohJ3VtxN1H/fLRR6m8f7nE0+mU7caXCtZQWrKAZBXFndcq3gVO6XLyCcR9bYWSYFMznIs4fFBlNt&#10;R/6ie+FrEULYpaig8b5PpXRVQwZdZHviwF3sYNAHONRSDziGcNPJJI6fpcGWQ0ODPe0aqq7FzSg4&#10;yEO5vp23799nIua3z2S2H4lST4/T9hWEp8n/i//cRx3mx+sE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qi8MAAADdAAAADwAAAAAAAAAAAAAAAACYAgAAZHJzL2Rv&#10;d25yZXYueG1sUEsFBgAAAAAEAAQA9QAAAIgDAAAAAA==&#10;" path="m128194,l351346,r,17793l479552,17793,232664,174460,,22530r127190,l128194,xe" fillcolor="#dee6e5" stroked="f" strokeweight="0">
                  <v:stroke miterlimit="83231f" joinstyle="miter"/>
                  <v:path arrowok="t" textboxrect="0,0,479552,174460"/>
                </v:shape>
              </v:group>
            </w:pict>
          </mc:Fallback>
        </mc:AlternateContent>
      </w:r>
      <w:r>
        <w:rPr>
          <w:sz w:val="14"/>
        </w:rPr>
        <w:t>Most employees with two years’ continuous services are entitled to</w:t>
      </w:r>
    </w:p>
    <w:p w:rsidR="005B726C" w:rsidRDefault="001C1064">
      <w:pPr>
        <w:spacing w:after="3"/>
        <w:ind w:left="550" w:right="721"/>
      </w:pPr>
      <w:r>
        <w:rPr>
          <w:sz w:val="14"/>
        </w:rPr>
        <w:t>a Redundancy Payment</w:t>
      </w:r>
    </w:p>
    <w:p w:rsidR="005B726C" w:rsidRDefault="001C1064">
      <w:pPr>
        <w:spacing w:after="380"/>
        <w:ind w:left="550" w:right="721"/>
      </w:pPr>
      <w:r>
        <w:rPr>
          <w:sz w:val="14"/>
        </w:rPr>
        <w:t>(see Appendix 3. p52)</w:t>
      </w:r>
    </w:p>
    <w:p w:rsidR="005B726C" w:rsidRDefault="001C1064">
      <w:pPr>
        <w:shd w:val="clear" w:color="auto" w:fill="DEE6E5"/>
        <w:spacing w:after="1651" w:line="259" w:lineRule="auto"/>
        <w:ind w:left="3709" w:firstLine="0"/>
      </w:pPr>
      <w:r>
        <w:rPr>
          <w:sz w:val="14"/>
        </w:rPr>
        <w:t>Possible job losses?</w:t>
      </w:r>
    </w:p>
    <w:tbl>
      <w:tblPr>
        <w:tblStyle w:val="TableGrid"/>
        <w:tblpPr w:vertAnchor="text" w:tblpX="2228" w:tblpY="-1453"/>
        <w:tblOverlap w:val="never"/>
        <w:tblW w:w="3984" w:type="dxa"/>
        <w:tblInd w:w="0" w:type="dxa"/>
        <w:tblCellMar>
          <w:top w:w="0" w:type="dxa"/>
          <w:left w:w="0" w:type="dxa"/>
          <w:bottom w:w="0" w:type="dxa"/>
          <w:right w:w="0" w:type="dxa"/>
        </w:tblCellMar>
        <w:tblLook w:val="04A0" w:firstRow="1" w:lastRow="0" w:firstColumn="1" w:lastColumn="0" w:noHBand="0" w:noVBand="1"/>
      </w:tblPr>
      <w:tblGrid>
        <w:gridCol w:w="2873"/>
        <w:gridCol w:w="1111"/>
      </w:tblGrid>
      <w:tr w:rsidR="005B726C">
        <w:trPr>
          <w:trHeight w:val="1396"/>
        </w:trPr>
        <w:tc>
          <w:tcPr>
            <w:tcW w:w="2873" w:type="dxa"/>
            <w:tcBorders>
              <w:top w:val="nil"/>
              <w:left w:val="nil"/>
              <w:bottom w:val="nil"/>
              <w:right w:val="nil"/>
            </w:tcBorders>
          </w:tcPr>
          <w:p w:rsidR="005B726C" w:rsidRDefault="001C1064">
            <w:pPr>
              <w:spacing w:after="0" w:line="259" w:lineRule="auto"/>
              <w:ind w:left="545" w:firstLine="0"/>
            </w:pPr>
            <w:r>
              <w:rPr>
                <w:rFonts w:ascii="Calibri" w:eastAsia="Calibri" w:hAnsi="Calibri" w:cs="Calibri"/>
                <w:noProof/>
                <w:sz w:val="22"/>
              </w:rPr>
              <mc:AlternateContent>
                <mc:Choice Requires="wpg">
                  <w:drawing>
                    <wp:inline distT="0" distB="0" distL="0" distR="0">
                      <wp:extent cx="685076" cy="834289"/>
                      <wp:effectExtent l="0" t="0" r="0" b="0"/>
                      <wp:docPr id="33091" name="Group 33091"/>
                      <wp:cNvGraphicFramePr/>
                      <a:graphic xmlns:a="http://schemas.openxmlformats.org/drawingml/2006/main">
                        <a:graphicData uri="http://schemas.microsoft.com/office/word/2010/wordprocessingGroup">
                          <wpg:wgp>
                            <wpg:cNvGrpSpPr/>
                            <wpg:grpSpPr>
                              <a:xfrm>
                                <a:off x="0" y="0"/>
                                <a:ext cx="685076" cy="834289"/>
                                <a:chOff x="0" y="0"/>
                                <a:chExt cx="685076" cy="834289"/>
                              </a:xfrm>
                            </wpg:grpSpPr>
                            <wps:wsp>
                              <wps:cNvPr id="1061" name="Shape 1061"/>
                              <wps:cNvSpPr/>
                              <wps:spPr>
                                <a:xfrm>
                                  <a:off x="0" y="0"/>
                                  <a:ext cx="685076" cy="834289"/>
                                </a:xfrm>
                                <a:custGeom>
                                  <a:avLst/>
                                  <a:gdLst/>
                                  <a:ahLst/>
                                  <a:cxnLst/>
                                  <a:rect l="0" t="0" r="0" b="0"/>
                                  <a:pathLst>
                                    <a:path w="685076" h="834289">
                                      <a:moveTo>
                                        <a:pt x="176352" y="0"/>
                                      </a:moveTo>
                                      <a:lnTo>
                                        <a:pt x="501929" y="0"/>
                                      </a:lnTo>
                                      <a:lnTo>
                                        <a:pt x="501929" y="610464"/>
                                      </a:lnTo>
                                      <a:lnTo>
                                        <a:pt x="685076" y="610464"/>
                                      </a:lnTo>
                                      <a:lnTo>
                                        <a:pt x="332359" y="834289"/>
                                      </a:lnTo>
                                      <a:lnTo>
                                        <a:pt x="0" y="617233"/>
                                      </a:lnTo>
                                      <a:lnTo>
                                        <a:pt x="174054" y="617233"/>
                                      </a:lnTo>
                                      <a:lnTo>
                                        <a:pt x="176352"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32451" name="Rectangle 32451"/>
                              <wps:cNvSpPr/>
                              <wps:spPr>
                                <a:xfrm rot="5399999">
                                  <a:off x="244211" y="182250"/>
                                  <a:ext cx="722419" cy="141317"/>
                                </a:xfrm>
                                <a:prstGeom prst="rect">
                                  <a:avLst/>
                                </a:prstGeom>
                                <a:ln>
                                  <a:noFill/>
                                </a:ln>
                              </wps:spPr>
                              <wps:txbx>
                                <w:txbxContent>
                                  <w:p w:rsidR="005B726C" w:rsidRDefault="001C1064">
                                    <w:pPr>
                                      <w:spacing w:after="160" w:line="259" w:lineRule="auto"/>
                                      <w:ind w:left="0" w:firstLine="0"/>
                                    </w:pPr>
                                    <w:r>
                                      <w:rPr>
                                        <w:sz w:val="14"/>
                                      </w:rPr>
                                      <w:t>20</w:t>
                                    </w:r>
                                  </w:p>
                                </w:txbxContent>
                              </wps:txbx>
                              <wps:bodyPr horzOverflow="overflow" vert="horz" lIns="0" tIns="0" rIns="0" bIns="0" rtlCol="0">
                                <a:noAutofit/>
                              </wps:bodyPr>
                            </wps:wsp>
                            <wps:wsp>
                              <wps:cNvPr id="32452" name="Rectangle 32452"/>
                              <wps:cNvSpPr/>
                              <wps:spPr>
                                <a:xfrm rot="5399999">
                                  <a:off x="-27374" y="453836"/>
                                  <a:ext cx="722419" cy="141317"/>
                                </a:xfrm>
                                <a:prstGeom prst="rect">
                                  <a:avLst/>
                                </a:prstGeom>
                                <a:ln>
                                  <a:noFill/>
                                </a:ln>
                              </wps:spPr>
                              <wps:txbx>
                                <w:txbxContent>
                                  <w:p w:rsidR="005B726C" w:rsidRDefault="001C1064">
                                    <w:pPr>
                                      <w:spacing w:after="160" w:line="259" w:lineRule="auto"/>
                                      <w:ind w:left="0" w:firstLine="0"/>
                                    </w:pPr>
                                    <w:r>
                                      <w:rPr>
                                        <w:sz w:val="14"/>
                                      </w:rPr>
                                      <w:t xml:space="preserve"> or more in </w:t>
                                    </w:r>
                                  </w:p>
                                </w:txbxContent>
                              </wps:txbx>
                              <wps:bodyPr horzOverflow="overflow" vert="horz" lIns="0" tIns="0" rIns="0" bIns="0" rtlCol="0">
                                <a:noAutofit/>
                              </wps:bodyPr>
                            </wps:wsp>
                            <wps:wsp>
                              <wps:cNvPr id="1108" name="Rectangle 1108"/>
                              <wps:cNvSpPr/>
                              <wps:spPr>
                                <a:xfrm rot="5399999">
                                  <a:off x="-134287" y="452512"/>
                                  <a:ext cx="820069" cy="141317"/>
                                </a:xfrm>
                                <a:prstGeom prst="rect">
                                  <a:avLst/>
                                </a:prstGeom>
                                <a:ln>
                                  <a:noFill/>
                                </a:ln>
                              </wps:spPr>
                              <wps:txbx>
                                <w:txbxContent>
                                  <w:p w:rsidR="005B726C" w:rsidRDefault="001C1064">
                                    <w:pPr>
                                      <w:spacing w:after="160" w:line="259" w:lineRule="auto"/>
                                      <w:ind w:left="0" w:firstLine="0"/>
                                    </w:pPr>
                                    <w:r>
                                      <w:rPr>
                                        <w:sz w:val="14"/>
                                      </w:rPr>
                                      <w:t>a 90-day period</w:t>
                                    </w:r>
                                  </w:p>
                                </w:txbxContent>
                              </wps:txbx>
                              <wps:bodyPr horzOverflow="overflow" vert="horz" lIns="0" tIns="0" rIns="0" bIns="0" rtlCol="0">
                                <a:noAutofit/>
                              </wps:bodyPr>
                            </wps:wsp>
                          </wpg:wgp>
                        </a:graphicData>
                      </a:graphic>
                    </wp:inline>
                  </w:drawing>
                </mc:Choice>
                <mc:Fallback>
                  <w:pict>
                    <v:group id="Group 33091" o:spid="_x0000_s1061" style="width:53.95pt;height:65.7pt;mso-position-horizontal-relative:char;mso-position-vertical-relative:line" coordsize="6850,8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">
                      <v:shape id="Shape 1061" o:spid="_x0000_s1062" style="position:absolute;width:6850;height:8342;visibility:visible;mso-wrap-style:square;v-text-anchor:top" coordsize="685076,83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usIA&#10;AADdAAAADwAAAGRycy9kb3ducmV2LnhtbERPPW/CMBDdkfofrKvUDexkQG2KQRSJqmtDl2xHfCQu&#10;8TmK3ZD219dISGz39D5vtZlcJ0YagvWsIVsoEMS1N5YbDV+H/fwZRIjIBjvPpOGXAmzWD7MVFsZf&#10;+JPGMjYihXAoUEMbY19IGeqWHIaF74kTd/KDw5jg0Egz4CWFu07mSi2lQ8upocWedi3V5/LHafhW&#10;++ylKk/yzebj8Q9377mtcq2fHqftK4hIU7yLb+4Pk+arZQbX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li6wgAAAN0AAAAPAAAAAAAAAAAAAAAAAJgCAABkcnMvZG93&#10;bnJldi54bWxQSwUGAAAAAAQABAD1AAAAhwMAAAAA&#10;" path="m176352,l501929,r,610464l685076,610464,332359,834289,,617233r174054,l176352,xe" fillcolor="#dee6e5" stroked="f" strokeweight="0">
                        <v:stroke miterlimit="83231f" joinstyle="miter"/>
                        <v:path arrowok="t" textboxrect="0,0,685076,834289"/>
                      </v:shape>
                      <v:rect id="Rectangle 32451" o:spid="_x0000_s1063" style="position:absolute;left:2442;top:1822;width:7224;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c0sUA&#10;AADeAAAADwAAAGRycy9kb3ducmV2LnhtbESP3WrCQBSE7wu+w3IE7+pG24pEVxElIHiR+vMAh+wx&#10;G82eDdltjG/vFgq9HGbmG2a57m0tOmp95VjBZJyAIC6crrhUcDln73MQPiBrrB2Tgid5WK8Gb0tM&#10;tXvwkbpTKEWEsE9RgQmhSaX0hSGLfuwa4uhdXWsxRNmWUrf4iHBby2mSzKTFiuOCwYa2hor76ccq&#10;yO+52XVVdilvB6/pO3e7LOyVGg37zQJEoD78h//ae63gY/r5NYHf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BzSxQAAAN4AAAAPAAAAAAAAAAAAAAAAAJgCAABkcnMv&#10;ZG93bnJldi54bWxQSwUGAAAAAAQABAD1AAAAigMAAAAA&#10;" filled="f" stroked="f">
                        <v:textbox inset="0,0,0,0">
                          <w:txbxContent>
                            <w:p w:rsidR="005B726C" w:rsidRDefault="001C1064">
                              <w:pPr>
                                <w:spacing w:after="160" w:line="259" w:lineRule="auto"/>
                                <w:ind w:left="0" w:firstLine="0"/>
                              </w:pPr>
                              <w:r>
                                <w:rPr>
                                  <w:sz w:val="14"/>
                                </w:rPr>
                                <w:t>20</w:t>
                              </w:r>
                            </w:p>
                          </w:txbxContent>
                        </v:textbox>
                      </v:rect>
                      <v:rect id="Rectangle 32452" o:spid="_x0000_s1064" style="position:absolute;left:-275;top:4538;width:7225;height:14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pcUA&#10;AADeAAAADwAAAGRycy9kb3ducmV2LnhtbESP3YrCMBSE7xd8h3AE79bU7g9SjSJKQfCiu+oDHJpj&#10;U21OSpOt9e3NwsJeDjPzDbNcD7YRPXW+dqxgNk1AEJdO11wpOJ/y1zkIH5A1No5JwYM8rFejlyVm&#10;2t35m/pjqESEsM9QgQmhzaT0pSGLfupa4uhdXGcxRNlVUnd4j3DbyDRJPqXFmuOCwZa2hsrb8ccq&#10;KG6F2fV1fq6uB6/pq3C7POyVmoyHzQJEoCH8h//ae63gLX3/SOH3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KlxQAAAN4AAAAPAAAAAAAAAAAAAAAAAJgCAABkcnMv&#10;ZG93bnJldi54bWxQSwUGAAAAAAQABAD1AAAAigMAAAAA&#10;" filled="f" stroked="f">
                        <v:textbox inset="0,0,0,0">
                          <w:txbxContent>
                            <w:p w:rsidR="005B726C" w:rsidRDefault="001C1064">
                              <w:pPr>
                                <w:spacing w:after="160" w:line="259" w:lineRule="auto"/>
                                <w:ind w:left="0" w:firstLine="0"/>
                              </w:pPr>
                              <w:r>
                                <w:rPr>
                                  <w:sz w:val="14"/>
                                </w:rPr>
                                <w:t xml:space="preserve"> or more in </w:t>
                              </w:r>
                            </w:p>
                          </w:txbxContent>
                        </v:textbox>
                      </v:rect>
                      <v:rect id="Rectangle 1108" o:spid="_x0000_s1065" style="position:absolute;left:-1344;top:4525;width:8201;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yacQA&#10;AADdAAAADwAAAGRycy9kb3ducmV2LnhtbESPQWvCQBCF7wX/wzJCb7qxBympq4gSEHqIVX/AkJ1m&#10;o9nZkF1j/Pedg9DbDO/Ne9+sNqNv1UB9bAIbWMwzUMRVsA3XBi7nYvYJKiZki21gMvCkCJv15G2F&#10;uQ0P/qHhlGolIRxzNOBS6nKtY+XIY5yHjli039B7TLL2tbY9PiTct/ojy5baY8PS4LCjnaPqdrp7&#10;A+WtdPuhKS719TtaOpZhX6SDMe/TcfsFKtGY/s2v64MV/EUm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MmnEAAAA3QAAAA8AAAAAAAAAAAAAAAAAmAIAAGRycy9k&#10;b3ducmV2LnhtbFBLBQYAAAAABAAEAPUAAACJAwAAAAA=&#10;" filled="f" stroked="f">
                        <v:textbox inset="0,0,0,0">
                          <w:txbxContent>
                            <w:p w:rsidR="005B726C" w:rsidRDefault="001C1064">
                              <w:pPr>
                                <w:spacing w:after="160" w:line="259" w:lineRule="auto"/>
                                <w:ind w:left="0" w:firstLine="0"/>
                              </w:pPr>
                              <w:r>
                                <w:rPr>
                                  <w:sz w:val="14"/>
                                </w:rPr>
                                <w:t>a 90-day period</w:t>
                              </w:r>
                            </w:p>
                          </w:txbxContent>
                        </v:textbox>
                      </v:rect>
                      <w10:anchorlock/>
                    </v:group>
                  </w:pict>
                </mc:Fallback>
              </mc:AlternateContent>
            </w:r>
          </w:p>
        </w:tc>
        <w:tc>
          <w:tcPr>
            <w:tcW w:w="1111" w:type="dxa"/>
            <w:vMerge w:val="restart"/>
            <w:tcBorders>
              <w:top w:val="nil"/>
              <w:left w:val="nil"/>
              <w:bottom w:val="nil"/>
              <w:right w:val="nil"/>
            </w:tcBorders>
          </w:tcPr>
          <w:p w:rsidR="005B726C" w:rsidRDefault="001C1064">
            <w:pPr>
              <w:spacing w:after="0" w:line="259" w:lineRule="auto"/>
              <w:ind w:left="32" w:firstLine="0"/>
            </w:pPr>
            <w:r>
              <w:rPr>
                <w:rFonts w:ascii="Calibri" w:eastAsia="Calibri" w:hAnsi="Calibri" w:cs="Calibri"/>
                <w:noProof/>
                <w:sz w:val="22"/>
              </w:rPr>
              <mc:AlternateContent>
                <mc:Choice Requires="wpg">
                  <w:drawing>
                    <wp:inline distT="0" distB="0" distL="0" distR="0">
                      <wp:extent cx="685076" cy="2000301"/>
                      <wp:effectExtent l="0" t="0" r="0" b="0"/>
                      <wp:docPr id="33092" name="Group 33092"/>
                      <wp:cNvGraphicFramePr/>
                      <a:graphic xmlns:a="http://schemas.openxmlformats.org/drawingml/2006/main">
                        <a:graphicData uri="http://schemas.microsoft.com/office/word/2010/wordprocessingGroup">
                          <wpg:wgp>
                            <wpg:cNvGrpSpPr/>
                            <wpg:grpSpPr>
                              <a:xfrm>
                                <a:off x="0" y="0"/>
                                <a:ext cx="685076" cy="2000301"/>
                                <a:chOff x="0" y="0"/>
                                <a:chExt cx="685076" cy="2000301"/>
                              </a:xfrm>
                            </wpg:grpSpPr>
                            <wps:wsp>
                              <wps:cNvPr id="1062" name="Shape 1062"/>
                              <wps:cNvSpPr/>
                              <wps:spPr>
                                <a:xfrm>
                                  <a:off x="0" y="0"/>
                                  <a:ext cx="685076" cy="2000301"/>
                                </a:xfrm>
                                <a:custGeom>
                                  <a:avLst/>
                                  <a:gdLst/>
                                  <a:ahLst/>
                                  <a:cxnLst/>
                                  <a:rect l="0" t="0" r="0" b="0"/>
                                  <a:pathLst>
                                    <a:path w="685076" h="2000301">
                                      <a:moveTo>
                                        <a:pt x="176365" y="0"/>
                                      </a:moveTo>
                                      <a:lnTo>
                                        <a:pt x="501942" y="0"/>
                                      </a:lnTo>
                                      <a:lnTo>
                                        <a:pt x="501942" y="1776476"/>
                                      </a:lnTo>
                                      <a:lnTo>
                                        <a:pt x="685076" y="1776476"/>
                                      </a:lnTo>
                                      <a:lnTo>
                                        <a:pt x="332359" y="2000301"/>
                                      </a:lnTo>
                                      <a:lnTo>
                                        <a:pt x="0" y="1783245"/>
                                      </a:lnTo>
                                      <a:lnTo>
                                        <a:pt x="174053" y="1783245"/>
                                      </a:lnTo>
                                      <a:lnTo>
                                        <a:pt x="176365"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1109" name="Rectangle 1109"/>
                              <wps:cNvSpPr/>
                              <wps:spPr>
                                <a:xfrm rot="5399999">
                                  <a:off x="-55024" y="969817"/>
                                  <a:ext cx="742333" cy="141317"/>
                                </a:xfrm>
                                <a:prstGeom prst="rect">
                                  <a:avLst/>
                                </a:prstGeom>
                                <a:ln>
                                  <a:noFill/>
                                </a:ln>
                              </wps:spPr>
                              <wps:txbx>
                                <w:txbxContent>
                                  <w:p w:rsidR="005B726C" w:rsidRDefault="001C1064">
                                    <w:pPr>
                                      <w:spacing w:after="160" w:line="259" w:lineRule="auto"/>
                                      <w:ind w:left="0" w:firstLine="0"/>
                                    </w:pPr>
                                    <w:r>
                                      <w:rPr>
                                        <w:sz w:val="14"/>
                                      </w:rPr>
                                      <w:t>Fewer than 20</w:t>
                                    </w:r>
                                  </w:p>
                                </w:txbxContent>
                              </wps:txbx>
                              <wps:bodyPr horzOverflow="overflow" vert="horz" lIns="0" tIns="0" rIns="0" bIns="0" rtlCol="0">
                                <a:noAutofit/>
                              </wps:bodyPr>
                            </wps:wsp>
                          </wpg:wgp>
                        </a:graphicData>
                      </a:graphic>
                    </wp:inline>
                  </w:drawing>
                </mc:Choice>
                <mc:Fallback>
                  <w:pict>
                    <v:group id="Group 33092" o:spid="_x0000_s1066" style="width:53.95pt;height:157.5pt;mso-position-horizontal-relative:char;mso-position-vertical-relative:line" coordsize="6850,2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">
                      <v:shape id="Shape 1062" o:spid="_x0000_s1067" style="position:absolute;width:6850;height:20003;visibility:visible;mso-wrap-style:square;v-text-anchor:top" coordsize="685076,200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0kcUA&#10;AADdAAAADwAAAGRycy9kb3ducmV2LnhtbERPTWvCQBC9F/oflin0EnRTC1aiq5RCWy8eGhU9Dtkx&#10;G83OhuzWpP56VxB6m8f7nNmit7U4U+srxwpehikI4sLpiksFm/XnYALCB2SNtWNS8EceFvPHhxlm&#10;2nX8Q+c8lCKGsM9QgQmhyaT0hSGLfuga4sgdXGsxRNiWUrfYxXBby1GajqXFimODwYY+DBWn/Ncq&#10;OCX77b57WybH79Ulp90Xva5NotTzU/8+BRGoD//iu3up4/x0PIL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jSRxQAAAN0AAAAPAAAAAAAAAAAAAAAAAJgCAABkcnMv&#10;ZG93bnJldi54bWxQSwUGAAAAAAQABAD1AAAAigMAAAAA&#10;" path="m176365,l501942,r,1776476l685076,1776476,332359,2000301,,1783245r174053,l176365,xe" fillcolor="#dee6e5" stroked="f" strokeweight="0">
                        <v:stroke miterlimit="83231f" joinstyle="miter"/>
                        <v:path arrowok="t" textboxrect="0,0,685076,2000301"/>
                      </v:shape>
                      <v:rect id="Rectangle 1109" o:spid="_x0000_s1068" style="position:absolute;left:-551;top:9698;width:7423;height:141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X8sIA&#10;AADdAAAADwAAAGRycy9kb3ducmV2LnhtbERPzWrCQBC+C32HZQredJMeio2uIoZAoIdY9QGG7DSb&#10;JjsbstsY375bKPQ2H9/v7A6z7cVEo28dK0jXCQji2umWGwW3a7HagPABWWPvmBQ8yMNh/7TYYabd&#10;nT9ouoRGxBD2GSowIQyZlL42ZNGv3UAcuU83WgwRjo3UI95juO3lS5K8SostxwaDA50M1d3l2yqo&#10;usrkU1vcmq93r+lcubwIpVLL5/m4BRFoDv/iP3ep4/w0eYP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ZfywgAAAN0AAAAPAAAAAAAAAAAAAAAAAJgCAABkcnMvZG93&#10;bnJldi54bWxQSwUGAAAAAAQABAD1AAAAhwMAAAAA&#10;" filled="f" stroked="f">
                        <v:textbox inset="0,0,0,0">
                          <w:txbxContent>
                            <w:p w:rsidR="005B726C" w:rsidRDefault="001C1064">
                              <w:pPr>
                                <w:spacing w:after="160" w:line="259" w:lineRule="auto"/>
                                <w:ind w:left="0" w:firstLine="0"/>
                              </w:pPr>
                              <w:r>
                                <w:rPr>
                                  <w:sz w:val="14"/>
                                </w:rPr>
                                <w:t>Fewer than 20</w:t>
                              </w:r>
                            </w:p>
                          </w:txbxContent>
                        </v:textbox>
                      </v:rect>
                      <w10:anchorlock/>
                    </v:group>
                  </w:pict>
                </mc:Fallback>
              </mc:AlternateContent>
            </w:r>
          </w:p>
        </w:tc>
      </w:tr>
      <w:tr w:rsidR="005B726C">
        <w:trPr>
          <w:trHeight w:val="1754"/>
        </w:trPr>
        <w:tc>
          <w:tcPr>
            <w:tcW w:w="2873" w:type="dxa"/>
            <w:tcBorders>
              <w:top w:val="nil"/>
              <w:left w:val="nil"/>
              <w:bottom w:val="nil"/>
              <w:right w:val="nil"/>
            </w:tcBorders>
          </w:tcPr>
          <w:p w:rsidR="005B726C" w:rsidRDefault="005B726C">
            <w:pPr>
              <w:spacing w:after="0" w:line="259" w:lineRule="auto"/>
              <w:ind w:left="-3050" w:right="32" w:firstLine="0"/>
            </w:pPr>
          </w:p>
          <w:tbl>
            <w:tblPr>
              <w:tblStyle w:val="TableGrid"/>
              <w:tblW w:w="2841" w:type="dxa"/>
              <w:tblInd w:w="0" w:type="dxa"/>
              <w:tblCellMar>
                <w:top w:w="0" w:type="dxa"/>
                <w:left w:w="157" w:type="dxa"/>
                <w:bottom w:w="0" w:type="dxa"/>
                <w:right w:w="106" w:type="dxa"/>
              </w:tblCellMar>
              <w:tblLook w:val="04A0" w:firstRow="1" w:lastRow="0" w:firstColumn="1" w:lastColumn="0" w:noHBand="0" w:noVBand="1"/>
            </w:tblPr>
            <w:tblGrid>
              <w:gridCol w:w="2841"/>
            </w:tblGrid>
            <w:tr w:rsidR="005B726C">
              <w:trPr>
                <w:trHeight w:val="1025"/>
              </w:trPr>
              <w:tc>
                <w:tcPr>
                  <w:tcW w:w="2841" w:type="dxa"/>
                  <w:tcBorders>
                    <w:top w:val="nil"/>
                    <w:left w:val="nil"/>
                    <w:bottom w:val="nil"/>
                    <w:right w:val="nil"/>
                  </w:tcBorders>
                  <w:shd w:val="clear" w:color="auto" w:fill="DEE6E5"/>
                  <w:vAlign w:val="center"/>
                </w:tcPr>
                <w:p w:rsidR="005B726C" w:rsidRDefault="001C1064">
                  <w:pPr>
                    <w:framePr w:wrap="around" w:vAnchor="text" w:hAnchor="text" w:x="2228" w:y="-1453"/>
                    <w:spacing w:after="0" w:line="259" w:lineRule="auto"/>
                    <w:ind w:left="0" w:firstLine="0"/>
                    <w:suppressOverlap/>
                  </w:pPr>
                  <w:r>
                    <w:rPr>
                      <w:sz w:val="14"/>
                    </w:rPr>
                    <w:t>Collective consultation:</w:t>
                  </w:r>
                </w:p>
                <w:p w:rsidR="005B726C" w:rsidRDefault="001C1064">
                  <w:pPr>
                    <w:framePr w:wrap="around" w:vAnchor="text" w:hAnchor="text" w:x="2228" w:y="-1453"/>
                    <w:spacing w:after="0" w:line="259" w:lineRule="auto"/>
                    <w:ind w:left="0" w:firstLine="0"/>
                    <w:suppressOverlap/>
                  </w:pPr>
                  <w:r>
                    <w:rPr>
                      <w:sz w:val="14"/>
                    </w:rPr>
                    <w:t>Dismissal defined by law as “not related to the individual” (ie not about performance or conduct)</w:t>
                  </w:r>
                </w:p>
              </w:tc>
            </w:tr>
          </w:tbl>
          <w:p w:rsidR="005B726C" w:rsidRDefault="005B726C">
            <w:pPr>
              <w:spacing w:after="160" w:line="259" w:lineRule="auto"/>
              <w:ind w:left="0" w:firstLine="0"/>
            </w:pPr>
          </w:p>
        </w:tc>
        <w:tc>
          <w:tcPr>
            <w:tcW w:w="0" w:type="auto"/>
            <w:vMerge/>
            <w:tcBorders>
              <w:top w:val="nil"/>
              <w:left w:val="nil"/>
              <w:bottom w:val="nil"/>
              <w:right w:val="nil"/>
            </w:tcBorders>
          </w:tcPr>
          <w:p w:rsidR="005B726C" w:rsidRDefault="005B726C">
            <w:pPr>
              <w:spacing w:after="160" w:line="259" w:lineRule="auto"/>
              <w:ind w:left="0" w:firstLine="0"/>
            </w:pPr>
          </w:p>
        </w:tc>
      </w:tr>
    </w:tbl>
    <w:p w:rsidR="005B726C" w:rsidRDefault="001C1064">
      <w:pPr>
        <w:spacing w:after="478"/>
        <w:ind w:left="108" w:right="721"/>
      </w:pPr>
      <w:r>
        <w:rPr>
          <w:sz w:val="14"/>
        </w:rPr>
        <w:t xml:space="preserve">Note: </w:t>
      </w:r>
      <w:r>
        <w:rPr>
          <w:sz w:val="14"/>
        </w:rPr>
        <w:t>terminating 20 or more contracts in order to change terms and conditions is likely to trigger the requirement to consult</w:t>
      </w:r>
    </w:p>
    <w:tbl>
      <w:tblPr>
        <w:tblStyle w:val="TableGrid"/>
        <w:tblpPr w:vertAnchor="text" w:tblpX="2207" w:tblpY="101"/>
        <w:tblOverlap w:val="never"/>
        <w:tblW w:w="4540" w:type="dxa"/>
        <w:tblInd w:w="0" w:type="dxa"/>
        <w:tblCellMar>
          <w:top w:w="83" w:type="dxa"/>
          <w:left w:w="221" w:type="dxa"/>
          <w:bottom w:w="0" w:type="dxa"/>
          <w:right w:w="115" w:type="dxa"/>
        </w:tblCellMar>
        <w:tblLook w:val="04A0" w:firstRow="1" w:lastRow="0" w:firstColumn="1" w:lastColumn="0" w:noHBand="0" w:noVBand="1"/>
      </w:tblPr>
      <w:tblGrid>
        <w:gridCol w:w="4540"/>
      </w:tblGrid>
      <w:tr w:rsidR="005B726C">
        <w:trPr>
          <w:trHeight w:val="743"/>
        </w:trPr>
        <w:tc>
          <w:tcPr>
            <w:tcW w:w="4540" w:type="dxa"/>
            <w:tcBorders>
              <w:top w:val="nil"/>
              <w:left w:val="nil"/>
              <w:bottom w:val="nil"/>
              <w:right w:val="nil"/>
            </w:tcBorders>
            <w:shd w:val="clear" w:color="auto" w:fill="DEE6E5"/>
          </w:tcPr>
          <w:p w:rsidR="005B726C" w:rsidRDefault="001C1064">
            <w:pPr>
              <w:spacing w:after="0" w:line="259" w:lineRule="auto"/>
              <w:ind w:left="0" w:firstLine="0"/>
            </w:pPr>
            <w:r>
              <w:rPr>
                <w:sz w:val="14"/>
              </w:rPr>
              <w:t>Individual consultation:</w:t>
            </w:r>
          </w:p>
          <w:p w:rsidR="005B726C" w:rsidRDefault="001C1064">
            <w:pPr>
              <w:spacing w:after="0" w:line="259" w:lineRule="auto"/>
              <w:ind w:left="0" w:firstLine="0"/>
            </w:pPr>
            <w:r>
              <w:rPr>
                <w:sz w:val="14"/>
              </w:rPr>
              <w:t>In some situations there may be an overlap between collective and individual consultation</w:t>
            </w:r>
          </w:p>
        </w:tc>
      </w:tr>
    </w:tbl>
    <w:p w:rsidR="005B726C" w:rsidRDefault="001C1064">
      <w:pPr>
        <w:spacing w:after="3"/>
        <w:ind w:left="108" w:right="721"/>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24353</wp:posOffset>
                </wp:positionH>
                <wp:positionV relativeFrom="paragraph">
                  <wp:posOffset>-1118981</wp:posOffset>
                </wp:positionV>
                <wp:extent cx="2371246" cy="2576640"/>
                <wp:effectExtent l="0" t="0" r="0" b="0"/>
                <wp:wrapNone/>
                <wp:docPr id="33089" name="Group 33089"/>
                <wp:cNvGraphicFramePr/>
                <a:graphic xmlns:a="http://schemas.openxmlformats.org/drawingml/2006/main">
                  <a:graphicData uri="http://schemas.microsoft.com/office/word/2010/wordprocessingGroup">
                    <wpg:wgp>
                      <wpg:cNvGrpSpPr/>
                      <wpg:grpSpPr>
                        <a:xfrm>
                          <a:off x="0" y="0"/>
                          <a:ext cx="2371246" cy="2576640"/>
                          <a:chOff x="0" y="0"/>
                          <a:chExt cx="2371246" cy="2576640"/>
                        </a:xfrm>
                      </wpg:grpSpPr>
                      <wps:wsp>
                        <wps:cNvPr id="1055" name="Shape 1055"/>
                        <wps:cNvSpPr/>
                        <wps:spPr>
                          <a:xfrm>
                            <a:off x="0" y="0"/>
                            <a:ext cx="956386" cy="902107"/>
                          </a:xfrm>
                          <a:custGeom>
                            <a:avLst/>
                            <a:gdLst/>
                            <a:ahLst/>
                            <a:cxnLst/>
                            <a:rect l="0" t="0" r="0" b="0"/>
                            <a:pathLst>
                              <a:path w="956386" h="902107">
                                <a:moveTo>
                                  <a:pt x="956386" y="902107"/>
                                </a:moveTo>
                                <a:lnTo>
                                  <a:pt x="0" y="902107"/>
                                </a:lnTo>
                                <a:lnTo>
                                  <a:pt x="0" y="0"/>
                                </a:lnTo>
                                <a:lnTo>
                                  <a:pt x="956386" y="0"/>
                                </a:lnTo>
                                <a:close/>
                              </a:path>
                            </a:pathLst>
                          </a:custGeom>
                          <a:ln w="12713" cap="flat">
                            <a:miter lim="127000"/>
                          </a:ln>
                        </wps:spPr>
                        <wps:style>
                          <a:lnRef idx="1">
                            <a:srgbClr val="007166"/>
                          </a:lnRef>
                          <a:fillRef idx="0">
                            <a:srgbClr val="000000">
                              <a:alpha val="0"/>
                            </a:srgbClr>
                          </a:fillRef>
                          <a:effectRef idx="0">
                            <a:scrgbClr r="0" g="0" b="0"/>
                          </a:effectRef>
                          <a:fontRef idx="none"/>
                        </wps:style>
                        <wps:bodyPr/>
                      </wps:wsp>
                      <wps:wsp>
                        <wps:cNvPr id="1059" name="Shape 1059"/>
                        <wps:cNvSpPr/>
                        <wps:spPr>
                          <a:xfrm>
                            <a:off x="0" y="1105586"/>
                            <a:ext cx="956386" cy="1471054"/>
                          </a:xfrm>
                          <a:custGeom>
                            <a:avLst/>
                            <a:gdLst/>
                            <a:ahLst/>
                            <a:cxnLst/>
                            <a:rect l="0" t="0" r="0" b="0"/>
                            <a:pathLst>
                              <a:path w="956386" h="1471054">
                                <a:moveTo>
                                  <a:pt x="956386" y="1471054"/>
                                </a:moveTo>
                                <a:lnTo>
                                  <a:pt x="0" y="1471054"/>
                                </a:lnTo>
                                <a:lnTo>
                                  <a:pt x="0" y="0"/>
                                </a:lnTo>
                                <a:lnTo>
                                  <a:pt x="956386" y="0"/>
                                </a:lnTo>
                                <a:close/>
                              </a:path>
                            </a:pathLst>
                          </a:custGeom>
                          <a:ln w="12713" cap="flat">
                            <a:miter lim="127000"/>
                          </a:ln>
                        </wps:spPr>
                        <wps:style>
                          <a:lnRef idx="1">
                            <a:srgbClr val="007166"/>
                          </a:lnRef>
                          <a:fillRef idx="0">
                            <a:srgbClr val="000000">
                              <a:alpha val="0"/>
                            </a:srgbClr>
                          </a:fillRef>
                          <a:effectRef idx="0">
                            <a:scrgbClr r="0" g="0" b="0"/>
                          </a:effectRef>
                          <a:fontRef idx="none"/>
                        </wps:style>
                        <wps:bodyPr/>
                      </wps:wsp>
                      <wps:wsp>
                        <wps:cNvPr id="1064" name="Shape 1064"/>
                        <wps:cNvSpPr/>
                        <wps:spPr>
                          <a:xfrm>
                            <a:off x="1686170" y="1740110"/>
                            <a:ext cx="685076" cy="313512"/>
                          </a:xfrm>
                          <a:custGeom>
                            <a:avLst/>
                            <a:gdLst/>
                            <a:ahLst/>
                            <a:cxnLst/>
                            <a:rect l="0" t="0" r="0" b="0"/>
                            <a:pathLst>
                              <a:path w="685076" h="313512">
                                <a:moveTo>
                                  <a:pt x="183121" y="0"/>
                                </a:moveTo>
                                <a:lnTo>
                                  <a:pt x="501929" y="0"/>
                                </a:lnTo>
                                <a:lnTo>
                                  <a:pt x="501929" y="89713"/>
                                </a:lnTo>
                                <a:lnTo>
                                  <a:pt x="685076" y="89713"/>
                                </a:lnTo>
                                <a:lnTo>
                                  <a:pt x="332359" y="313512"/>
                                </a:lnTo>
                                <a:lnTo>
                                  <a:pt x="0" y="96482"/>
                                </a:lnTo>
                                <a:lnTo>
                                  <a:pt x="181699" y="96482"/>
                                </a:lnTo>
                                <a:lnTo>
                                  <a:pt x="183121"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1065" name="Shape 1065"/>
                        <wps:cNvSpPr/>
                        <wps:spPr>
                          <a:xfrm>
                            <a:off x="1686170" y="773481"/>
                            <a:ext cx="685076" cy="358623"/>
                          </a:xfrm>
                          <a:custGeom>
                            <a:avLst/>
                            <a:gdLst/>
                            <a:ahLst/>
                            <a:cxnLst/>
                            <a:rect l="0" t="0" r="0" b="0"/>
                            <a:pathLst>
                              <a:path w="685076" h="358623">
                                <a:moveTo>
                                  <a:pt x="183121" y="0"/>
                                </a:moveTo>
                                <a:lnTo>
                                  <a:pt x="501929" y="0"/>
                                </a:lnTo>
                                <a:lnTo>
                                  <a:pt x="501929" y="134798"/>
                                </a:lnTo>
                                <a:lnTo>
                                  <a:pt x="685076" y="134798"/>
                                </a:lnTo>
                                <a:lnTo>
                                  <a:pt x="332359" y="358623"/>
                                </a:lnTo>
                                <a:lnTo>
                                  <a:pt x="0" y="141567"/>
                                </a:lnTo>
                                <a:lnTo>
                                  <a:pt x="181699" y="141567"/>
                                </a:lnTo>
                                <a:lnTo>
                                  <a:pt x="183121"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1067" name="Shape 1067"/>
                        <wps:cNvSpPr/>
                        <wps:spPr>
                          <a:xfrm>
                            <a:off x="985139" y="202639"/>
                            <a:ext cx="358610" cy="360350"/>
                          </a:xfrm>
                          <a:custGeom>
                            <a:avLst/>
                            <a:gdLst/>
                            <a:ahLst/>
                            <a:cxnLst/>
                            <a:rect l="0" t="0" r="0" b="0"/>
                            <a:pathLst>
                              <a:path w="358610" h="360350">
                                <a:moveTo>
                                  <a:pt x="358610" y="92926"/>
                                </a:moveTo>
                                <a:lnTo>
                                  <a:pt x="358610" y="267424"/>
                                </a:lnTo>
                                <a:lnTo>
                                  <a:pt x="223825" y="267424"/>
                                </a:lnTo>
                                <a:lnTo>
                                  <a:pt x="223825" y="360350"/>
                                </a:lnTo>
                                <a:lnTo>
                                  <a:pt x="0" y="170002"/>
                                </a:lnTo>
                                <a:lnTo>
                                  <a:pt x="217043" y="0"/>
                                </a:lnTo>
                                <a:lnTo>
                                  <a:pt x="217043" y="91503"/>
                                </a:lnTo>
                                <a:lnTo>
                                  <a:pt x="358610" y="92926"/>
                                </a:lnTo>
                                <a:close/>
                              </a:path>
                            </a:pathLst>
                          </a:custGeom>
                          <a:ln w="12713" cap="flat">
                            <a:miter lim="127000"/>
                          </a:ln>
                        </wps:spPr>
                        <wps:style>
                          <a:lnRef idx="1">
                            <a:srgbClr val="000000"/>
                          </a:lnRef>
                          <a:fillRef idx="0">
                            <a:srgbClr val="000000">
                              <a:alpha val="0"/>
                            </a:srgbClr>
                          </a:fillRef>
                          <a:effectRef idx="0">
                            <a:scrgbClr r="0" g="0" b="0"/>
                          </a:effectRef>
                          <a:fontRef idx="none"/>
                        </wps:style>
                        <wps:bodyPr/>
                      </wps:wsp>
                      <wps:wsp>
                        <wps:cNvPr id="1071" name="Shape 1071"/>
                        <wps:cNvSpPr/>
                        <wps:spPr>
                          <a:xfrm>
                            <a:off x="985139" y="1231954"/>
                            <a:ext cx="358610" cy="360350"/>
                          </a:xfrm>
                          <a:custGeom>
                            <a:avLst/>
                            <a:gdLst/>
                            <a:ahLst/>
                            <a:cxnLst/>
                            <a:rect l="0" t="0" r="0" b="0"/>
                            <a:pathLst>
                              <a:path w="358610" h="360350">
                                <a:moveTo>
                                  <a:pt x="358610" y="92939"/>
                                </a:moveTo>
                                <a:lnTo>
                                  <a:pt x="358610" y="267424"/>
                                </a:lnTo>
                                <a:lnTo>
                                  <a:pt x="223825" y="267424"/>
                                </a:lnTo>
                                <a:lnTo>
                                  <a:pt x="223825" y="360350"/>
                                </a:lnTo>
                                <a:lnTo>
                                  <a:pt x="0" y="170002"/>
                                </a:lnTo>
                                <a:lnTo>
                                  <a:pt x="217043" y="0"/>
                                </a:lnTo>
                                <a:lnTo>
                                  <a:pt x="217043" y="91503"/>
                                </a:lnTo>
                                <a:lnTo>
                                  <a:pt x="358610" y="92939"/>
                                </a:lnTo>
                                <a:close/>
                              </a:path>
                            </a:pathLst>
                          </a:custGeom>
                          <a:ln w="12713"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D764B5" id="Group 33089" o:spid="_x0000_s1026" style="position:absolute;margin-left:1.9pt;margin-top:-88.1pt;width:186.7pt;height:202.9pt;z-index:-251645952" coordsize="23712,25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">
                <v:shape id="Shape 1055" o:spid="_x0000_s1027" style="position:absolute;width:9563;height:9021;visibility:visible;mso-wrap-style:square;v-text-anchor:top" coordsize="956386,9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88MA&#10;AADdAAAADwAAAGRycy9kb3ducmV2LnhtbERP32vCMBB+H/g/hBP2NlNllq4aRQeOgmwwp/h6NLem&#10;LLmUJtPuvzeDwd7u4/t5y/XgrLhQH1rPCqaTDARx7XXLjYLjx+6hABEiskbrmRT8UID1anS3xFL7&#10;K7/T5RAbkUI4lKjAxNiVUobakMMw8R1x4j597zAm2DdS93hN4c7KWZbl0mHLqcFgR8+G6q/Dt1NQ&#10;PFXFq33DkO/2+enxXLmtsS9K3Y+HzQJEpCH+i//clU7zs/kcfr9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S88MAAADdAAAADwAAAAAAAAAAAAAAAACYAgAAZHJzL2Rv&#10;d25yZXYueG1sUEsFBgAAAAAEAAQA9QAAAIgDAAAAAA==&#10;" path="m956386,902107l,902107,,,956386,r,902107xe" filled="f" strokecolor="#007166" strokeweight=".35314mm">
                  <v:stroke miterlimit="83231f" joinstyle="miter"/>
                  <v:path arrowok="t" textboxrect="0,0,956386,902107"/>
                </v:shape>
                <v:shape id="Shape 1059" o:spid="_x0000_s1028" style="position:absolute;top:11055;width:9563;height:14711;visibility:visible;mso-wrap-style:square;v-text-anchor:top" coordsize="956386,147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5EsIA&#10;AADdAAAADwAAAGRycy9kb3ducmV2LnhtbERPTWsCMRC9C/0PYQreNKtli12NIoK0J0HX3odk3F3c&#10;TNYk6tpfbwqF3ubxPmex6m0rbuRD41jBZJyBINbONFwpOJbb0QxEiMgGW8ek4EEBVsuXwQIL4+68&#10;p9shViKFcChQQR1jV0gZdE0Ww9h1xIk7OW8xJugraTzeU7ht5TTL3qXFhlNDjR1tatLnw9Uq2Oif&#10;b59/5ucweVvv9WW7K9ldlRq+9us5iEh9/Bf/ub9Mmp/lH/D7TTp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7kSwgAAAN0AAAAPAAAAAAAAAAAAAAAAAJgCAABkcnMvZG93&#10;bnJldi54bWxQSwUGAAAAAAQABAD1AAAAhwMAAAAA&#10;" path="m956386,1471054l,1471054,,,956386,r,1471054xe" filled="f" strokecolor="#007166" strokeweight=".35314mm">
                  <v:stroke miterlimit="83231f" joinstyle="miter"/>
                  <v:path arrowok="t" textboxrect="0,0,956386,1471054"/>
                </v:shape>
                <v:shape id="Shape 1064" o:spid="_x0000_s1029" style="position:absolute;left:16861;top:17401;width:6851;height:3135;visibility:visible;mso-wrap-style:square;v-text-anchor:top" coordsize="685076,31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MsIA&#10;AADdAAAADwAAAGRycy9kb3ducmV2LnhtbERPTYvCMBC9C/6HMAveNF1ZZOkapSwWhL1oXdjr0Eyb&#10;0mZSmmjrvzeCsLd5vM/Z7ifbiRsNvnGs4H2VgCAunW64VvB7yZefIHxA1tg5JgV38rDfzWdbTLUb&#10;+Uy3ItQihrBPUYEJoU+l9KUhi37leuLIVW6wGCIcaqkHHGO47eQ6STbSYsOxwWBP34bKtrhaBdNP&#10;+9de/SkbD9m9MJc2r6omV2rxNmVfIAJN4V/8ch91nJ9sPuD5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wywgAAAN0AAAAPAAAAAAAAAAAAAAAAAJgCAABkcnMvZG93&#10;bnJldi54bWxQSwUGAAAAAAQABAD1AAAAhwMAAAAA&#10;" path="m183121,l501929,r,89713l685076,89713,332359,313512,,96482r181699,l183121,xe" fillcolor="#dee6e5" stroked="f" strokeweight="0">
                  <v:stroke miterlimit="83231f" joinstyle="miter"/>
                  <v:path arrowok="t" textboxrect="0,0,685076,313512"/>
                </v:shape>
                <v:shape id="Shape 1065" o:spid="_x0000_s1030" style="position:absolute;left:16861;top:7734;width:6851;height:3587;visibility:visible;mso-wrap-style:square;v-text-anchor:top" coordsize="685076,35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QJ8EA&#10;AADdAAAADwAAAGRycy9kb3ducmV2LnhtbERPzYrCMBC+L/gOYQQvooni6tI1iiwI3tTaB5htZtti&#10;M6lNVuvbG0HwNh/f7yzXna3FlVpfOdYwGSsQxLkzFRcastN29AXCB2SDtWPScCcP61XvY4mJcTc+&#10;0jUNhYgh7BPUUIbQJFL6vCSLfuwa4sj9udZiiLAtpGnxFsNtLadKzaXFimNDiQ39lJSf03+rAcNQ&#10;Zech5/XM8yHbHH733WWh9aDfbb5BBOrCW/xy70ycr+af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OkCfBAAAA3QAAAA8AAAAAAAAAAAAAAAAAmAIAAGRycy9kb3du&#10;cmV2LnhtbFBLBQYAAAAABAAEAPUAAACGAwAAAAA=&#10;" path="m183121,l501929,r,134798l685076,134798,332359,358623,,141567r181699,l183121,xe" fillcolor="#dee6e5" stroked="f" strokeweight="0">
                  <v:stroke miterlimit="83231f" joinstyle="miter"/>
                  <v:path arrowok="t" textboxrect="0,0,685076,358623"/>
                </v:shape>
                <v:shape id="Shape 1067" o:spid="_x0000_s1031" style="position:absolute;left:9851;top:2026;width:3586;height:3603;visibility:visible;mso-wrap-style:square;v-text-anchor:top" coordsize="358610,3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VjMQA&#10;AADdAAAADwAAAGRycy9kb3ducmV2LnhtbERPS0vDQBC+C/0PyxR6EbNpi7HEbEtRFBGh9HHwOGbH&#10;7Gp2NmTXNP57VxC8zcf3nGozulYM1AfrWcE8y0EQ115bbhScjg9XKxAhImtsPZOCbwqwWU8uKiy1&#10;P/OehkNsRArhUKICE2NXShlqQw5D5jvixL373mFMsG+k7vGcwl0rF3leSIeWU4PBju4M1Z+HL6eA&#10;j2aQy7flo7XXl68F7j5enuleqdl03N6CiDTGf/Gf+0mn+XlxA7/fp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VYzEAAAA3QAAAA8AAAAAAAAAAAAAAAAAmAIAAGRycy9k&#10;b3ducmV2LnhtbFBLBQYAAAAABAAEAPUAAACJAwAAAAA=&#10;" path="m358610,92926r,174498l223825,267424r,92926l,170002,217043,r,91503l358610,92926xe" filled="f" strokeweight=".35314mm">
                  <v:stroke miterlimit="83231f" joinstyle="miter"/>
                  <v:path arrowok="t" textboxrect="0,0,358610,360350"/>
                </v:shape>
                <v:shape id="Shape 1071" o:spid="_x0000_s1032" style="position:absolute;left:9851;top:12319;width:3586;height:3604;visibility:visible;mso-wrap-style:square;v-text-anchor:top" coordsize="358610,36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vsQA&#10;AADdAAAADwAAAGRycy9kb3ducmV2LnhtbERPTWsCMRC9C/0PYQQvolkVbVmNUlpaShFK1UOP42bc&#10;pN1Mlk26rv/eFITe5vE+Z7XpXCVaaoL1rGAyzkAQF15bLhUc9i+jBxAhImusPJOCCwXYrO96K8y1&#10;P/MntbtYihTCIUcFJsY6lzIUhhyGsa+JE3fyjcOYYFNK3eA5hbtKTrNsIR1aTg0Ga3oyVPzsfp0C&#10;3ptWzo6zV2vnw68Ffnxv3+lZqUG/e1yCiNTFf/HN/abT/Ox+An/fpB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9/r7EAAAA3QAAAA8AAAAAAAAAAAAAAAAAmAIAAGRycy9k&#10;b3ducmV2LnhtbFBLBQYAAAAABAAEAPUAAACJAwAAAAA=&#10;" path="m358610,92939r,174485l223825,267424r,92926l,170002,217043,r,91503l358610,92939xe" filled="f" strokeweight=".35314mm">
                  <v:stroke miterlimit="83231f" joinstyle="miter"/>
                  <v:path arrowok="t" textboxrect="0,0,358610,360350"/>
                </v:shap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3216850</wp:posOffset>
                </wp:positionH>
                <wp:positionV relativeFrom="paragraph">
                  <wp:posOffset>621128</wp:posOffset>
                </wp:positionV>
                <wp:extent cx="685076" cy="313512"/>
                <wp:effectExtent l="0" t="0" r="0" b="0"/>
                <wp:wrapSquare wrapText="bothSides"/>
                <wp:docPr id="33093" name="Group 33093"/>
                <wp:cNvGraphicFramePr/>
                <a:graphic xmlns:a="http://schemas.openxmlformats.org/drawingml/2006/main">
                  <a:graphicData uri="http://schemas.microsoft.com/office/word/2010/wordprocessingGroup">
                    <wpg:wgp>
                      <wpg:cNvGrpSpPr/>
                      <wpg:grpSpPr>
                        <a:xfrm>
                          <a:off x="0" y="0"/>
                          <a:ext cx="685076" cy="313512"/>
                          <a:chOff x="0" y="0"/>
                          <a:chExt cx="685076" cy="313512"/>
                        </a:xfrm>
                      </wpg:grpSpPr>
                      <wps:wsp>
                        <wps:cNvPr id="1063" name="Shape 1063"/>
                        <wps:cNvSpPr/>
                        <wps:spPr>
                          <a:xfrm>
                            <a:off x="0" y="0"/>
                            <a:ext cx="685076" cy="313512"/>
                          </a:xfrm>
                          <a:custGeom>
                            <a:avLst/>
                            <a:gdLst/>
                            <a:ahLst/>
                            <a:cxnLst/>
                            <a:rect l="0" t="0" r="0" b="0"/>
                            <a:pathLst>
                              <a:path w="685076" h="313512">
                                <a:moveTo>
                                  <a:pt x="183109" y="0"/>
                                </a:moveTo>
                                <a:lnTo>
                                  <a:pt x="501942" y="0"/>
                                </a:lnTo>
                                <a:lnTo>
                                  <a:pt x="501942" y="89713"/>
                                </a:lnTo>
                                <a:lnTo>
                                  <a:pt x="685076" y="89713"/>
                                </a:lnTo>
                                <a:lnTo>
                                  <a:pt x="332359" y="313512"/>
                                </a:lnTo>
                                <a:lnTo>
                                  <a:pt x="0" y="96482"/>
                                </a:lnTo>
                                <a:lnTo>
                                  <a:pt x="181686" y="96482"/>
                                </a:lnTo>
                                <a:lnTo>
                                  <a:pt x="183109"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g:wgp>
                  </a:graphicData>
                </a:graphic>
              </wp:anchor>
            </w:drawing>
          </mc:Choice>
          <mc:Fallback>
            <w:pict>
              <v:group w14:anchorId="6B39C4F0" id="Group 33093" o:spid="_x0000_s1026" style="position:absolute;margin-left:253.3pt;margin-top:48.9pt;width:53.95pt;height:24.7pt;z-index:251671552" coordsize="6850,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">
                <v:shape id="Shape 1063" o:spid="_x0000_s1027" style="position:absolute;width:6850;height:3135;visibility:visible;mso-wrap-style:square;v-text-anchor:top" coordsize="685076,31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kRsIA&#10;AADdAAAADwAAAGRycy9kb3ducmV2LnhtbERPTYvCMBC9C/6HMAveNF0XZOkapSwWhL1oXdjr0Eyb&#10;0mZSmmjrvzeCsLd5vM/Z7ifbiRsNvnGs4H2VgCAunW64VvB7yZefIHxA1tg5JgV38rDfzWdbTLUb&#10;+Uy3ItQihrBPUYEJoU+l9KUhi37leuLIVW6wGCIcaqkHHGO47eQ6STbSYsOxwWBP34bKtrhaBdNP&#10;+9de/SkbD9m9MJc2r6omV2rxNmVfIAJN4V/8ch91nJ9sPuD5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ORGwgAAAN0AAAAPAAAAAAAAAAAAAAAAAJgCAABkcnMvZG93&#10;bnJldi54bWxQSwUGAAAAAAQABAD1AAAAhwMAAAAA&#10;" path="m183109,l501942,r,89713l685076,89713,332359,313512,,96482r181686,l183109,xe" fillcolor="#dee6e5" stroked="f" strokeweight="0">
                  <v:stroke miterlimit="83231f" joinstyle="miter"/>
                  <v:path arrowok="t" textboxrect="0,0,685076,313512"/>
                </v:shape>
                <w10:wrap type="square"/>
              </v:group>
            </w:pict>
          </mc:Fallback>
        </mc:AlternateContent>
      </w:r>
      <w:r>
        <w:rPr>
          <w:sz w:val="14"/>
        </w:rPr>
        <w:t xml:space="preserve">The law relating </w:t>
      </w:r>
      <w:r>
        <w:rPr>
          <w:sz w:val="14"/>
        </w:rPr>
        <w:t>to the dismissal of employees on conduct or performance issues is quite distinct. For further information see</w:t>
      </w:r>
    </w:p>
    <w:p w:rsidR="005B726C" w:rsidRDefault="001C1064">
      <w:pPr>
        <w:spacing w:after="3"/>
        <w:ind w:left="108"/>
      </w:pPr>
      <w:r>
        <w:rPr>
          <w:sz w:val="14"/>
        </w:rPr>
        <w:t>‘Discipline and</w:t>
      </w:r>
    </w:p>
    <w:tbl>
      <w:tblPr>
        <w:tblStyle w:val="TableGrid"/>
        <w:tblpPr w:vertAnchor="text" w:tblpX="2228" w:tblpY="19"/>
        <w:tblOverlap w:val="never"/>
        <w:tblW w:w="4283" w:type="dxa"/>
        <w:tblInd w:w="0" w:type="dxa"/>
        <w:tblCellMar>
          <w:top w:w="0" w:type="dxa"/>
          <w:left w:w="274" w:type="dxa"/>
          <w:bottom w:w="0" w:type="dxa"/>
          <w:right w:w="115" w:type="dxa"/>
        </w:tblCellMar>
        <w:tblLook w:val="04A0" w:firstRow="1" w:lastRow="0" w:firstColumn="1" w:lastColumn="0" w:noHBand="0" w:noVBand="1"/>
      </w:tblPr>
      <w:tblGrid>
        <w:gridCol w:w="4283"/>
      </w:tblGrid>
      <w:tr w:rsidR="005B726C">
        <w:trPr>
          <w:trHeight w:val="1865"/>
        </w:trPr>
        <w:tc>
          <w:tcPr>
            <w:tcW w:w="4283" w:type="dxa"/>
            <w:tcBorders>
              <w:top w:val="nil"/>
              <w:left w:val="nil"/>
              <w:bottom w:val="nil"/>
              <w:right w:val="nil"/>
            </w:tcBorders>
            <w:shd w:val="clear" w:color="auto" w:fill="DEE6E5"/>
            <w:vAlign w:val="center"/>
          </w:tcPr>
          <w:p w:rsidR="005B726C" w:rsidRDefault="001C1064">
            <w:pPr>
              <w:spacing w:after="0" w:line="259" w:lineRule="auto"/>
              <w:ind w:left="0" w:firstLine="0"/>
            </w:pPr>
            <w:r>
              <w:rPr>
                <w:sz w:val="14"/>
              </w:rPr>
              <w:t>Same principles apply:</w:t>
            </w:r>
          </w:p>
          <w:p w:rsidR="005B726C" w:rsidRDefault="001C1064">
            <w:pPr>
              <w:numPr>
                <w:ilvl w:val="0"/>
                <w:numId w:val="12"/>
              </w:numPr>
              <w:spacing w:after="0" w:line="259" w:lineRule="auto"/>
              <w:ind w:firstLine="0"/>
            </w:pPr>
            <w:r>
              <w:rPr>
                <w:sz w:val="14"/>
              </w:rPr>
              <w:t>look at alternatives to redundancy</w:t>
            </w:r>
          </w:p>
          <w:p w:rsidR="005B726C" w:rsidRDefault="001C1064">
            <w:pPr>
              <w:numPr>
                <w:ilvl w:val="0"/>
                <w:numId w:val="12"/>
              </w:numPr>
              <w:spacing w:after="0" w:line="259" w:lineRule="auto"/>
              <w:ind w:firstLine="0"/>
            </w:pPr>
            <w:r>
              <w:rPr>
                <w:sz w:val="14"/>
              </w:rPr>
              <w:t>consult in good time and have meaningful discussions</w:t>
            </w:r>
          </w:p>
          <w:p w:rsidR="005B726C" w:rsidRDefault="001C1064">
            <w:pPr>
              <w:numPr>
                <w:ilvl w:val="0"/>
                <w:numId w:val="12"/>
              </w:numPr>
              <w:spacing w:after="0" w:line="259" w:lineRule="auto"/>
              <w:ind w:firstLine="0"/>
            </w:pPr>
            <w:r>
              <w:rPr>
                <w:sz w:val="14"/>
              </w:rPr>
              <w:t>give employees the information they need</w:t>
            </w:r>
          </w:p>
          <w:p w:rsidR="005B726C" w:rsidRDefault="001C1064">
            <w:pPr>
              <w:numPr>
                <w:ilvl w:val="0"/>
                <w:numId w:val="12"/>
              </w:numPr>
              <w:spacing w:after="0" w:line="259" w:lineRule="auto"/>
              <w:ind w:firstLine="0"/>
            </w:pPr>
            <w:r>
              <w:rPr>
                <w:sz w:val="14"/>
              </w:rPr>
              <w:t>use fair and objective selection criteria</w:t>
            </w:r>
          </w:p>
          <w:p w:rsidR="005B726C" w:rsidRDefault="001C1064">
            <w:pPr>
              <w:numPr>
                <w:ilvl w:val="0"/>
                <w:numId w:val="12"/>
              </w:numPr>
              <w:spacing w:after="0" w:line="259" w:lineRule="auto"/>
              <w:ind w:firstLine="0"/>
            </w:pPr>
            <w:r>
              <w:rPr>
                <w:sz w:val="14"/>
              </w:rPr>
              <w:t>be clear about redundancy pay (where applicable)</w:t>
            </w:r>
          </w:p>
          <w:p w:rsidR="005B726C" w:rsidRDefault="001C1064">
            <w:pPr>
              <w:numPr>
                <w:ilvl w:val="0"/>
                <w:numId w:val="12"/>
              </w:numPr>
              <w:spacing w:after="0" w:line="259" w:lineRule="auto"/>
              <w:ind w:firstLine="0"/>
            </w:pPr>
            <w:r>
              <w:rPr>
                <w:sz w:val="14"/>
              </w:rPr>
              <w:t>help employees with finding other work</w:t>
            </w:r>
          </w:p>
          <w:p w:rsidR="005B726C" w:rsidRDefault="001C1064">
            <w:pPr>
              <w:numPr>
                <w:ilvl w:val="0"/>
                <w:numId w:val="12"/>
              </w:numPr>
              <w:spacing w:after="0" w:line="259" w:lineRule="auto"/>
              <w:ind w:firstLine="0"/>
            </w:pPr>
            <w:r>
              <w:rPr>
                <w:sz w:val="14"/>
              </w:rPr>
              <w:t>think about the survivors and the managers who have to break the bad news</w:t>
            </w:r>
          </w:p>
        </w:tc>
      </w:tr>
    </w:tbl>
    <w:p w:rsidR="005B726C" w:rsidRDefault="001C1064">
      <w:pPr>
        <w:spacing w:after="3"/>
        <w:ind w:left="108" w:right="721"/>
      </w:pPr>
      <w:r>
        <w:rPr>
          <w:sz w:val="14"/>
        </w:rPr>
        <w:t>Grievances</w:t>
      </w:r>
      <w:r>
        <w:rPr>
          <w:sz w:val="14"/>
        </w:rPr>
        <w:t>: the Acas Guide’ at www.acas.org.uk/ publications</w:t>
      </w:r>
    </w:p>
    <w:tbl>
      <w:tblPr>
        <w:tblStyle w:val="TableGrid"/>
        <w:tblpPr w:vertAnchor="text" w:tblpX="28"/>
        <w:tblOverlap w:val="never"/>
        <w:tblW w:w="6718" w:type="dxa"/>
        <w:tblInd w:w="0" w:type="dxa"/>
        <w:tblCellMar>
          <w:top w:w="29" w:type="dxa"/>
          <w:left w:w="170" w:type="dxa"/>
          <w:bottom w:w="0" w:type="dxa"/>
          <w:right w:w="115" w:type="dxa"/>
        </w:tblCellMar>
        <w:tblLook w:val="04A0" w:firstRow="1" w:lastRow="0" w:firstColumn="1" w:lastColumn="0" w:noHBand="0" w:noVBand="1"/>
      </w:tblPr>
      <w:tblGrid>
        <w:gridCol w:w="6718"/>
      </w:tblGrid>
      <w:tr w:rsidR="005B726C">
        <w:trPr>
          <w:trHeight w:val="1106"/>
        </w:trPr>
        <w:tc>
          <w:tcPr>
            <w:tcW w:w="671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lastRenderedPageBreak/>
              <w:t>Case</w:t>
            </w:r>
            <w:r>
              <w:rPr>
                <w:rFonts w:ascii="Calibri" w:eastAsia="Calibri" w:hAnsi="Calibri" w:cs="Calibri"/>
                <w:color w:val="FFFFFF"/>
                <w:sz w:val="40"/>
              </w:rPr>
              <w:tab/>
              <w:t>Study:</w:t>
            </w:r>
            <w:r>
              <w:rPr>
                <w:rFonts w:ascii="Calibri" w:eastAsia="Calibri" w:hAnsi="Calibri" w:cs="Calibri"/>
                <w:color w:val="FFFFFF"/>
                <w:sz w:val="40"/>
              </w:rPr>
              <w:tab/>
              <w:t>Collective</w:t>
            </w:r>
            <w:r>
              <w:rPr>
                <w:rFonts w:ascii="Calibri" w:eastAsia="Calibri" w:hAnsi="Calibri" w:cs="Calibri"/>
                <w:color w:val="FFFFFF"/>
                <w:sz w:val="40"/>
              </w:rPr>
              <w:tab/>
              <w:t>consultation</w:t>
            </w:r>
            <w:r>
              <w:rPr>
                <w:rFonts w:ascii="Calibri" w:eastAsia="Calibri" w:hAnsi="Calibri" w:cs="Calibri"/>
                <w:color w:val="FFFFFF"/>
                <w:sz w:val="40"/>
              </w:rPr>
              <w:tab/>
              <w:t>exercise</w:t>
            </w:r>
            <w:r>
              <w:rPr>
                <w:rFonts w:ascii="Calibri" w:eastAsia="Calibri" w:hAnsi="Calibri" w:cs="Calibri"/>
                <w:color w:val="FFFFFF"/>
                <w:sz w:val="40"/>
              </w:rPr>
              <w:tab/>
              <w:t>Overview</w:t>
            </w:r>
          </w:p>
        </w:tc>
      </w:tr>
      <w:tr w:rsidR="005B726C">
        <w:trPr>
          <w:trHeight w:val="8614"/>
        </w:trPr>
        <w:tc>
          <w:tcPr>
            <w:tcW w:w="6718" w:type="dxa"/>
            <w:tcBorders>
              <w:top w:val="nil"/>
              <w:left w:val="nil"/>
              <w:bottom w:val="nil"/>
              <w:right w:val="nil"/>
            </w:tcBorders>
            <w:shd w:val="clear" w:color="auto" w:fill="E9EEED"/>
            <w:vAlign w:val="center"/>
          </w:tcPr>
          <w:p w:rsidR="005B726C" w:rsidRDefault="001C1064">
            <w:pPr>
              <w:spacing w:after="0" w:line="250" w:lineRule="auto"/>
              <w:ind w:left="0" w:firstLine="0"/>
            </w:pPr>
            <w:r>
              <w:rPr>
                <w:color w:val="007166"/>
              </w:rPr>
              <w:lastRenderedPageBreak/>
              <w:t xml:space="preserve">A large UK retailer proposed to remove and reduce the ‘working throughthe-night’ operation in 18 of its stores. This would result in 290 </w:t>
            </w:r>
          </w:p>
          <w:p w:rsidR="005B726C" w:rsidRDefault="001C1064">
            <w:pPr>
              <w:spacing w:after="207" w:line="250" w:lineRule="auto"/>
              <w:ind w:left="0" w:firstLine="0"/>
            </w:pPr>
            <w:r>
              <w:rPr>
                <w:color w:val="007166"/>
              </w:rPr>
              <w:t xml:space="preserve">redundancies. Collective consultation was completed in eight weeks and, as a result, employees either accepted a day time redeployment opportunity or notice of redundancy was served. During the collective consultation exercise the company was faced with a </w:t>
            </w:r>
            <w:r>
              <w:rPr>
                <w:color w:val="007166"/>
              </w:rPr>
              <w:t>number of questions:</w:t>
            </w:r>
          </w:p>
          <w:p w:rsidR="005B726C" w:rsidRDefault="001C1064">
            <w:pPr>
              <w:spacing w:after="48" w:line="259" w:lineRule="auto"/>
              <w:ind w:left="0" w:firstLine="0"/>
            </w:pPr>
            <w:r>
              <w:rPr>
                <w:b/>
                <w:color w:val="007166"/>
              </w:rPr>
              <w:t>When was there a proposal to consult on?</w:t>
            </w:r>
          </w:p>
          <w:p w:rsidR="005B726C" w:rsidRDefault="001C1064">
            <w:pPr>
              <w:spacing w:after="124" w:line="250" w:lineRule="auto"/>
              <w:ind w:left="0" w:firstLine="0"/>
            </w:pPr>
            <w:r>
              <w:rPr>
                <w:color w:val="007166"/>
              </w:rPr>
              <w:t>The in-house HR team worked with the business to identify at what point the business had a proposal to consult on. In this case they decided that this point had been reached:</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after some initi</w:t>
            </w:r>
            <w:r>
              <w:rPr>
                <w:color w:val="007166"/>
              </w:rPr>
              <w:t xml:space="preserve">al preparatory work had been completed and </w:t>
            </w:r>
          </w:p>
          <w:p w:rsidR="005B726C" w:rsidRDefault="001C1064">
            <w:pPr>
              <w:spacing w:after="205" w:line="253"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the senior leadership team had agreed </w:t>
            </w:r>
            <w:r>
              <w:rPr>
                <w:b/>
                <w:color w:val="007166"/>
              </w:rPr>
              <w:t>in principle</w:t>
            </w:r>
            <w:r>
              <w:rPr>
                <w:color w:val="007166"/>
              </w:rPr>
              <w:t xml:space="preserve"> for the proposal to progress. </w:t>
            </w:r>
          </w:p>
          <w:p w:rsidR="005B726C" w:rsidRDefault="001C1064">
            <w:pPr>
              <w:spacing w:after="50" w:line="259" w:lineRule="auto"/>
              <w:ind w:left="0" w:firstLine="0"/>
            </w:pPr>
            <w:r>
              <w:rPr>
                <w:b/>
                <w:color w:val="007166"/>
              </w:rPr>
              <w:t>Did the proposal trigger collective consultation?</w:t>
            </w:r>
          </w:p>
          <w:p w:rsidR="005B726C" w:rsidRDefault="001C1064">
            <w:pPr>
              <w:spacing w:after="207"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Of the total of 290 proposed redundancies, six stores had more than 20 employees likely to be affected by the proposals. In order to maintain good employment relations and seek the views of all the affected employees, the company decided to collectively co</w:t>
            </w:r>
            <w:r>
              <w:rPr>
                <w:color w:val="007166"/>
              </w:rPr>
              <w:t xml:space="preserve">nsult with employees in all 18 stores. </w:t>
            </w:r>
          </w:p>
          <w:p w:rsidR="005B726C" w:rsidRDefault="001C1064">
            <w:pPr>
              <w:spacing w:after="67" w:line="310" w:lineRule="auto"/>
              <w:ind w:left="0" w:right="1559" w:firstLine="0"/>
            </w:pPr>
            <w:r>
              <w:rPr>
                <w:b/>
                <w:color w:val="007166"/>
              </w:rPr>
              <w:t xml:space="preserve">How did the company prepare for consultation? </w:t>
            </w:r>
            <w:r>
              <w:rPr>
                <w:color w:val="007166"/>
              </w:rPr>
              <w:t>The company worked quickly to:</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produce a consultation pack for affected employees and the organisation’s consultative group </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make decisions about areas such as rede</w:t>
            </w:r>
            <w:r>
              <w:rPr>
                <w:color w:val="007166"/>
              </w:rPr>
              <w:t>ployment opportunities, selection processes and outplacement</w:t>
            </w:r>
          </w:p>
          <w:p w:rsidR="005B726C" w:rsidRDefault="001C1064">
            <w:pPr>
              <w:spacing w:after="124" w:line="251" w:lineRule="auto"/>
              <w:ind w:left="227"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rPr>
                <w:color w:val="007166"/>
              </w:rPr>
              <w:t>sign off a communication plan, slide pack and Q&amp;A ready to open collective consultation</w:t>
            </w:r>
          </w:p>
          <w:p w:rsidR="005B726C" w:rsidRDefault="001C1064">
            <w:pPr>
              <w:spacing w:after="0"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train the manager leading collective consultation. </w:t>
            </w:r>
          </w:p>
        </w:tc>
      </w:tr>
    </w:tbl>
    <w:p w:rsidR="005B726C" w:rsidRDefault="001C1064">
      <w:pPr>
        <w:spacing w:after="0" w:line="259" w:lineRule="auto"/>
        <w:ind w:left="-822" w:right="6612" w:firstLine="0"/>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simplePos x="0" y="0"/>
                <wp:positionH relativeFrom="page">
                  <wp:posOffset>5082530</wp:posOffset>
                </wp:positionH>
                <wp:positionV relativeFrom="page">
                  <wp:posOffset>1689528</wp:posOffset>
                </wp:positionV>
                <wp:extent cx="263472" cy="508953"/>
                <wp:effectExtent l="0" t="0" r="0" b="0"/>
                <wp:wrapTopAndBottom/>
                <wp:docPr id="34698" name="Group 34698"/>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1153" name="Shape 1153"/>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154" name="Rectangle 1154"/>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2</w:t>
                              </w:r>
                            </w:p>
                          </w:txbxContent>
                        </wps:txbx>
                        <wps:bodyPr horzOverflow="overflow" vert="horz" lIns="0" tIns="0" rIns="0" bIns="0" rtlCol="0">
                          <a:noAutofit/>
                        </wps:bodyPr>
                      </wps:wsp>
                    </wpg:wgp>
                  </a:graphicData>
                </a:graphic>
              </wp:anchor>
            </w:drawing>
          </mc:Choice>
          <mc:Fallback>
            <w:pict>
              <v:group id="Group 34698" o:spid="_x0000_s1069" style="position:absolute;left:0;text-align:left;margin-left:400.2pt;margin-top:133.05pt;width:20.75pt;height:40.1pt;z-index:251672576;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">
                <v:shape id="Shape 1153" o:spid="_x0000_s1070"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j6sIA&#10;AADdAAAADwAAAGRycy9kb3ducmV2LnhtbERPTUvDQBC9C/6HZYTe7KYtSondllAQFE+mpechO2Zj&#10;s7Nhd9qk/94VBG/zeJ+z2U2+V1eKqQtsYDEvQBE3wXbcGjgeXh/XoJIgW+wDk4EbJdht7+82WNow&#10;8idda2lVDuFUogEnMpRap8aRxzQPA3HmvkL0KBnGVtuIYw73vV4WxbP22HFucDjQ3lFzri/ewLfE&#10;98tyP6ahWlUnJ3V1OH+MxswepuoFlNAk/+I/95vN8xdPK/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uPqwgAAAN0AAAAPAAAAAAAAAAAAAAAAAJgCAABkcnMvZG93&#10;bnJldi54bWxQSwUGAAAAAAQABAD1AAAAhwMAAAAA&#10;" path="m254470,r9002,908l263472,508045r-9002,908c113931,508953,,395021,,254483,,113932,113931,,254470,xe" fillcolor="#a3bcb9" stroked="f" strokeweight="0">
                  <v:stroke miterlimit="83231f" joinstyle="miter"/>
                  <v:path arrowok="t" textboxrect="0,0,263472,508953"/>
                </v:shape>
                <v:rect id="Rectangle 1154" o:spid="_x0000_s1071"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rsidR="005B726C" w:rsidRDefault="001C1064">
                        <w:pPr>
                          <w:spacing w:after="160" w:line="259" w:lineRule="auto"/>
                          <w:ind w:left="0" w:firstLine="0"/>
                        </w:pPr>
                        <w:r>
                          <w:rPr>
                            <w:color w:val="007166"/>
                            <w:sz w:val="24"/>
                          </w:rPr>
                          <w:t>2</w:t>
                        </w:r>
                      </w:p>
                    </w:txbxContent>
                  </v:textbox>
                </v:rect>
                <w10:wrap type="topAndBottom" anchorx="page" anchory="page"/>
              </v:group>
            </w:pict>
          </mc:Fallback>
        </mc:AlternateContent>
      </w:r>
      <w:r>
        <w:br w:type="page"/>
      </w:r>
    </w:p>
    <w:p w:rsidR="005B726C" w:rsidRDefault="005B726C">
      <w:pPr>
        <w:spacing w:after="0" w:line="259" w:lineRule="auto"/>
        <w:ind w:left="-822" w:right="6612" w:firstLine="0"/>
      </w:pPr>
    </w:p>
    <w:tbl>
      <w:tblPr>
        <w:tblStyle w:val="TableGrid"/>
        <w:tblW w:w="6718" w:type="dxa"/>
        <w:tblInd w:w="28" w:type="dxa"/>
        <w:tblCellMar>
          <w:top w:w="29" w:type="dxa"/>
          <w:left w:w="170" w:type="dxa"/>
          <w:bottom w:w="0" w:type="dxa"/>
          <w:right w:w="115" w:type="dxa"/>
        </w:tblCellMar>
        <w:tblLook w:val="04A0" w:firstRow="1" w:lastRow="0" w:firstColumn="1" w:lastColumn="0" w:noHBand="0" w:noVBand="1"/>
      </w:tblPr>
      <w:tblGrid>
        <w:gridCol w:w="6718"/>
      </w:tblGrid>
      <w:tr w:rsidR="005B726C">
        <w:trPr>
          <w:trHeight w:val="1106"/>
        </w:trPr>
        <w:tc>
          <w:tcPr>
            <w:tcW w:w="671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Case</w:t>
            </w:r>
            <w:r>
              <w:rPr>
                <w:rFonts w:ascii="Calibri" w:eastAsia="Calibri" w:hAnsi="Calibri" w:cs="Calibri"/>
                <w:color w:val="FFFFFF"/>
                <w:sz w:val="40"/>
              </w:rPr>
              <w:tab/>
              <w:t>Study:</w:t>
            </w:r>
            <w:r>
              <w:rPr>
                <w:rFonts w:ascii="Calibri" w:eastAsia="Calibri" w:hAnsi="Calibri" w:cs="Calibri"/>
                <w:color w:val="FFFFFF"/>
                <w:sz w:val="40"/>
              </w:rPr>
              <w:tab/>
              <w:t>Collective</w:t>
            </w:r>
            <w:r>
              <w:rPr>
                <w:rFonts w:ascii="Calibri" w:eastAsia="Calibri" w:hAnsi="Calibri" w:cs="Calibri"/>
                <w:color w:val="FFFFFF"/>
                <w:sz w:val="40"/>
              </w:rPr>
              <w:tab/>
              <w:t>consultation</w:t>
            </w:r>
            <w:r>
              <w:rPr>
                <w:rFonts w:ascii="Calibri" w:eastAsia="Calibri" w:hAnsi="Calibri" w:cs="Calibri"/>
                <w:color w:val="FFFFFF"/>
                <w:sz w:val="40"/>
              </w:rPr>
              <w:tab/>
            </w:r>
            <w:r>
              <w:rPr>
                <w:rFonts w:ascii="Calibri" w:eastAsia="Calibri" w:hAnsi="Calibri" w:cs="Calibri"/>
                <w:color w:val="FFFFFF"/>
                <w:sz w:val="40"/>
              </w:rPr>
              <w:t>exercise</w:t>
            </w:r>
            <w:r>
              <w:rPr>
                <w:rFonts w:ascii="Calibri" w:eastAsia="Calibri" w:hAnsi="Calibri" w:cs="Calibri"/>
                <w:color w:val="FFFFFF"/>
                <w:sz w:val="40"/>
              </w:rPr>
              <w:tab/>
              <w:t>Overview</w:t>
            </w:r>
            <w:r>
              <w:rPr>
                <w:rFonts w:ascii="Calibri" w:eastAsia="Calibri" w:hAnsi="Calibri" w:cs="Calibri"/>
                <w:color w:val="FFFFFF"/>
                <w:sz w:val="40"/>
              </w:rPr>
              <w:tab/>
              <w:t>(continued)</w:t>
            </w:r>
          </w:p>
        </w:tc>
      </w:tr>
      <w:tr w:rsidR="005B726C">
        <w:trPr>
          <w:trHeight w:val="7921"/>
        </w:trPr>
        <w:tc>
          <w:tcPr>
            <w:tcW w:w="6718" w:type="dxa"/>
            <w:tcBorders>
              <w:top w:val="nil"/>
              <w:left w:val="nil"/>
              <w:bottom w:val="nil"/>
              <w:right w:val="nil"/>
            </w:tcBorders>
            <w:shd w:val="clear" w:color="auto" w:fill="E9EEED"/>
            <w:vAlign w:val="center"/>
          </w:tcPr>
          <w:p w:rsidR="005B726C" w:rsidRDefault="001C1064">
            <w:pPr>
              <w:spacing w:after="50" w:line="259" w:lineRule="auto"/>
              <w:ind w:left="0" w:firstLine="0"/>
            </w:pPr>
            <w:r>
              <w:rPr>
                <w:b/>
                <w:color w:val="007166"/>
              </w:rPr>
              <w:lastRenderedPageBreak/>
              <w:t xml:space="preserve">Who did the company consult with and how? </w:t>
            </w:r>
          </w:p>
          <w:p w:rsidR="005B726C" w:rsidRDefault="001C1064">
            <w:pPr>
              <w:spacing w:after="124" w:line="251" w:lineRule="auto"/>
              <w:ind w:left="227" w:right="1"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constitution with the company’s consultation group allowed them to consult with their elected representatives, so they moved straight into opening collective consultation.</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business proposal was presented to the employee representatives and initial Q&amp;As answered. The following day the business announced the proposed changes to the affected stores and detailed minutes from the first consultation meeting were shared with al</w:t>
            </w:r>
            <w:r>
              <w:rPr>
                <w:color w:val="007166"/>
              </w:rPr>
              <w:t xml:space="preserve">l affected employees. </w:t>
            </w:r>
          </w:p>
          <w:p w:rsidR="005B726C" w:rsidRDefault="001C1064">
            <w:pPr>
              <w:spacing w:after="207"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Over the following eight weeks a series of meetings were held between the business and the consultative group. A Q&amp;A process was also used where affected employees could ask the business questions directly through their consultati</w:t>
            </w:r>
            <w:r>
              <w:rPr>
                <w:color w:val="007166"/>
              </w:rPr>
              <w:t>ve group.</w:t>
            </w:r>
          </w:p>
          <w:p w:rsidR="005B726C" w:rsidRDefault="001C1064">
            <w:pPr>
              <w:spacing w:after="50" w:line="259" w:lineRule="auto"/>
              <w:ind w:left="0" w:firstLine="0"/>
            </w:pPr>
            <w:r>
              <w:rPr>
                <w:b/>
                <w:color w:val="007166"/>
              </w:rPr>
              <w:t>When did collective consultation end?</w:t>
            </w:r>
          </w:p>
          <w:p w:rsidR="005B726C" w:rsidRDefault="001C1064">
            <w:pPr>
              <w:spacing w:after="207"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company received counter proposals from the employee representatives. The company considered and responded to these and provided a thorough rationale as to why not all of the counter proposals had been</w:t>
            </w:r>
            <w:r>
              <w:rPr>
                <w:color w:val="007166"/>
              </w:rPr>
              <w:t xml:space="preserve"> accepted. The business agreed with the consultative group to formally close collective consultation.</w:t>
            </w:r>
          </w:p>
          <w:p w:rsidR="005B726C" w:rsidRDefault="001C1064">
            <w:pPr>
              <w:spacing w:after="50" w:line="259" w:lineRule="auto"/>
              <w:ind w:left="0" w:firstLine="0"/>
            </w:pPr>
            <w:r>
              <w:rPr>
                <w:b/>
                <w:color w:val="007166"/>
              </w:rPr>
              <w:t>What about individual consultation?</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Once collective consultation had been formally closed the business moved to individual consultation.</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Line managers were trained and then held the meetings. Affected employees could use the company’s in-house telephone advice service for support.</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Redeployment options were taken up by many employees, but in some cases notice of redundancy was served.</w:t>
            </w:r>
          </w:p>
        </w:tc>
      </w:tr>
    </w:tbl>
    <w:p w:rsidR="005B726C" w:rsidRDefault="005B726C">
      <w:pPr>
        <w:sectPr w:rsidR="005B726C">
          <w:type w:val="continuous"/>
          <w:pgSz w:w="8419" w:h="11906"/>
          <w:pgMar w:top="1297" w:right="1807" w:bottom="853" w:left="822" w:header="720" w:footer="720" w:gutter="0"/>
          <w:cols w:space="720"/>
        </w:sectPr>
      </w:pPr>
    </w:p>
    <w:p w:rsidR="005B726C" w:rsidRDefault="001C1064">
      <w:pPr>
        <w:spacing w:after="3" w:line="256" w:lineRule="auto"/>
        <w:ind w:left="-5"/>
      </w:pPr>
      <w:r>
        <w:rPr>
          <w:color w:val="007166"/>
          <w:sz w:val="56"/>
        </w:rPr>
        <w:lastRenderedPageBreak/>
        <w:t xml:space="preserve">Ten-point checklist for handling collective </w:t>
      </w:r>
    </w:p>
    <w:p w:rsidR="005B726C" w:rsidRDefault="005B726C">
      <w:pPr>
        <w:sectPr w:rsidR="005B726C">
          <w:headerReference w:type="even" r:id="rId34"/>
          <w:headerReference w:type="default" r:id="rId35"/>
          <w:footerReference w:type="even" r:id="rId36"/>
          <w:footerReference w:type="default" r:id="rId37"/>
          <w:headerReference w:type="first" r:id="rId38"/>
          <w:footerReference w:type="first" r:id="rId39"/>
          <w:pgSz w:w="8419" w:h="11906"/>
          <w:pgMar w:top="1242" w:right="2093" w:bottom="1413" w:left="850" w:header="720" w:footer="720" w:gutter="0"/>
          <w:cols w:space="720"/>
        </w:sectPr>
      </w:pPr>
    </w:p>
    <w:p w:rsidR="005B726C" w:rsidRDefault="001C1064">
      <w:pPr>
        <w:spacing w:after="3" w:line="256" w:lineRule="auto"/>
        <w:ind w:left="-5"/>
      </w:pPr>
      <w:r>
        <w:rPr>
          <w:color w:val="007166"/>
          <w:sz w:val="56"/>
        </w:rPr>
        <w:t>redundancies</w:t>
      </w:r>
    </w:p>
    <w:p w:rsidR="005B726C" w:rsidRDefault="001C1064">
      <w:pPr>
        <w:ind w:left="23" w:right="14"/>
      </w:pPr>
      <w:r>
        <w:t xml:space="preserve">Handling redundancies effectively involves making a series of decisions. These decisions can be made more quickly, and more effectively, if employers have established systems in place for consultation. </w:t>
      </w:r>
    </w:p>
    <w:p w:rsidR="005B726C" w:rsidRDefault="001C1064">
      <w:pPr>
        <w:ind w:left="23" w:right="14"/>
      </w:pPr>
      <w:r>
        <w:t>Many employers – such as the one described in the cas</w:t>
      </w:r>
      <w:r>
        <w:t xml:space="preserve">e study (see p11) – know how to handle redundancy situations. Others are not so sure about what to do. </w:t>
      </w:r>
    </w:p>
    <w:p w:rsidR="005B726C" w:rsidRDefault="001C1064">
      <w:pPr>
        <w:spacing w:after="433"/>
        <w:ind w:left="23" w:right="14"/>
      </w:pPr>
      <w:r>
        <w:t xml:space="preserve">The following ten-point checklist will help answer some of your questions and enable you to focus on the people rather than the process in a redundancy </w:t>
      </w:r>
      <w:r>
        <w:t>situation:</w:t>
      </w:r>
    </w:p>
    <w:p w:rsidR="005B726C" w:rsidRDefault="001C1064">
      <w:pPr>
        <w:spacing w:after="115" w:line="265" w:lineRule="auto"/>
        <w:ind w:left="-5"/>
      </w:pPr>
      <w:r>
        <w:rPr>
          <w:color w:val="007166"/>
          <w:sz w:val="22"/>
        </w:rPr>
        <w:t>Collective redundancy checklist</w:t>
      </w:r>
    </w:p>
    <w:p w:rsidR="005B726C" w:rsidRDefault="001C1064">
      <w:pPr>
        <w:spacing w:after="22" w:line="262" w:lineRule="auto"/>
        <w:ind w:left="-5"/>
      </w:pPr>
      <w:r>
        <w:rPr>
          <w:color w:val="007166"/>
          <w:sz w:val="22"/>
        </w:rPr>
        <w:t>1. When does consultation start?</w:t>
      </w:r>
    </w:p>
    <w:p w:rsidR="005B726C" w:rsidRDefault="001C1064">
      <w:pPr>
        <w:ind w:left="23" w:right="108"/>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35916" name="Group 35916"/>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1280" name="Shape 1280"/>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281" name="Shape 1281"/>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1282" name="Shape 1282"/>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1283" name="Shape 1283"/>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1284" name="Shape 1284"/>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285" name="Shape 1285"/>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1286" name="Shape 1286"/>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34" name="Shape 47234"/>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35" name="Shape 47235"/>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89" name="Shape 1289"/>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90" name="Shape 1290"/>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91" name="Shape 1291"/>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92" name="Shape 1292"/>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93" name="Shape 1293"/>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94" name="Shape 1294"/>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295" name="Shape 1295"/>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296" name="Shape 1296"/>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297" name="Shape 1297"/>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298" name="Shape 1298"/>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299" name="Shape 1299"/>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300" name="Shape 1300"/>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36" name="Shape 47236"/>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37" name="Shape 47237"/>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303" name="Shape 1303"/>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304" name="Shape 1304"/>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305" name="Shape 1305"/>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306" name="Shape 1306"/>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1307" name="Shape 1307"/>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08" name="Shape 1308"/>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09" name="Shape 1309"/>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0" name="Shape 1310"/>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1" name="Shape 1311"/>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38" name="Shape 47238"/>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39" name="Shape 47239"/>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4" name="Shape 1314"/>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5" name="Shape 1315"/>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6" name="Shape 1316"/>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7" name="Shape 1317"/>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8" name="Shape 1318"/>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19" name="Shape 1319"/>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0" name="Shape 1320"/>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40" name="Shape 47240"/>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41" name="Shape 47241"/>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3" name="Shape 1323"/>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4" name="Shape 1324"/>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5" name="Shape 1325"/>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6" name="Shape 1326"/>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7" name="Shape 1327"/>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1328" name="Shape 1328"/>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4F9ADC8A" id="Group 35916" o:spid="_x0000_s1026" style="position:absolute;margin-left:18.45pt;margin-top:0;width:257.5pt;height:42.5pt;z-index:251673600;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">
                <v:shape id="Shape 1280"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Jz8YA&#10;AADdAAAADwAAAGRycy9kb3ducmV2LnhtbESP0UrDQBBF3wX/YRnBN7uxxVpityUooigItn7AkB2z&#10;odnZNDtp4987D4JvM9w7955Zb6fYmRMNuU3s4HZWgCGuk2+5cfC1f75ZgcmC7LFLTA5+KMN2c3mx&#10;xtKnM3/SaSeN0RDOJToIIn1pba4DRcyz1BOr9p2GiKLr0Fg/4FnDY2fnRbG0EVvWhoA9PQaqD7sx&#10;OqiW8vFe34XjYty/3T/J+FIdjgvnrq+m6gGM0CT/5r/rV6/485Xy6zc6gt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wJz8YAAADdAAAADwAAAAAAAAAAAAAAAACYAgAAZHJz&#10;L2Rvd25yZXYueG1sUEsFBgAAAAAEAAQA9QAAAIsDA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1281"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NYcIA&#10;AADdAAAADwAAAGRycy9kb3ducmV2LnhtbERPTWsCMRC9C/6HMIVepJvVg6xboxRB0EORqr0Pm3Gz&#10;dTNZkuhu/30jFLzN433Ocj3YVtzJh8axgmmWgyCunG64VnA+bd8KECEia2wdk4JfCrBejUdLLLXr&#10;+Yvux1iLFMKhRAUmxq6UMlSGLIbMdcSJuzhvMSboa6k99inctnKW53NpseHUYLCjjaHqerxZBd/7&#10;w/WzmPwssN2Yne/p4rrJQanXl+HjHUSkIT7F/+6dTvNnxRQe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M1hwgAAAN0AAAAPAAAAAAAAAAAAAAAAAJgCAABkcnMvZG93&#10;bnJldi54bWxQSwUGAAAAAAQABAD1AAAAhwM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1282"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mVMEA&#10;AADdAAAADwAAAGRycy9kb3ducmV2LnhtbERP32vCMBB+H/g/hBP2NlMrOOlMxQ2Uvupkz7fm1pQm&#10;l9Kk2v33y0Dw7T6+n7fdTc6KKw2h9axguchAENdet9wouHweXjYgQkTWaD2Tgl8KsCtnT1sstL/x&#10;ia7n2IgUwqFABSbGvpAy1IYchoXviRP34weHMcGhkXrAWwp3VuZZtpYOW04NBnv6MFR359EpWPXj&#10;ab3y36+xWn6ZY/dux31llXqeT/s3EJGm+BDf3ZVO8/NNDv/fpB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2ZlTBAAAA3QAAAA8AAAAAAAAAAAAAAAAAmAIAAGRycy9kb3du&#10;cmV2LnhtbFBLBQYAAAAABAAEAPUAAACGAwAAAAA=&#10;" path="m4548,l199820,r4549,53732c204369,166037,166167,269339,102184,351597,38202,269339,,166025,,53744l4548,xe" fillcolor="#6a9c97" stroked="f" strokeweight="0">
                  <v:stroke miterlimit="83231f" joinstyle="miter"/>
                  <v:path arrowok="t" textboxrect="0,0,204369,351597"/>
                </v:shape>
                <v:shape id="Shape 1283"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LsMA&#10;AADdAAAADwAAAGRycy9kb3ducmV2LnhtbERPTWvCQBC9F/oflhG81Y0RakjdBEkRC+1BbXsfsmM2&#10;JDsbsqvGf98tFHqbx/ucTTnZXlxp9K1jBctFAoK4drrlRsHX5+4pA+EDssbeMSm4k4eyeHzYYK7d&#10;jY90PYVGxBD2OSowIQy5lL42ZNEv3EAcubMbLYYIx0bqEW8x3PYyTZJnabHl2GBwoMpQ3Z0uVsF7&#10;9tF9d7xO95XuK/N6P1yOU6PUfDZtX0AEmsK/+M/9puP8NFvB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LsMAAADdAAAADwAAAAAAAAAAAAAAAACYAgAAZHJzL2Rv&#10;d25yZXYueG1sUEsFBgAAAAAEAAQA9QAAAIgDA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1284"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pIcUA&#10;AADdAAAADwAAAGRycy9kb3ducmV2LnhtbERP22oCMRB9L/Qfwgi+FE0qRezWKLVoFbygttDXYTPu&#10;Lm4myyar2783BaFvczjXGU9bW4oL1b5wrOG5r0AQp84UnGn4/lr0RiB8QDZYOiYNv+RhOnl8GGNi&#10;3JUPdDmGTMQQ9glqyEOoEil9mpNF33cVceROrrYYIqwzaWq8xnBbyoFSQ2mx4NiQY0UfOaXnY2M1&#10;vD6pbTP7WW94v1OHZjmnz+V2p3W3076/gQjUhn/x3b0ycf5g9AJ/38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ekhxQAAAN0AAAAPAAAAAAAAAAAAAAAAAJgCAABkcnMv&#10;ZG93bnJldi54bWxQSwUGAAAAAAQABAD1AAAAigMAAAAA&#10;" path="m4579,l202304,r4579,53746c206883,166763,168173,270674,103454,353199,38709,270674,,166763,,53746l4579,xe" fillcolor="#a3bcb9" stroked="f" strokeweight="0">
                  <v:stroke miterlimit="83231f" joinstyle="miter"/>
                  <v:path arrowok="t" textboxrect="0,0,206883,353199"/>
                </v:shape>
                <v:shape id="Shape 1285"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YoMUA&#10;AADdAAAADwAAAGRycy9kb3ducmV2LnhtbERPTWvCQBC9C/6HZYReRDcVlBhdpZS2eBKaVsTbkB2T&#10;tNnZsLs1aX99VxC8zeN9znrbm0ZcyPnasoLHaQKCuLC65lLB58frJAXhA7LGxjIp+CUP281wsMZM&#10;247f6ZKHUsQQ9hkqqEJoMyl9UZFBP7UtceTO1hkMEbpSaoddDDeNnCXJQhqsOTZU2NJzRcV3/mMU&#10;HLVdpi+n/fHQucXb37hrv3b5XKmHUf+0AhGoD3fxzb3Tcf4sncP1m3iC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RigxQAAAN0AAAAPAAAAAAAAAAAAAAAAAJgCAABkcnMv&#10;ZG93bnJldi54bWxQSwUGAAAAAAQABAD1AAAAig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1286"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FasQA&#10;AADdAAAADwAAAGRycy9kb3ducmV2LnhtbERPTWvCQBC9F/wPywje6qZBRFLXEBqiQumhKoi3ITsm&#10;odnZkF1N/PduodDbPN7nrNPRtOJOvWssK3ibRyCIS6sbrhScjsXrCoTzyBpby6TgQQ7SzeRljYm2&#10;A3/T/eArEULYJaig9r5LpHRlTQbd3HbEgbva3qAPsK+k7nEI4aaVcRQtpcGGQ0ONHX3UVP4cbkbB&#10;bnF5XIvTtsjO5mv4zHO66ONNqdl0zN5BeBr9v/jPvddhfrxawu834QS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RWrEAAAA3QAAAA8AAAAAAAAAAAAAAAAAmAIAAGRycy9k&#10;b3ducmV2LnhtbFBLBQYAAAAABAAEAPUAAACJAwAAAAA=&#10;" path="m4546,l199782,r4548,53769c204330,166037,166141,269339,102159,351584,38189,269339,,166024,,53731l4546,xe" fillcolor="#6a9c97" stroked="f" strokeweight="0">
                  <v:stroke miterlimit="83231f" joinstyle="miter"/>
                  <v:path arrowok="t" textboxrect="0,0,204330,351584"/>
                </v:shape>
                <v:shape id="Shape 47234"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ssMcA&#10;AADeAAAADwAAAGRycy9kb3ducmV2LnhtbESPX0vDQBDE34V+h2MLvtmLsdiS9lr8Q1AfKlhLn7e5&#10;NQnm9sLt2cRv7wmCj8PM/IZZb0fXqTMFaT0buJ5loIgrb1uuDRzey6slKInIFjvPZOCbBLabycUa&#10;C+sHfqPzPtYqQVgKNNDE2BdaS9WQQ5n5njh5Hz44jEmGWtuAQ4K7TudZdqsdtpwWGuzpoaHqc//l&#10;DMjLq9vx4lHK41CWS7k/PeUcjLmcjncrUJHG+B/+az9bA/NFfjOH3zvp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7LDHAAAA3gAAAA8AAAAAAAAAAAAAAAAAmAIAAGRy&#10;cy9kb3ducmV2LnhtbFBLBQYAAAAABAAEAPUAAACMAwAAAAA=&#10;" path="m,l9144,r,72086l,72086,,e" fillcolor="#88aca8" stroked="f" strokeweight="0">
                  <v:stroke miterlimit="83231f" joinstyle="miter"/>
                  <v:path arrowok="t" textboxrect="0,0,9144,72086"/>
                </v:shape>
                <v:shape id="Shape 47235"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GMgA&#10;AADeAAAADwAAAGRycy9kb3ducmV2LnhtbESPQWvCQBSE7wX/w/KEXopuorVqmlVEEOxFrZaCt0f2&#10;NQlm34bsNon/vlso9DjMzDdMuu5NJVpqXGlZQTyOQBBnVpecK/i47EYLEM4ja6wsk4I7OVivBg8p&#10;Jtp2/E7t2eciQNglqKDwvk6kdFlBBt3Y1sTB+7KNQR9kk0vdYBfgppKTKHqRBksOCwXWtC0ou52/&#10;jYLIHLd6UX4+HWget4dl93bSx6tSj8N+8wrCU+//w3/tvVbwPJ9MZ/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0YyAAAAN4AAAAPAAAAAAAAAAAAAAAAAJgCAABk&#10;cnMvZG93bnJldi54bWxQSwUGAAAAAAQABAD1AAAAjQMAAAAA&#10;" path="m,l9144,r,14097l,14097,,e" fillcolor="#88aca8" stroked="f" strokeweight="0">
                  <v:stroke miterlimit="83231f" joinstyle="miter"/>
                  <v:path arrowok="t" textboxrect="0,0,9144,14097"/>
                </v:shape>
                <v:shape id="Shape 1289"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m8EA&#10;AADdAAAADwAAAGRycy9kb3ducmV2LnhtbERP24rCMBB9X/Afwgj7tqaWRbQaRV0W9NHLB4zN2FSb&#10;SWliW//eLCz4NodzncWqt5VoqfGlYwXjUQKCOHe65ELB+fT7NQXhA7LGyjEpeJKH1XLwscBMu44P&#10;1B5DIWII+wwVmBDqTEqfG7LoR64mjtzVNRZDhE0hdYNdDLeVTJNkIi2WHBsM1rQ1lN+PD6tAbup2&#10;t96byc/ltt98n7nD9F4o9Tns13MQgfrwFv+7dzrOT6cz+Psmn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OpvBAAAA3QAAAA8AAAAAAAAAAAAAAAAAmAIAAGRycy9kb3du&#10;cmV2LnhtbFBLBQYAAAAABAAEAPUAAACGAw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1290"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bf8YA&#10;AADdAAAADwAAAGRycy9kb3ducmV2LnhtbESPQUsDQQyF74L/YYjgpbSzFpS67bQUQRAvYtsfEGfS&#10;ncWdzLKTtmt/vTkI3hLey3tfVpsxdeZMQ2kzO3iYVWCIfQ4tNw4O+9fpAkwR5IBdZnLwQwU269ub&#10;FdYhX/iTzjtpjIZwqdFBFOlra4uPlLDMck+s2jEPCUXXobFhwIuGp87Oq+rJJmxZGyL29BLJf+9O&#10;yYH4yfH6LpX/2MZ8PR32j5Ov2Dt3fzdul2CERvk3/12/BcWfPy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pbf8YAAADdAAAADwAAAAAAAAAAAAAAAACYAgAAZHJz&#10;L2Rvd25yZXYueG1sUEsFBgAAAAAEAAQA9QAAAIsDA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1291"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aLcIA&#10;AADdAAAADwAAAGRycy9kb3ducmV2LnhtbERPzYrCMBC+C75DGGEvsqYtIto1igiygl6qfYChmW3L&#10;NpPaZGv37Y0geJuP73fW28E0oqfO1ZYVxLMIBHFhdc2lgvx6+FyCcB5ZY2OZFPyTg+1mPFpjqu2d&#10;M+ovvhQhhF2KCirv21RKV1Rk0M1sSxy4H9sZ9AF2pdQd3kO4aWQSRQtpsObQUGFL+4qK38ufUYDZ&#10;7pzf5vVh+n3M6VTGhrI+UepjMuy+QHga/Fv8ch91mJ+sYn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VotwgAAAN0AAAAPAAAAAAAAAAAAAAAAAJgCAABkcnMvZG93&#10;bnJldi54bWxQSwUGAAAAAAQABAD1AAAAhwMAAAAA&#10;" path="m34087,r,7404c17183,7404,8801,22771,8801,38138v,15367,8382,30734,25286,30734l34087,76276c12014,76276,,58813,,38138,,17463,12014,,34087,xe" fillcolor="#88aca8" stroked="f" strokeweight="0">
                  <v:stroke miterlimit="83231f" joinstyle="miter"/>
                  <v:path arrowok="t" textboxrect="0,0,34087,76276"/>
                </v:shape>
                <v:shape id="Shape 1292"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EWsEA&#10;AADdAAAADwAAAGRycy9kb3ducmV2LnhtbERPzYrCMBC+C75DGMGLaGpZFq1GEUFW0Eu1DzA0Y1ts&#10;JrXJ1vr2ZkHY23x8v7Pe9qYWHbWusqxgPotAEOdWV1woyK6H6QKE88gaa8uk4EUOtpvhYI2Jtk9O&#10;qbv4QoQQdgkqKL1vEildXpJBN7MNceButjXoA2wLqVt8hnBTyziKvqXBikNDiQ3tS8rvl1+jANPd&#10;OXt8VYfJzzGjUzE3lHaxUuNRv1uB8NT7f/HHfdRhfryM4e+bcIL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TxFrBAAAA3QAAAA8AAAAAAAAAAAAAAAAAmAIAAGRycy9kb3du&#10;cmV2LnhtbFBLBQYAAAAABAAEAPUAAACGAwAAAAA=&#10;" path="m,c22073,,34087,17463,34087,38138,34087,58813,22073,76276,,76276l,68872v16904,,25286,-15367,25286,-30734c25286,22771,16904,7404,,7404l,xe" fillcolor="#88aca8" stroked="f" strokeweight="0">
                  <v:stroke miterlimit="83231f" joinstyle="miter"/>
                  <v:path arrowok="t" textboxrect="0,0,34087,76276"/>
                </v:shape>
                <v:shape id="Shape 1293"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fFMUA&#10;AADdAAAADwAAAGRycy9kb3ducmV2LnhtbERPTWvCQBC9F/oflin0pptGKhrdBC1IPXio0Yu3ITsm&#10;wexsmt3G2F/vFoTe5vE+Z5kNphE9da62rOBtHIEgLqyuuVRwPGxGMxDOI2tsLJOCGznI0uenJSba&#10;XnlPfe5LEULYJaig8r5NpHRFRQbd2LbEgTvbzqAPsCul7vAawk0j4yiaSoM1h4YKW/qoqLjkP0bB&#10;5y3OT327/rp8b35xt56U0+37SqnXl2G1AOFp8P/ih3urw/x4PoG/b8IJ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V8UxQAAAN0AAAAPAAAAAAAAAAAAAAAAAJgCAABkcnMv&#10;ZG93bnJldi54bWxQSwUGAAAAAAQABAD1AAAAigMAAAAA&#10;" path="m35624,559r,8801c19698,8522,8801,20256,8801,35204r,38418l,73622,,1536r8103,l8103,18441r279,c12852,6845,22631,,35624,559xe" fillcolor="#88aca8" stroked="f" strokeweight="0">
                  <v:stroke miterlimit="83231f" joinstyle="miter"/>
                  <v:path arrowok="t" textboxrect="0,0,35624,73622"/>
                </v:shape>
                <v:shape id="Shape 1294"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J7sEA&#10;AADdAAAADwAAAGRycy9kb3ducmV2LnhtbERPTYvCMBC9C/sfwizsTdOVRbRrFBFEL4JW9z40Y1ts&#10;Jt0k2uqvN4LgbR7vc6bzztTiSs5XlhV8DxIQxLnVFRcKjodVfwzCB2SNtWVScCMP89lHb4qpti3v&#10;6ZqFQsQQ9ikqKENoUil9XpJBP7ANceRO1hkMEbpCaodtDDe1HCbJSBqsODaU2NCypPycXYyC0d//&#10;/XjJt6tsu9u1lVusvV2yUl+f3eIXRKAuvMUv90bH+cPJDzy/iS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sie7BAAAA3QAAAA8AAAAAAAAAAAAAAAAAmAIAAGRycy9kb3du&#10;cmV2LnhtbFBLBQYAAAAABAAEAPUAAACGAw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1295"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W4MQA&#10;AADdAAAADwAAAGRycy9kb3ducmV2LnhtbERPTWvCQBC9F/oflin0VjdKUzS6hrZQKL1pRPA2ZMck&#10;Jjsbs6vZ/vuuUPA2j/c5qzyYTlxpcI1lBdNJAoK4tLrhSsGu+HqZg3AeWWNnmRT8koN8/fiwwkzb&#10;kTd03fpKxBB2GSqove8zKV1Zk0E3sT1x5I52MOgjHCqpBxxjuOnkLEnepMGGY0ONPX3WVLbbi1EQ&#10;+v35sLcpX6r2Nfw0H6ciORdKPT+F9yUIT8Hfxf/ubx3nzxYp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1uDEAAAA3QAAAA8AAAAAAAAAAAAAAAAAmAIAAGRycy9k&#10;b3ducmV2LnhtbFBLBQYAAAAABAAEAPUAAACJAw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1296"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6cdsMA&#10;AADdAAAADwAAAGRycy9kb3ducmV2LnhtbERPTWvCQBC9F/wPywi91U1yiDW6igjSHopQWz2P2TGJ&#10;ZmfD7jam/74rCL3N433OYjWYVvTkfGNZQTpJQBCXVjdcKfj+2r68gvABWWNrmRT8kofVcvS0wELb&#10;G39Svw+ViCHsC1RQh9AVUvqyJoN+YjviyJ2tMxgidJXUDm8x3LQyS5JcGmw4NtTY0aam8rr/MQqO&#10;bpe/maHPLlkaNoc0mX7sTlOlnsfDeg4i0BD+xQ/3u47zs1kO9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6cdsMAAADdAAAADwAAAAAAAAAAAAAAAACYAgAAZHJzL2Rv&#10;d25yZXYueG1sUEsFBgAAAAAEAAQA9QAAAIgDAAAAAA==&#10;" path="m26334,r,7110l14459,10577c11036,13300,8941,17491,8801,23365l,23365c419,14913,3597,8871,8731,4942l26334,xe" fillcolor="#007166" stroked="f" strokeweight="0">
                  <v:stroke miterlimit="83231f" joinstyle="miter"/>
                  <v:path arrowok="t" textboxrect="0,0,26334,23365"/>
                </v:shape>
                <v:shape id="Shape 1297"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2YMQA&#10;AADdAAAADwAAAGRycy9kb3ducmV2LnhtbERPS2sCMRC+C/0PYQq91aweql03ihSKLZ6qW72OyezD&#10;bibLJnXXf98IBW/z8T0nWw22ERfqfO1YwWScgCDWztRcKsj3789zED4gG2wck4IreVgtH0YZpsb1&#10;/EWXXShFDGGfooIqhDaV0uuKLPqxa4kjV7jOYoiwK6XpsI/htpHTJHmRFmuODRW29FaR/tn9WgWn&#10;wxY/Z06f1/13LouJ3tSbw1Gpp8dhvQARaAh38b/7w8T509cZ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NmDEAAAA3QAAAA8AAAAAAAAAAAAAAAAAmAIAAGRycy9k&#10;b3ducmV2LnhtbFBLBQYAAAAABAAEAPUAAACJAw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1298"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nBccA&#10;AADdAAAADwAAAGRycy9kb3ducmV2LnhtbESPS2vDMBCE74H+B7GF3hK5gbzcKCEUQkt7yYtCb4u1&#10;tUytlbGU2M2v7x4Cue0yszPfLte9r9WF2lgFNvA8ykARF8FWXBo4HbfDOaiYkC3WgcnAH0VYrx4G&#10;S8xt6HhPl0MqlYRwzNGAS6nJtY6FI49xFBpi0X5C6zHJ2pbatthJuK/1OMum2mPF0uCwoVdHxe/h&#10;7A3M6u3bUU+/JptzFya7j8/r6dtdjXl67DcvoBL16W6+Xb9bwR8vBFe+kRH0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uZwXHAAAA3QAAAA8AAAAAAAAAAAAAAAAAmAIAAGRy&#10;cy9kb3ducmV2LnhtbFBLBQYAAAAABAAEAPUAAACM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1299"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OkcMA&#10;AADdAAAADwAAAGRycy9kb3ducmV2LnhtbERPTWvCQBC9F/oflil4qxujiKau0iiChx7UlvY6ZKdJ&#10;aHY27G5i/PddQfA2j/c5q81gGtGT87VlBZNxAoK4sLrmUsHX5/51AcIHZI2NZVJwJQ+b9fPTCjNt&#10;L3yi/hxKEUPYZ6igCqHNpPRFRQb92LbEkfu1zmCI0JVSO7zEcNPINEnm0mDNsaHClrYVFX/nzij4&#10;cLtp/30c9t0PdhNpZznn25NSo5fh/Q1EoCE8xHf3Qcf56XIJt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lOkcMAAADdAAAADwAAAAAAAAAAAAAAAACYAgAAZHJzL2Rv&#10;d25yZXYueG1sUEsFBgAAAAAEAAQA9QAAAIg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1300"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tkcYA&#10;AADdAAAADwAAAGRycy9kb3ducmV2LnhtbESPT2vCQBDF70K/wzIFb7pphRKiq2ghIEhL/YPnITsm&#10;wexsmt1o7KfvHAq9zfDevPebxWpwjbpRF2rPBl6mCSjiwtuaSwOnYz5JQYWIbLHxTAYeFGC1fBot&#10;MLP+znu6HWKpJIRDhgaqGNtM61BU5DBMfUss2sV3DqOsXalth3cJd41+TZI37bBmaaiwpfeKiuuh&#10;dwbS9vHT7z6/PvJve+pxf8436aYxZvw8rOegIg3x3/x3vbWCP0u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ntkcYAAADdAAAADwAAAAAAAAAAAAAAAACYAgAAZHJz&#10;L2Rvd25yZXYueG1sUEsFBgAAAAAEAAQA9QAAAIsDAAAAAA==&#10;" path="m,l9779,,32410,63271r280,l55042,r9080,l37160,72086r-9372,l,xe" fillcolor="#007166" stroked="f" strokeweight="0">
                  <v:stroke miterlimit="83231f" joinstyle="miter"/>
                  <v:path arrowok="t" textboxrect="0,0,64122,72086"/>
                </v:shape>
                <v:shape id="Shape 47236"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hcYA&#10;AADeAAAADwAAAGRycy9kb3ducmV2LnhtbESPQWvCQBSE7wX/w/KE3upGDWlJXUUshVJCQlLB6yP7&#10;mgSzb0N2q+m/7wpCj8PMfMNsdpPpxYVG11lWsFxEIIhrqztuFBy/3p9eQDiPrLG3TAp+ycFuO3vY&#10;YKrtlUu6VL4RAcIuRQWt90MqpatbMugWdiAO3rcdDfogx0bqEa8Bbnq5iqJEGuw4LLQ40KGl+lz9&#10;GAVUlHl2wvIzLtfFW5ZMVc5YKfU4n/avIDxN/j98b39oBfHzap3A7U6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2/hcYAAADeAAAADwAAAAAAAAAAAAAAAACYAgAAZHJz&#10;L2Rvd25yZXYueG1sUEsFBgAAAAAEAAQA9QAAAIsDAAAAAA==&#10;" path="m,l9144,r,72086l,72086,,e" fillcolor="#007166" stroked="f" strokeweight="0">
                  <v:stroke miterlimit="83231f" joinstyle="miter"/>
                  <v:path arrowok="t" textboxrect="0,0,9144,72086"/>
                </v:shape>
                <v:shape id="Shape 47237"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kVcUA&#10;AADeAAAADwAAAGRycy9kb3ducmV2LnhtbESP3WrCQBSE7wu+w3IE7+rGH6pEV5FCQZBKY+v9IXtM&#10;gtmzYXc1ydt3BcHLYWa+YdbbztTiTs5XlhVMxgkI4tzqigsFf79f70sQPiBrrC2Tgp48bDeDtzWm&#10;2rac0f0UChEh7FNUUIbQpFL6vCSDfmwb4uhdrDMYonSF1A7bCDe1nCbJhzRYcVwosaHPkvLr6WYU&#10;XHsM5/PBzTvXZ7PsaNvvi/5RajTsdisQgbrwCj/be61gvpjOFvC4E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GRVxQAAAN4AAAAPAAAAAAAAAAAAAAAAAJgCAABkcnMv&#10;ZG93bnJldi54bWxQSwUGAAAAAAQABAD1AAAAigMAAAAA&#10;" path="m,l9144,r,14097l,14097,,e" fillcolor="#007166" stroked="f" strokeweight="0">
                  <v:stroke miterlimit="83231f" joinstyle="miter"/>
                  <v:path arrowok="t" textboxrect="0,0,9144,14097"/>
                </v:shape>
                <v:shape id="Shape 1303"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o3cIA&#10;AADdAAAADwAAAGRycy9kb3ducmV2LnhtbERPTUsDMRC9C/0PYQRvNmsLItumJRQWRLxY7X26GZO1&#10;m8k2id3VX28Ewds83uest5PvxYVi6gIruJtXIIjbYDq2Ct5em9sHECkjG+wDk4IvSrDdzK7WWJsw&#10;8gtd9tmKEsKpRgUu56GWMrWOPKZ5GIgL9x6ix1xgtNJEHEu47+Wiqu6lx45Lg8OBdo7a0/7TK3iK&#10;3wvrrNbenY+Nfz6MH7rRSt1cT3oFItOU/8V/7kdT5i+rJfx+U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qjdwgAAAN0AAAAPAAAAAAAAAAAAAAAAAJgCAABkcnMvZG93&#10;bnJldi54bWxQSwUGAAAAAAQABAD1AAAAhwM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1304"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zWMQA&#10;AADdAAAADwAAAGRycy9kb3ducmV2LnhtbERPTWsCMRC9F/wPYYTeaqKWKqtRRCroocXqgnobNuPu&#10;6maybKJu/31TKPQ2j/c503lrK3GnxpeONfR7CgRx5kzJuYZ0v3oZg/AB2WDlmDR8k4f5rPM0xcS4&#10;B3/RfRdyEUPYJ6ihCKFOpPRZQRZ9z9XEkTu7xmKIsMmlafARw20lB0q9SYslx4YCa1oWlF13N6uB&#10;P0cfl9FWKenTzfF9lW6Gh8VJ6+duu5iACNSGf/Gfe23i/KF6hd9v4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81jEAAAA3QAAAA8AAAAAAAAAAAAAAAAAmAIAAGRycy9k&#10;b3ducmV2LnhtbFBLBQYAAAAABAAEAPUAAACJAw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1305"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PY8IA&#10;AADdAAAADwAAAGRycy9kb3ducmV2LnhtbERPTYvCMBC9L/gfwgje1lTFsnSNIqKoB2FXxfPQzLbd&#10;bSalSTX+eyMIe5vH+5zZIphaXKl1lWUFo2ECgji3uuJCwfm0ef8A4TyyxtoyKbiTg8W89zbDTNsb&#10;f9P16AsRQ9hlqKD0vsmkdHlJBt3QNsSR+7GtQR9hW0jd4i2Gm1qOkySVBiuODSU2tCop/zt2RsE+&#10;p6/u7NLLIcitTte/Ya27oNSgH5afIDwF/y9+uXc6zp8k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M9jwgAAAN0AAAAPAAAAAAAAAAAAAAAAAJgCAABkcnMvZG93&#10;bnJldi54bWxQSwUGAAAAAAQABAD1AAAAhwMAAAAA&#10;" path="m23038,r8814,c28080,16345,18580,25844,419,25844l,25757,,18338r419,102c13271,18440,20257,10909,23038,xe" fillcolor="#007166" stroked="f" strokeweight="0">
                  <v:stroke miterlimit="83231f" joinstyle="miter"/>
                  <v:path arrowok="t" textboxrect="0,0,31852,25844"/>
                </v:shape>
                <v:shape id="Shape 1306"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1XMMA&#10;AADdAAAADwAAAGRycy9kb3ducmV2LnhtbERP3WrCMBS+H/gO4Qi7EU02QUY1ipYJY3ixVR/g0Byb&#10;YnNSm1i7t1+Ewe7Ox/d7VpvBNaKnLtSeNbzMFAji0puaKw2n4376BiJEZIONZ9LwQwE269HTCjPj&#10;7/xNfRErkUI4ZKjBxthmUobSksMw8y1x4s6+cxgT7CppOryncNfIV6UW0mHNqcFiS7ml8lLcnIbr&#10;+04Vk0Mfq/nE5jZ89l8uP2v9PB62SxCRhvgv/nN/mDR/rhbw+C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Q1XMMAAADdAAAADwAAAAAAAAAAAAAAAACYAgAAZHJzL2Rv&#10;d25yZXYueG1sUEsFBgAAAAAEAAQA9QAAAIgDAAAAAA==&#10;" path="m419,c23597,,32830,20244,32131,40501l,40501,,33096r23330,c22911,19825,14668,7404,419,7404l,7602,,93,419,xe" fillcolor="#007166" stroked="f" strokeweight="0">
                  <v:stroke miterlimit="83231f" joinstyle="miter"/>
                  <v:path arrowok="t" textboxrect="0,0,32830,40501"/>
                </v:shape>
                <v:shape id="Shape 1307"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ousUA&#10;AADdAAAADwAAAGRycy9kb3ducmV2LnhtbERPS2vCQBC+F/wPywjemk1T6CO6imiFCvVgKoq3ITtN&#10;gtnZkN3E+O/dQqG3+fieM1sMphY9ta6yrOApikEQ51ZXXCg4fG8e30A4j6yxtkwKbuRgMR89zDDV&#10;9sp76jNfiBDCLkUFpfdNKqXLSzLoItsQB+7HtgZ9gG0hdYvXEG5qmcTxizRYcWgosaFVSfkl64yC&#10;D+622yb7SnbV2Rfr0/H47vaJUpPxsJyC8DT4f/Gf+1OH+c/xK/x+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yi6xQAAAN0AAAAPAAAAAAAAAAAAAAAAAJgCAABkcnMv&#10;ZG93bnJldi54bWxQSwUGAAAAAAQABAD1AAAAigM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1308"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yusUA&#10;AADdAAAADwAAAGRycy9kb3ducmV2LnhtbESPQWvCQBCF7wX/wzJCb3VjW7SkriJSaVE8qL30NmTH&#10;JJidDdlR47/vHAq9zfDevPfNbNGHxlypS3VkB+NRBoa4iL7m0sH3cf30BiYJsscmMjm4U4LFfPAw&#10;w9zHG+/pepDSaAinHB1UIm1ubSoqCphGsSVW7RS7gKJrV1rf4U3DQ2Ofs2xiA9asDRW2tKqoOB8u&#10;wQFuXjefP9LszsfdnbZC/mOK4tzjsF++gxHq5d/8d/3lFf8lU1z9Rkew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HK6xQAAAN0AAAAPAAAAAAAAAAAAAAAAAJgCAABkcnMv&#10;ZG93bnJldi54bWxQSwUGAAAAAAQABAD1AAAAigMAAAAA&#10;" path="m35623,559r,8801c19698,8522,8801,20256,8801,35204r,38418l,73622,,1536r8103,l8103,18441r279,c12852,6845,22631,,35623,559xe" fillcolor="#88aca8" stroked="f" strokeweight="0">
                  <v:stroke miterlimit="83231f" joinstyle="miter"/>
                  <v:path arrowok="t" textboxrect="0,0,35623,73622"/>
                </v:shape>
                <v:shape id="Shape 1309"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BXsIA&#10;AADdAAAADwAAAGRycy9kb3ducmV2LnhtbERPTWsCMRC9F/ofwhS81aSKVlej2ELBHquCHofNuFnc&#10;TLZJdLf/3hQKvc3jfc5y3btG3CjE2rOGl6ECQVx6U3Ol4bD/eJ6BiAnZYOOZNPxQhPXq8WGJhfEd&#10;f9FtlyqRQzgWqMGm1BZSxtKSwzj0LXHmzj44TBmGSpqAXQ53jRwpNZUOa84NFlt6t1Redlen4XMv&#10;+6uaTDfd2yHMvu1xdHqdOK0HT/1mASJRn/7Ff+6tyfPHag6/3+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kFewgAAAN0AAAAPAAAAAAAAAAAAAAAAAJgCAABkcnMvZG93&#10;bnJldi54bWxQSwUGAAAAAAQABAD1AAAAhw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1310"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6MUA&#10;AADdAAAADwAAAGRycy9kb3ducmV2LnhtbESPQW/CMAyF75P2HyJP4jZSmIZQR0ATEhsHLgV24GY1&#10;XlOtcbokg/Lv8WESN1vv+b3Pi9XgO3WmmNrABibjAhRxHWzLjYHjYfM8B5UyssUuMBm4UoLV8vFh&#10;gaUNF67ovM+NkhBOJRpwOfel1ql25DGNQ08s2neIHrOssdE24kXCfaenRTHTHluWBoc9rR3VP/s/&#10;b+D0SlX8RHcq+KPqv/CwW/9e58aMnob3N1CZhnw3/19vreC/TIR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RXoxQAAAN0AAAAPAAAAAAAAAAAAAAAAAJgCAABkcnMv&#10;ZG93bnJldi54bWxQSwUGAAAAAAQABAD1AAAAigMAAAAA&#10;" path="m26334,r,7110l14459,10577c11036,13300,8941,17491,8801,23365l,23365c419,14913,3597,8871,8731,4942l26334,xe" fillcolor="#88aca8" stroked="f" strokeweight="0">
                  <v:stroke miterlimit="83231f" joinstyle="miter"/>
                  <v:path arrowok="t" textboxrect="0,0,26334,23365"/>
                </v:shape>
                <v:shape id="Shape 1311"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XcUA&#10;AADdAAAADwAAAGRycy9kb3ducmV2LnhtbERP32vCMBB+F/wfwg1807RO5uiMMgZOcci2buz5aK5N&#10;sbmUJmr1r1+Ewd7u4/t5i1VvG3GizteOFaSTBARx4XTNlYLvr/X4EYQPyBobx6TgQh5Wy+FggZl2&#10;Z/6kUx4qEUPYZ6jAhNBmUvrCkEU/cS1x5ErXWQwRdpXUHZ5juG3kNEkepMWaY4PBll4MFYf8aBVs&#10;0p99fuXZcTd/Lefm/UO+bfalUqO7/vkJRKA+/Iv/3Fsd59+nKdy+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QFdxQAAAN0AAAAPAAAAAAAAAAAAAAAAAJgCAABkcnMv&#10;ZG93bnJldi54bWxQSwUGAAAAAAQABAD1AAAAigM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38"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mtcMA&#10;AADeAAAADwAAAGRycy9kb3ducmV2LnhtbERPTUvDQBC9C/6HZYTe2o1psSV2W7QlqIcKVvE8Zsck&#10;mJ0NO2uT/nv3UPD4eN/r7eg6daIgrWcDt7MMFHHlbcu1gY/3croCJRHZYueZDJxJYLu5vlpjYf3A&#10;b3Q6xlqlEJYCDTQx9oXWUjXkUGa+J07ctw8OY4Kh1jbgkMJdp/Msu9MOW04NDfa0a6j6Of46A/Ly&#10;6g683Ev5OZTlSh6/nnIOxkxuxod7UJHG+C++uJ+tgcUyn6e96U6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mtcMAAADeAAAADwAAAAAAAAAAAAAAAACYAgAAZHJzL2Rv&#10;d25yZXYueG1sUEsFBgAAAAAEAAQA9QAAAIgDAAAAAA==&#10;" path="m,l9144,r,72086l,72086,,e" fillcolor="#88aca8" stroked="f" strokeweight="0">
                  <v:stroke miterlimit="83231f" joinstyle="miter"/>
                  <v:path arrowok="t" textboxrect="0,0,9144,72086"/>
                </v:shape>
                <v:shape id="Shape 47239"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nHcgA&#10;AADeAAAADwAAAGRycy9kb3ducmV2LnhtbESPQWvCQBSE70L/w/KEXorZqKWa1FWKUNCLtipCb4/s&#10;MwnNvg3ZbRL/vSsUPA4z8w2zWPWmEi01rrSsYBzFIIgzq0vOFZyOn6M5COeRNVaWScGVHKyWT4MF&#10;ptp2/E3tweciQNilqKDwvk6ldFlBBl1ka+LgXWxj0AfZ5FI32AW4qeQkjt+kwZLDQoE1rQvKfg9/&#10;RkFs9ms9L88vO5qN213Sbb/0/kep52H/8Q7CU+8f4f/2Rit4nU2mC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2cdyAAAAN4AAAAPAAAAAAAAAAAAAAAAAJgCAABk&#10;cnMvZG93bnJldi54bWxQSwUGAAAAAAQABAD1AAAAjQMAAAAA&#10;" path="m,l9144,r,14097l,14097,,e" fillcolor="#88aca8" stroked="f" strokeweight="0">
                  <v:stroke miterlimit="83231f" joinstyle="miter"/>
                  <v:path arrowok="t" textboxrect="0,0,9144,14097"/>
                </v:shape>
                <v:shape id="Shape 1314"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H8EA&#10;AADdAAAADwAAAGRycy9kb3ducmV2LnhtbERP24rCMBB9F/Yfwiz4pqkXRLpG0V0W9FHtB8w2Y1Nt&#10;JqXJtvXvjSD4NodzndWmt5VoqfGlYwWTcQKCOHe65EJBdv4dLUH4gKyxckwK7uRhs/4YrDDVruMj&#10;tadQiBjCPkUFJoQ6ldLnhiz6sauJI3dxjcUQYVNI3WAXw20lp0mykBZLjg0Ga/o2lN9O/1aB3NXt&#10;fnswi5+/62E3z7jD6a1QavjZb79ABOrDW/xy73WcP5vM4flNP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8Dx/BAAAA3QAAAA8AAAAAAAAAAAAAAAAAmAIAAGRycy9kb3du&#10;cmV2LnhtbFBLBQYAAAAABAAEAPUAAACGAw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1315"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RrsMA&#10;AADdAAAADwAAAGRycy9kb3ducmV2LnhtbERPTWsCMRC9F/ofwhS81awt2+pqlKVV8FTQiuJtSMbd&#10;xc1k2URN/30jFHqbx/uc2SLaVlyp941jBaNhBoJYO9NwpWD3vXoeg/AB2WDrmBT8kIfF/PFhhoVx&#10;N97QdRsqkULYF6igDqErpPS6Jot+6DrixJ1cbzEk2FfS9HhL4baVL1n2Ji02nBpq7OijJn3eXqwC&#10;f7Bd/Mz35fuhXOZfk6j1Eb1Sg6dYTkEEiuFf/OdemzT/dZTD/Z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CRrsMAAADdAAAADwAAAAAAAAAAAAAAAACYAgAAZHJzL2Rv&#10;d25yZXYueG1sUEsFBgAAAAAEAAQA9QAAAIgDAAAAAA==&#10;" path="m,l9360,,27800,61735r280,l45682,r9919,l73203,61735r279,l91923,r9360,l78092,72086r-9639,l50711,11443r-267,l32830,72086r-9640,l,xe" fillcolor="#88aca8" stroked="f" strokeweight="0">
                  <v:stroke miterlimit="83231f" joinstyle="miter"/>
                  <v:path arrowok="t" textboxrect="0,0,101283,72086"/>
                </v:shape>
                <v:shape id="Shape 1316"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Oy8UA&#10;AADdAAAADwAAAGRycy9kb3ducmV2LnhtbERP32vCMBB+F/wfwgl7EU3dQGrXKEMQCoMxdQx8O5tr&#10;WtZcShO121+/CIO93cf38/LNYFtxpd43jhUs5gkI4tLpho2Cj+NuloLwAVlj65gUfJOHzXo8yjHT&#10;7sZ7uh6CETGEfYYK6hC6TEpf1mTRz11HHLnK9RZDhL2RusdbDLetfEySpbTYcGyosaNtTeXX4WIV&#10;nIpp9WnS7eonFK+XY7p7P7+RUephMrw8gwg0hH/xn7vQcf7TYgn3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A7LxQAAAN0AAAAPAAAAAAAAAAAAAAAAAJgCAABkcnMv&#10;ZG93bnJldi54bWxQSwUGAAAAAAQABAD1AAAAigM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1317"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AA&#10;AADdAAAADwAAAGRycy9kb3ducmV2LnhtbERPy6rCMBDdC/5DmAvuNFVBpRrlIogu7sLXB4zN2Bab&#10;SWiixr83FwR3czjPWayiacSDWl9bVjAcZCCIC6trLhWcT5v+DIQPyBoby6TgRR5Wy25ngbm2Tz7Q&#10;4xhKkULY56igCsHlUvqiIoN+YB1x4q62NRgSbEupW3ymcNPIUZZNpMGaU0OFjtYVFbfj3SjY7yQ1&#10;f3FyGk23r2uMZ3e5BKdU7yf+zkEEiuEr/rh3Os0fD6fw/006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MAAAADdAAAADwAAAAAAAAAAAAAAAACYAgAAZHJzL2Rvd25y&#10;ZXYueG1sUEsFBgAAAAAEAAQA9QAAAIU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1318"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46scA&#10;AADdAAAADwAAAGRycy9kb3ducmV2LnhtbESPQWvCQBCF70L/wzKF3nRjxWJTVynSQqEQqBa8Dtlp&#10;kjY7G3ZXk/TXOwfB2wzvzXvfrLeDa9WZQmw8G5jPMlDEpbcNVwa+D+/TFaiYkC22nsnASBG2m7vJ&#10;GnPre/6i8z5VSkI45migTqnLtY5lTQ7jzHfEov344DDJGiptA/YS7lr9mGVP2mHD0lBjR7uayr/9&#10;yRnA/+JY9Nnb8jg+F6fF5xh2vzoY83A/vL6ASjSkm/l6/WEFfzEXXPlGRt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fOOrHAAAA3QAAAA8AAAAAAAAAAAAAAAAAmAIAAGRy&#10;cy9kb3ducmV2LnhtbFBLBQYAAAAABAAEAPUAAACMAwAAAAA=&#10;" path="m35611,558r,8802c19685,8521,8788,20256,8788,35192r,38430l,73622,,1536r8090,l8090,18440r279,c12840,6845,22619,,35611,558xe" fillcolor="#88aca8" stroked="f" strokeweight="0">
                  <v:stroke miterlimit="83231f" joinstyle="miter"/>
                  <v:path arrowok="t" textboxrect="0,0,35611,73622"/>
                </v:shape>
                <v:shape id="Shape 1319"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bB8QA&#10;AADdAAAADwAAAGRycy9kb3ducmV2LnhtbERP22rCQBB9L/gPyxT6InWjFdGYVUSQFgripb4P2Uk2&#10;NDsbsqtJ/r5bKPRtDuc62ba3tXhQ6yvHCqaTBARx7nTFpYKv6+F1CcIHZI21Y1IwkIftZvSUYapd&#10;x2d6XEIpYgj7FBWYEJpUSp8bsugnriGOXOFaiyHCtpS6xS6G21rOkmQhLVYcGww2tDeUf1/uVsF7&#10;c/S38Wl523128+FeYD/Mz0apl+d+twYRqA//4j/3h47z36Yr+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7mwfEAAAA3QAAAA8AAAAAAAAAAAAAAAAAmAIAAGRycy9k&#10;b3ducmV2LnhtbFBLBQYAAAAABAAEAPUAAACJAwAAAAA=&#10;" path="m,l8788,r,62585l48743,27660r11734,l29743,54331,62573,99746r-11036,l23038,60490,8788,72352r,27394l,99746,,xe" fillcolor="#88aca8" stroked="f" strokeweight="0">
                  <v:stroke miterlimit="83231f" joinstyle="miter"/>
                  <v:path arrowok="t" textboxrect="0,0,62573,99746"/>
                </v:shape>
                <v:shape id="Shape 1320"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4i8YA&#10;AADdAAAADwAAAGRycy9kb3ducmV2LnhtbESPQU8CMRCF7yb+h2ZMuElXCAoLhWwUE08mooFwm7TD&#10;7sbtdLMtUP+9czDxNpP35r1vVpvsO3WhIbaBDTyMC1DENriWawNfn6/3c1AxITvsApOBH4qwWd/e&#10;rLB04cofdNmlWkkIxxINNCn1pdbRNuQxjkNPLNopDB6TrEOt3YBXCfednhTFo/bYsjQ02NNzQ/Z7&#10;d/YG4sH3+WW2r54O1Xb2vsjWHjEaM7rL1RJUopz+zX/Xb07wpx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4i8YAAADdAAAADwAAAAAAAAAAAAAAAACYAgAAZHJz&#10;L2Rvd25yZXYueG1sUEsFBgAAAAAEAAQA9QAAAIsDAAAAAA==&#10;" path="m,l9360,,27800,61735r280,l45682,r9919,l73203,61735r267,l91923,r9360,l78092,72086r-9639,l50698,11443r-266,l32830,72086r-9653,l,xe" fillcolor="#88aca8" stroked="f" strokeweight="0">
                  <v:stroke miterlimit="83231f" joinstyle="miter"/>
                  <v:path arrowok="t" textboxrect="0,0,101283,72086"/>
                </v:shape>
                <v:shape id="Shape 47240"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ZzsUA&#10;AADeAAAADwAAAGRycy9kb3ducmV2LnhtbESPTUvDQBCG7wX/wzJCb3bTUGyJ3ZZqCdWDBat4HrNj&#10;EszOhp1tE/+9exB6fHm/eNbb0XXqQkFazwbmswwUceVty7WBj/fybgVKIrLFzjMZ+CWB7eZmssbC&#10;+oHf6HKKtUojLAUaaGLsC62lasihzHxPnLxvHxzGJEOtbcAhjbtO51l2rx22nB4a7OmpoerndHYG&#10;5OXoXnm5l/JzKMuVPH4dcg7GTG/H3QOoSGO8hv/bz9bAYpkvEkDCSSi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5nOxQAAAN4AAAAPAAAAAAAAAAAAAAAAAJgCAABkcnMv&#10;ZG93bnJldi54bWxQSwUGAAAAAAQABAD1AAAAigMAAAAA&#10;" path="m,l9144,r,72086l,72086,,e" fillcolor="#88aca8" stroked="f" strokeweight="0">
                  <v:stroke miterlimit="83231f" joinstyle="miter"/>
                  <v:path arrowok="t" textboxrect="0,0,9144,72086"/>
                </v:shape>
                <v:shape id="Shape 47241"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YZscA&#10;AADeAAAADwAAAGRycy9kb3ducmV2LnhtbESPT2vCQBTE74LfYXlCL6VuIqI2uooIQnvxbyl4e2Sf&#10;STD7NmS3Sfz2rlDwOMzMb5jFqjOlaKh2hWUF8TACQZxaXXCm4Oe8/ZiBcB5ZY2mZFNzJwWrZ7y0w&#10;0bblIzUnn4kAYZeggtz7KpHSpTkZdENbEQfvamuDPsg6k7rGNsBNKUdRNJEGCw4LOVa0ySm9nf6M&#10;gsjsN3pW/L7vaBo3u8/2+6D3F6XeBt16DsJT51/h//aXVjCejsYx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3GGbHAAAA3gAAAA8AAAAAAAAAAAAAAAAAmAIAAGRy&#10;cy9kb3ducmV2LnhtbFBLBQYAAAAABAAEAPUAAACMAwAAAAA=&#10;" path="m,l9144,r,14097l,14097,,e" fillcolor="#88aca8" stroked="f" strokeweight="0">
                  <v:stroke miterlimit="83231f" joinstyle="miter"/>
                  <v:path arrowok="t" textboxrect="0,0,9144,14097"/>
                </v:shape>
                <v:shape id="Shape 1323"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jxsEA&#10;AADdAAAADwAAAGRycy9kb3ducmV2LnhtbERPTYvCMBC9L/gfwgje1kTLSqlGEZcFwdN2Ra9DM7bF&#10;ZlKa1NZ/bxYW9jaP9zmb3Wgb8aDO1441LOYKBHHhTM2lhvPP13sKwgdkg41j0vAkD7vt5G2DmXED&#10;f9MjD6WIIewz1FCF0GZS+qIii37uWuLI3VxnMUTYldJ0OMRw28ilUitpsebYUGFLh4qKe95bDb33&#10;aZ+uhn74UCr/PJ4SGS5XrWfTcb8GEWgM/+I/99HE+ckygd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o8bBAAAA3QAAAA8AAAAAAAAAAAAAAAAAmAIAAGRycy9kb3du&#10;cmV2LnhtbFBLBQYAAAAABAAEAPUAAACGAw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1324"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tsIA&#10;AADdAAAADwAAAGRycy9kb3ducmV2LnhtbERPS4vCMBC+L/gfwgje1tQHy1KNIj5A2INsFc9jM7bF&#10;ZhKbqN1/bwRhb/PxPWc6b00t7tT4yrKCQT8BQZxbXXGh4LDffH6D8AFZY22ZFPyRh/ms8zHFVNsH&#10;/9I9C4WIIexTVFCG4FIpfV6SQd+3jjhyZ9sYDBE2hdQNPmK4qeUwSb6kwYpjQ4mOliXll+xmFOx/&#10;3NqdqvVtNRrYjc2uu2NS7JTqddvFBESgNvyL3+6tjvNHwzG8vokn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Fq2wgAAAN0AAAAPAAAAAAAAAAAAAAAAAJgCAABkcnMvZG93&#10;bnJldi54bWxQSwUGAAAAAAQABAD1AAAAhwM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1325"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e5cMA&#10;AADdAAAADwAAAGRycy9kb3ducmV2LnhtbERPS4vCMBC+C/6HMII3Ta3sKtUoKrjsSdbHQW9jM7bF&#10;ZlKaqF1/vVlY8DYf33Om88aU4k61KywrGPQjEMSp1QVnCg77dW8MwnlkjaVlUvBLDuazdmuKibYP&#10;3tJ95zMRQtglqCD3vkqkdGlOBl3fVsSBu9jaoA+wzqSu8RHCTSnjKPqUBgsODTlWtMopve5uRsGt&#10;Oll+Rj84ejbnTbY/fbnlMVaq22kWExCeGv8W/7u/dZg/jD/g7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Qe5cMAAADdAAAADwAAAAAAAAAAAAAAAACYAgAAZHJzL2Rv&#10;d25yZXYueG1sUEsFBgAAAAAEAAQA9QAAAIgDA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1326"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EdsUA&#10;AADdAAAADwAAAGRycy9kb3ducmV2LnhtbERP32vCMBB+F/wfwgl7EU3nQGrXKEMQCoMxdQx8O5tr&#10;WtZcShO121+/CIO93cf38/LNYFtxpd43jhU8zhMQxKXTDRsFH8fdLAXhA7LG1jEp+CYPm/V4lGOm&#10;3Y33dD0EI2II+wwV1CF0mZS+rMmin7uOOHKV6y2GCHsjdY+3GG5buUiSpbTYcGyosaNtTeXX4WIV&#10;nIpp9WnS7eonFK+XY7p7P7+RUephMrw8gwg0hH/xn7vQcf7TYgn3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MR2xQAAAN0AAAAPAAAAAAAAAAAAAAAAAJgCAABkcnMv&#10;ZG93bnJldi54bWxQSwUGAAAAAAQABAD1AAAAigM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1327"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0IcEA&#10;AADdAAAADwAAAGRycy9kb3ducmV2LnhtbERPzYrCMBC+C/sOYRa8abpdUKlGkQVZDx5c6wOMzdgW&#10;m0loosa3N4Kwt/n4fmexiqYTN+p9a1nB1zgDQVxZ3XKt4FhuRjMQPiBr7CyTggd5WC0/BgsstL3z&#10;H90OoRYphH2BCpoQXCGlrxoy6MfWESfubHuDIcG+lrrHewo3ncyzbCINtpwaGnT001B1OVyNgv1W&#10;UreLkzKf/j7OMR7d6RScUsPPuJ6DCBTDv/jt3uo0/zufwuubd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c9CHBAAAA3QAAAA8AAAAAAAAAAAAAAAAAmAIAAGRycy9kb3du&#10;cmV2LnhtbFBLBQYAAAAABAAEAPUAAACG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1328"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Pp8QA&#10;AADdAAAADwAAAGRycy9kb3ducmV2LnhtbESPzW7CQAyE75X6DitX6q1sSCtUBRYERUhw5OcB3KzJ&#10;BrLeKLtN0revD5W42ZrxzOfFavSN6qmLdWAD00kGirgMtubKwOW8e/sEFROyxSYwGfilCKvl89MC&#10;CxsGPlJ/SpWSEI4FGnAptYXWsXTkMU5CSyzaNXQek6xdpW2Hg4T7RudZNtMea5YGhy19OSrvpx9v&#10;QG/afr8+uNn2+3bYfFx4wPxeGfP6Mq7noBKN6WH+v95bwX/PBVe+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z6fEAAAA3QAAAA8AAAAAAAAAAAAAAAAAmAIAAGRycy9k&#10;b3ducmV2LnhtbFBLBQYAAAAABAAEAPUAAACJ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5091522</wp:posOffset>
                </wp:positionH>
                <wp:positionV relativeFrom="page">
                  <wp:posOffset>2229519</wp:posOffset>
                </wp:positionV>
                <wp:extent cx="254480" cy="508953"/>
                <wp:effectExtent l="0" t="0" r="0" b="0"/>
                <wp:wrapSquare wrapText="bothSides"/>
                <wp:docPr id="35917" name="Group 35917"/>
                <wp:cNvGraphicFramePr/>
                <a:graphic xmlns:a="http://schemas.openxmlformats.org/drawingml/2006/main">
                  <a:graphicData uri="http://schemas.microsoft.com/office/word/2010/wordprocessingGroup">
                    <wpg:wgp>
                      <wpg:cNvGrpSpPr/>
                      <wpg:grpSpPr>
                        <a:xfrm>
                          <a:off x="0" y="0"/>
                          <a:ext cx="254480" cy="508953"/>
                          <a:chOff x="0" y="0"/>
                          <a:chExt cx="254480" cy="508953"/>
                        </a:xfrm>
                      </wpg:grpSpPr>
                      <wps:wsp>
                        <wps:cNvPr id="1419" name="Shape 1419"/>
                        <wps:cNvSpPr/>
                        <wps:spPr>
                          <a:xfrm>
                            <a:off x="0" y="0"/>
                            <a:ext cx="254480" cy="508953"/>
                          </a:xfrm>
                          <a:custGeom>
                            <a:avLst/>
                            <a:gdLst/>
                            <a:ahLst/>
                            <a:cxnLst/>
                            <a:rect l="0" t="0" r="0" b="0"/>
                            <a:pathLst>
                              <a:path w="254480" h="508953">
                                <a:moveTo>
                                  <a:pt x="254470" y="0"/>
                                </a:moveTo>
                                <a:lnTo>
                                  <a:pt x="254480" y="1"/>
                                </a:lnTo>
                                <a:lnTo>
                                  <a:pt x="254480" y="508952"/>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420" name="Rectangle 1420"/>
                        <wps:cNvSpPr/>
                        <wps:spPr>
                          <a:xfrm>
                            <a:off x="80994"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5917" o:spid="_x0000_s1072" style="position:absolute;left:0;text-align:left;margin-left:400.9pt;margin-top:175.55pt;width:20.05pt;height:40.1pt;z-index:251674624;mso-position-horizontal-relative:page;mso-position-vertical-relative:page" coordsize="254480,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">
                <v:shape id="Shape 1419" o:spid="_x0000_s1073" style="position:absolute;width:254480;height:508953;visibility:visible;mso-wrap-style:square;v-text-anchor:top" coordsize="254480,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QKMQA&#10;AADdAAAADwAAAGRycy9kb3ducmV2LnhtbERPzWrCQBC+F3yHZYReim5SpJjoKiFa8GAPpn2AITsm&#10;wexsyK5J2qfvCoXe5uP7ne1+Mq0YqHeNZQXxMgJBXFrdcKXg6/N9sQbhPLLG1jIp+CYH+93saYup&#10;tiNfaCh8JUIIuxQV1N53qZSurMmgW9qOOHBX2xv0AfaV1D2OIdy08jWK3qTBhkNDjR3lNZW34m4U&#10;SPuSjHS4xz90HGL5kZ/bMlsr9Tyfsg0IT5P/F/+5TzrMX8UJPL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2UCjEAAAA3QAAAA8AAAAAAAAAAAAAAAAAmAIAAGRycy9k&#10;b3ducmV2LnhtbFBLBQYAAAAABAAEAPUAAACJAwAAAAA=&#10;" path="m254470,r10,1l254480,508952r-10,1c113931,508953,,395021,,254483,,113932,113931,,254470,xe" fillcolor="#a3bcb9" stroked="f" strokeweight="0">
                  <v:stroke miterlimit="83231f" joinstyle="miter"/>
                  <v:path arrowok="t" textboxrect="0,0,254480,508953"/>
                </v:shape>
                <v:rect id="Rectangle 1420" o:spid="_x0000_s1074" style="position:absolute;left:80994;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8McA&#10;AADdAAAADwAAAGRycy9kb3ducmV2LnhtbESPQWvCQBCF74L/YRmhN91US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WvD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3</w:t>
                        </w:r>
                      </w:p>
                    </w:txbxContent>
                  </v:textbox>
                </v:rect>
                <w10:wrap type="square" anchorx="page" anchory="page"/>
              </v:group>
            </w:pict>
          </mc:Fallback>
        </mc:AlternateContent>
      </w:r>
      <w:r>
        <w:t>Consultation must start “in good time” and must begin:</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at least 30 days before the first dismissal takes effect if 20 to 99 </w:t>
      </w:r>
      <w:r>
        <w:t>employees are to be made redundant at one establishment over a period of 90 days or less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at least 45 days before the first dismissal takes effect if 100 or more employees are to be mad</w:t>
      </w:r>
      <w:r>
        <w:t>e redundant at one establishment over a period of 90 days or less.</w:t>
      </w:r>
    </w:p>
    <w:p w:rsidR="005B726C" w:rsidRDefault="001C1064">
      <w:pPr>
        <w:ind w:left="23" w:right="14"/>
      </w:pPr>
      <w:r>
        <w:t>Employers must start the consultation process early enough for meaningful consultation to take place. Presenting a proposal as a done deal will not allow employee representatives the chance</w:t>
      </w:r>
      <w:r>
        <w:t xml:space="preserve"> to play a constructive part in discussions on the possible way forward. </w:t>
      </w:r>
    </w:p>
    <w:p w:rsidR="005B726C" w:rsidRDefault="001C1064">
      <w:pPr>
        <w:ind w:left="23" w:right="276"/>
      </w:pPr>
      <w:r>
        <w:t>Some employers start to plan restructuring well in advance of proposed changes taking place. Carrying out consultation several months ahead of possible redundancies can allow more ti</w:t>
      </w:r>
      <w:r>
        <w:t>me for:</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employees to plan future career options</w:t>
      </w:r>
    </w:p>
    <w:p w:rsidR="005B726C" w:rsidRDefault="001C1064">
      <w:pPr>
        <w:ind w:left="240" w:right="14"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the business to introduce changes in a more rational way.</w:t>
      </w:r>
    </w:p>
    <w:p w:rsidR="005B726C" w:rsidRDefault="001C1064">
      <w:pPr>
        <w:ind w:left="23" w:right="112"/>
      </w:pPr>
      <w:r>
        <w:t>However, pre-warnings of redundancies can harm morale and create prolonged uncertainty if decisions take a long time to make. As well as ensurin</w:t>
      </w:r>
      <w:r>
        <w:t>g that consultation is meaningful, and focuses on the right issues, employers may have to take additional steps to ensure that productivity and employee engagement are not adversely affected (see the Acas guide ‘The people factor: engaging your employees f</w:t>
      </w:r>
      <w:r>
        <w:t>or business success’ at</w:t>
      </w:r>
      <w:hyperlink r:id="rId40">
        <w:r>
          <w:t xml:space="preserve"> </w:t>
        </w:r>
      </w:hyperlink>
      <w:hyperlink r:id="rId41">
        <w:r>
          <w:t>www.acas.org.uk/</w:t>
        </w:r>
      </w:hyperlink>
      <w:r>
        <w:t>publications</w:t>
      </w:r>
      <w:r>
        <w:t xml:space="preserve">). </w:t>
      </w:r>
    </w:p>
    <w:p w:rsidR="005B726C" w:rsidRDefault="001C1064">
      <w:pPr>
        <w:spacing w:after="10" w:line="251" w:lineRule="auto"/>
        <w:ind w:left="-5"/>
      </w:pPr>
      <w:r>
        <w:rPr>
          <w:color w:val="007166"/>
          <w:sz w:val="24"/>
        </w:rPr>
        <w:t>2. What is meant by an establishment?</w:t>
      </w:r>
    </w:p>
    <w:p w:rsidR="005B726C" w:rsidRDefault="001C1064">
      <w:pPr>
        <w:ind w:left="23" w:right="14"/>
      </w:pPr>
      <w:r>
        <w:t>In order for the legal requirement to consult to take effect, an employer must</w:t>
      </w:r>
      <w:r>
        <w:t xml:space="preserve"> propose to make 20 or more employees redundant “at one establishment”. The European Court of Justice has said that ‘establishment’ means “depending on the circumstances, </w:t>
      </w:r>
      <w:r>
        <w:rPr>
          <w:b/>
        </w:rPr>
        <w:t>the unit</w:t>
      </w:r>
      <w:r>
        <w:t xml:space="preserve"> to which the workers made redundant are assigned to carry out their duties.”</w:t>
      </w:r>
    </w:p>
    <w:p w:rsidR="005B726C" w:rsidRDefault="001C1064">
      <w:pPr>
        <w:spacing w:after="131"/>
        <w:ind w:left="23" w:right="166"/>
      </w:pPr>
      <w:r>
        <w:t xml:space="preserve">In order to establish whether a workplace can be classed as an establishment, it might be helpful to </w:t>
      </w:r>
      <w:r>
        <w:t xml:space="preserve">ask the following questions: </w: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Is it a distinct entity?</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Does it have a degree of permanence and stability?</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Does it have the ability to carry out the tasks it has been assigned?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Does it have a workforce, technical means and organisational structure that allow it to carry out its function?</w:t>
      </w:r>
    </w:p>
    <w:p w:rsidR="005B726C" w:rsidRDefault="001C1064">
      <w:pPr>
        <w:ind w:left="23" w:right="14"/>
      </w:pPr>
      <w:r>
        <w:t xml:space="preserve">Depending on the answers to these questions, ‘establishment’ can mean </w:t>
      </w:r>
      <w:r>
        <w:t xml:space="preserve">more than one place or a place at which the employees do not habitually work. </w:t>
      </w:r>
    </w:p>
    <w:p w:rsidR="005B726C" w:rsidRDefault="001C1064">
      <w:pPr>
        <w:ind w:left="23" w:right="14"/>
      </w:pPr>
      <w:r>
        <w:t>For example, a logistics company has three distribution sites across a city. The warehouse staff are assigned to particular sites, which are run as distinct entities, and theref</w:t>
      </w:r>
      <w:r>
        <w:t>ore for them the site would be the establishment. However the drivers, although based at a particular site, are expected to work flexibly across the three sites and are managed as a single entity. For the drivers, the establishment is likely to be the thre</w:t>
      </w:r>
      <w:r>
        <w:t xml:space="preserve">e sites. However, if the </w:t>
      </w:r>
      <w:r>
        <w:lastRenderedPageBreak/>
        <w:t>company was to restructure the transport function this might change.</w:t>
      </w:r>
    </w:p>
    <w:tbl>
      <w:tblPr>
        <w:tblStyle w:val="TableGrid"/>
        <w:tblpPr w:vertAnchor="text" w:horzAnchor="margin" w:tblpY="2043"/>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What</w:t>
            </w:r>
            <w:r>
              <w:rPr>
                <w:rFonts w:ascii="Calibri" w:eastAsia="Calibri" w:hAnsi="Calibri" w:cs="Calibri"/>
                <w:color w:val="FFFFFF"/>
                <w:sz w:val="40"/>
              </w:rPr>
              <w:tab/>
              <w:t>is</w:t>
            </w:r>
            <w:r>
              <w:rPr>
                <w:rFonts w:ascii="Calibri" w:eastAsia="Calibri" w:hAnsi="Calibri" w:cs="Calibri"/>
                <w:color w:val="FFFFFF"/>
                <w:sz w:val="40"/>
              </w:rPr>
              <w:tab/>
              <w:t>an</w:t>
            </w:r>
            <w:r>
              <w:rPr>
                <w:rFonts w:ascii="Calibri" w:eastAsia="Calibri" w:hAnsi="Calibri" w:cs="Calibri"/>
                <w:color w:val="FFFFFF"/>
                <w:sz w:val="40"/>
              </w:rPr>
              <w:tab/>
              <w:t>establishment?</w:t>
            </w:r>
          </w:p>
        </w:tc>
      </w:tr>
      <w:tr w:rsidR="005B726C">
        <w:trPr>
          <w:trHeight w:val="2657"/>
        </w:trPr>
        <w:tc>
          <w:tcPr>
            <w:tcW w:w="6708" w:type="dxa"/>
            <w:tcBorders>
              <w:top w:val="nil"/>
              <w:left w:val="nil"/>
              <w:bottom w:val="nil"/>
              <w:right w:val="nil"/>
            </w:tcBorders>
            <w:shd w:val="clear" w:color="auto" w:fill="E9EEED"/>
            <w:vAlign w:val="center"/>
          </w:tcPr>
          <w:p w:rsidR="005B726C" w:rsidRDefault="001C1064">
            <w:pPr>
              <w:spacing w:after="122" w:line="253" w:lineRule="auto"/>
              <w:ind w:left="0" w:firstLine="0"/>
            </w:pPr>
            <w:r>
              <w:rPr>
                <w:color w:val="007166"/>
              </w:rPr>
              <w:t xml:space="preserve">In working out what is an establishment, a ‘distinct entity’ does </w:t>
            </w:r>
            <w:r>
              <w:rPr>
                <w:b/>
                <w:color w:val="007166"/>
              </w:rPr>
              <w:t>not</w:t>
            </w:r>
            <w:r>
              <w:rPr>
                <w:color w:val="007166"/>
              </w:rPr>
              <w:t xml:space="preserve"> have to:</w:t>
            </w:r>
          </w:p>
          <w:p w:rsidR="005B726C" w:rsidRDefault="001C1064">
            <w:pPr>
              <w:spacing w:after="122" w:line="253"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be</w:t>
            </w:r>
            <w:r>
              <w:rPr>
                <w:b/>
                <w:color w:val="007166"/>
              </w:rPr>
              <w:t xml:space="preserve"> geographically</w:t>
            </w:r>
            <w:r>
              <w:rPr>
                <w:color w:val="007166"/>
              </w:rPr>
              <w:t xml:space="preserve"> separate from other units and facil</w:t>
            </w:r>
            <w:r>
              <w:rPr>
                <w:color w:val="007166"/>
              </w:rPr>
              <w:t>ities of the undertaking</w:t>
            </w:r>
          </w:p>
          <w:p w:rsidR="005B726C" w:rsidRDefault="001C1064">
            <w:pPr>
              <w:spacing w:after="122" w:line="253"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be</w:t>
            </w:r>
            <w:r>
              <w:rPr>
                <w:b/>
                <w:color w:val="007166"/>
              </w:rPr>
              <w:t xml:space="preserve"> independent</w:t>
            </w:r>
            <w:r>
              <w:rPr>
                <w:color w:val="007166"/>
              </w:rPr>
              <w:t xml:space="preserve"> – in terms of any legal, economic, financial, administrative or technological autonomy</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have a </w:t>
            </w:r>
            <w:r>
              <w:rPr>
                <w:b/>
                <w:color w:val="007166"/>
              </w:rPr>
              <w:t>management</w:t>
            </w:r>
            <w:r>
              <w:rPr>
                <w:color w:val="007166"/>
              </w:rPr>
              <w:t xml:space="preserve"> which can independently effect collective redundancies.</w:t>
            </w:r>
          </w:p>
        </w:tc>
      </w:tr>
    </w:tbl>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5082530</wp:posOffset>
                </wp:positionH>
                <wp:positionV relativeFrom="page">
                  <wp:posOffset>2229528</wp:posOffset>
                </wp:positionV>
                <wp:extent cx="263472" cy="508953"/>
                <wp:effectExtent l="0" t="0" r="0" b="0"/>
                <wp:wrapSquare wrapText="bothSides"/>
                <wp:docPr id="37541" name="Group 37541"/>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1533" name="Shape 1533"/>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534" name="Rectangle 1534"/>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7541" o:spid="_x0000_s1075" style="position:absolute;left:0;text-align:left;margin-left:400.2pt;margin-top:175.55pt;width:20.75pt;height:40.1pt;z-index:251675648;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">
                <v:shape id="Shape 1533" o:spid="_x0000_s1076"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qU8EA&#10;AADdAAAADwAAAGRycy9kb3ducmV2LnhtbERPTUvDQBC9C/0Pywje7MYGpaTdllAoKJ5MxfOQHbOx&#10;2dmwO23iv3cFwds83uds97Mf1JVi6gMbeFgWoIjbYHvuDLyfjvdrUEmQLQ6BycA3JdjvFjdbrGyY&#10;+I2ujXQqh3Cq0IATGSutU+vIY1qGkThznyF6lAxjp23EKYf7Qa+K4kl77Dk3OBzp4Kg9Nxdv4Evi&#10;y2V1mNJYl/WHk6Y+nV8nY+5u53oDSmiWf/Gf+9nm+Y9lCb/f5B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OqlPBAAAA3QAAAA8AAAAAAAAAAAAAAAAAmAIAAGRycy9kb3du&#10;cmV2LnhtbFBLBQYAAAAABAAEAPUAAACGAwAAAAA=&#10;" path="m254470,r9002,908l263472,508045r-9002,908c113931,508953,,395021,,254483,,113932,113931,,254470,xe" fillcolor="#a3bcb9" stroked="f" strokeweight="0">
                  <v:stroke miterlimit="83231f" joinstyle="miter"/>
                  <v:path arrowok="t" textboxrect="0,0,263472,508953"/>
                </v:shape>
                <v:rect id="Rectangle 1534" o:spid="_x0000_s1077"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s8UA&#10;AADdAAAADwAAAGRycy9kb3ducmV2LnhtbERPS2vCQBC+F/wPywi91U2tFpO6ivhAjzYW0t6G7DQJ&#10;ZmdDdjVpf323IHibj+8582VvanGl1lWWFTyPIhDEudUVFwo+TrunGQjnkTXWlknBDzlYLgYPc0y0&#10;7fidrqkvRAhhl6CC0vsmkdLlJRl0I9sQB+7btgZ9gG0hdYtdCDe1HEfRqzRYcWgosaF1Sfk5vRgF&#10;+1mz+jzY366ot1/77JjFm1PslXoc9qs3EJ56fxff3Acd5k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sWzxQAAAN0AAAAPAAAAAAAAAAAAAAAAAJgCAABkcnMv&#10;ZG93bnJldi54bWxQSwUGAAAAAAQABAD1AAAAigMAAAAA&#10;" filled="f" stroked="f">
                  <v:textbox inset="0,0,0,0">
                    <w:txbxContent>
                      <w:p w:rsidR="005B726C" w:rsidRDefault="001C1064">
                        <w:pPr>
                          <w:spacing w:after="160" w:line="259" w:lineRule="auto"/>
                          <w:ind w:left="0" w:firstLine="0"/>
                        </w:pPr>
                        <w:r>
                          <w:rPr>
                            <w:color w:val="007166"/>
                            <w:sz w:val="24"/>
                          </w:rPr>
                          <w:t>3</w:t>
                        </w:r>
                      </w:p>
                    </w:txbxContent>
                  </v:textbox>
                </v:rect>
                <w10:wrap type="square" anchorx="page" anchory="page"/>
              </v:group>
            </w:pict>
          </mc:Fallback>
        </mc:AlternateContent>
      </w:r>
      <w:r>
        <w:t>The situation for employees who work at different geographical sites is not always clear cut. For example, in the building trade, employees might move between various building sites and it can be hard to determine who is allocated to which site and what de</w:t>
      </w:r>
      <w:r>
        <w:t>gree of permanence the sites have. In these situations, it is worth:</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checking what individual contracts of employment say, in terms of any geographical location the employee is assigned to and any relevant management structure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being clear about what </w:t>
      </w:r>
      <w:r>
        <w:t xml:space="preserve">actually happens in practice. Are there any </w:t>
      </w:r>
      <w:r>
        <w:t>patterns to where employees work and for what periods of time?</w:t>
      </w:r>
    </w:p>
    <w:p w:rsidR="005B726C" w:rsidRDefault="001C1064">
      <w:pPr>
        <w:ind w:left="23" w:right="14"/>
      </w:pPr>
      <w:r>
        <w:t>This is a complex area and, if in doubt, you may want to seek legal advice.</w:t>
      </w:r>
      <w:r>
        <w:br w:type="page"/>
      </w:r>
    </w:p>
    <w:p w:rsidR="005B726C" w:rsidRDefault="001C1064">
      <w:pPr>
        <w:spacing w:after="10" w:line="251" w:lineRule="auto"/>
        <w:ind w:left="-5"/>
      </w:pPr>
      <w:r>
        <w:rPr>
          <w:color w:val="007166"/>
          <w:sz w:val="24"/>
        </w:rPr>
        <w:lastRenderedPageBreak/>
        <w:t>3. How many employees are involved?</w:t>
      </w:r>
    </w:p>
    <w:p w:rsidR="005B726C" w:rsidRDefault="001C1064">
      <w:pPr>
        <w:ind w:left="23" w:right="14"/>
      </w:pPr>
      <w:r>
        <w:t>In calculating how many people are i</w:t>
      </w:r>
      <w:r>
        <w:t>nvolved in a potential redundancy situation, be aware that:</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Voluntary redundancies are included in the total</w:t>
      </w:r>
      <w:r>
        <w:t xml:space="preserve">. For example, if you propose to make redundant 22 employees but six of these employees volunteer for redundancy, you must consult.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If a </w:t>
      </w:r>
      <w:r>
        <w:rPr>
          <w:b/>
        </w:rPr>
        <w:t>collective consultation has already started</w:t>
      </w:r>
      <w:r>
        <w:t xml:space="preserve"> on a separate redundancy situation within the same organisation, the dismissals which are already subject to consultation do not have to be taken into account when considering a new proposal to make employees red</w:t>
      </w:r>
      <w:r>
        <w:t>undant. However, employers should not deliberately stagger redundancies to avoid consultation:</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Redeployment will count towards the total number of proposed dismissals</w:t>
      </w:r>
      <w:r>
        <w:t>. For example, if an employer proposes to make 17 employees redundant and redeploy a fu</w:t>
      </w:r>
      <w:r>
        <w:t xml:space="preserve">rther five, the total number is over the 20 employee threshold, so they must consult (unless the employees are being </w:t>
      </w:r>
      <w:r>
        <w:t>redeployed under a contractual term).</w:t>
      </w:r>
    </w:p>
    <w:p w:rsidR="005B726C" w:rsidRDefault="001C1064">
      <w:pPr>
        <w:spacing w:after="0"/>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If an employee is on</w:t>
      </w:r>
      <w:r>
        <w:rPr>
          <w:b/>
        </w:rPr>
        <w:t xml:space="preserve"> </w:t>
      </w:r>
      <w:r>
        <w:t>a</w:t>
      </w:r>
      <w:r>
        <w:rPr>
          <w:b/>
        </w:rPr>
        <w:t xml:space="preserve"> fixed-term contract which is coming to the end of its agreed duration, </w:t>
      </w:r>
      <w:r>
        <w:t xml:space="preserve">the </w:t>
      </w:r>
      <w:r>
        <w:t>employee is not included in the</w:t>
      </w:r>
      <w:r>
        <w:rPr>
          <w:b/>
        </w:rPr>
        <w:t xml:space="preserve"> </w:t>
      </w:r>
      <w:r>
        <w:t>calculation. For example, an employer proposes to dismiss as redundant 15 employees at one establishment over 40 days and not renew the contracts of a further 15 employees whose contracts are about to end within these 40 day</w:t>
      </w:r>
      <w:r>
        <w:t>s. In this situation there is no requirement to consult. However, if the employee proposes to dismiss the fixed-term employees earlier than the date agreed within the 40-day period (and the reason is redundancy), the employer must include the fixed-term co</w:t>
      </w:r>
      <w:r>
        <w:t xml:space="preserve">ntracts in the count for collective redundancies and must consult on the proposed redundancies. </w:t>
      </w:r>
    </w:p>
    <w:tbl>
      <w:tblPr>
        <w:tblStyle w:val="TableGrid"/>
        <w:tblpPr w:vertAnchor="text" w:horzAnchor="margin"/>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lastRenderedPageBreak/>
              <w:t>Collective</w:t>
            </w:r>
            <w:r>
              <w:rPr>
                <w:rFonts w:ascii="Calibri" w:eastAsia="Calibri" w:hAnsi="Calibri" w:cs="Calibri"/>
                <w:color w:val="FFFFFF"/>
                <w:sz w:val="40"/>
              </w:rPr>
              <w:tab/>
              <w:t>redundancy</w:t>
            </w:r>
            <w:r>
              <w:rPr>
                <w:rFonts w:ascii="Calibri" w:eastAsia="Calibri" w:hAnsi="Calibri" w:cs="Calibri"/>
                <w:color w:val="FFFFFF"/>
                <w:sz w:val="40"/>
              </w:rPr>
              <w:tab/>
              <w:t>and</w:t>
            </w:r>
            <w:r>
              <w:rPr>
                <w:rFonts w:ascii="Calibri" w:eastAsia="Calibri" w:hAnsi="Calibri" w:cs="Calibri"/>
                <w:color w:val="FFFFFF"/>
                <w:sz w:val="40"/>
              </w:rPr>
              <w:tab/>
              <w:t>fixed-term</w:t>
            </w:r>
            <w:r>
              <w:rPr>
                <w:rFonts w:ascii="Calibri" w:eastAsia="Calibri" w:hAnsi="Calibri" w:cs="Calibri"/>
                <w:color w:val="FFFFFF"/>
                <w:sz w:val="40"/>
              </w:rPr>
              <w:tab/>
              <w:t>contracts</w:t>
            </w:r>
          </w:p>
        </w:tc>
      </w:tr>
      <w:tr w:rsidR="005B726C">
        <w:trPr>
          <w:trHeight w:val="3019"/>
        </w:trPr>
        <w:tc>
          <w:tcPr>
            <w:tcW w:w="6708" w:type="dxa"/>
            <w:tcBorders>
              <w:top w:val="nil"/>
              <w:left w:val="nil"/>
              <w:bottom w:val="nil"/>
              <w:right w:val="nil"/>
            </w:tcBorders>
            <w:shd w:val="clear" w:color="auto" w:fill="E9EEED"/>
            <w:vAlign w:val="center"/>
          </w:tcPr>
          <w:p w:rsidR="005B726C" w:rsidRDefault="001C1064">
            <w:pPr>
              <w:spacing w:after="126" w:line="250" w:lineRule="auto"/>
              <w:ind w:left="0" w:firstLine="0"/>
            </w:pPr>
            <w:r>
              <w:rPr>
                <w:color w:val="007166"/>
              </w:rPr>
              <w:t>When counting the number of redundancies proposed, the employer must include any fixed-term contracts if the em</w:t>
            </w:r>
            <w:r>
              <w:rPr>
                <w:color w:val="007166"/>
              </w:rPr>
              <w:t>ployer:</w:t>
            </w:r>
          </w:p>
          <w:p w:rsidR="005B726C" w:rsidRDefault="001C1064">
            <w:pPr>
              <w:spacing w:after="13"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proposes to </w:t>
            </w:r>
            <w:r>
              <w:rPr>
                <w:b/>
                <w:color w:val="007166"/>
              </w:rPr>
              <w:t>terminate the contract</w:t>
            </w:r>
            <w:r>
              <w:rPr>
                <w:color w:val="007166"/>
              </w:rPr>
              <w:t xml:space="preserve"> </w:t>
            </w:r>
            <w:r>
              <w:rPr>
                <w:b/>
                <w:color w:val="007166"/>
              </w:rPr>
              <w:t>early</w:t>
            </w:r>
            <w:r>
              <w:rPr>
                <w:color w:val="007166"/>
              </w:rPr>
              <w:t xml:space="preserve">, </w:t>
            </w:r>
            <w:r>
              <w:rPr>
                <w:i/>
                <w:color w:val="007166"/>
              </w:rPr>
              <w:t>and</w:t>
            </w:r>
            <w:r>
              <w:rPr>
                <w:color w:val="007166"/>
              </w:rPr>
              <w:t xml:space="preserve"> </w:t>
            </w:r>
          </w:p>
          <w:p w:rsidR="005B726C" w:rsidRDefault="001C1064">
            <w:pPr>
              <w:spacing w:after="10"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proposes to do so </w:t>
            </w:r>
            <w:r>
              <w:rPr>
                <w:b/>
                <w:color w:val="007166"/>
              </w:rPr>
              <w:t xml:space="preserve">on grounds of redundancy </w:t>
            </w:r>
          </w:p>
          <w:p w:rsidR="005B726C" w:rsidRDefault="001C1064">
            <w:pPr>
              <w:spacing w:after="122" w:line="250" w:lineRule="auto"/>
              <w:ind w:left="0" w:firstLine="0"/>
            </w:pPr>
            <w:r>
              <w:rPr>
                <w:color w:val="007166"/>
              </w:rPr>
              <w:t xml:space="preserve">Where an employer simply proposes to terminate a fixed-term contract on the date agreed in the contract, such a dismissal does not need to be included in the number of proposed redundancies. </w:t>
            </w:r>
          </w:p>
          <w:p w:rsidR="005B726C" w:rsidRDefault="001C1064">
            <w:pPr>
              <w:spacing w:after="0" w:line="259" w:lineRule="auto"/>
              <w:ind w:left="0" w:firstLine="0"/>
            </w:pPr>
            <w:r>
              <w:rPr>
                <w:color w:val="007166"/>
              </w:rPr>
              <w:t>This is the case even if the dismissal occurs within the same pe</w:t>
            </w:r>
            <w:r>
              <w:rPr>
                <w:color w:val="007166"/>
              </w:rPr>
              <w:t>riod of time as the proposed collective redundancies.</w:t>
            </w:r>
          </w:p>
        </w:tc>
      </w:tr>
    </w:tbl>
    <w:p w:rsidR="005B726C" w:rsidRDefault="001C1064">
      <w:pPr>
        <w:spacing w:after="10" w:line="251" w:lineRule="auto"/>
        <w:ind w:left="-5"/>
      </w:pPr>
      <w:r>
        <w:rPr>
          <w:color w:val="007166"/>
          <w:sz w:val="24"/>
        </w:rPr>
        <w:t>4. Who to consult?</w:t>
      </w:r>
    </w:p>
    <w:p w:rsidR="005B726C" w:rsidRDefault="001C1064">
      <w:pPr>
        <w:ind w:left="23" w:right="14"/>
      </w:pPr>
      <w:r>
        <w:t>Employers must consult with:</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representatives of any recognised independent trade union, or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other elected employees, if no trade union is recognised. </w:t>
      </w:r>
    </w:p>
    <w:p w:rsidR="005B726C" w:rsidRDefault="001C1064">
      <w:pPr>
        <w:spacing w:after="465"/>
        <w:ind w:left="23" w:right="14"/>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5082530</wp:posOffset>
                </wp:positionH>
                <wp:positionV relativeFrom="page">
                  <wp:posOffset>2229528</wp:posOffset>
                </wp:positionV>
                <wp:extent cx="263472" cy="508953"/>
                <wp:effectExtent l="0" t="0" r="0" b="0"/>
                <wp:wrapTopAndBottom/>
                <wp:docPr id="35419" name="Group 35419"/>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1722" name="Shape 1722"/>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723" name="Rectangle 1723"/>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5419" o:spid="_x0000_s1078" style="position:absolute;left:0;text-align:left;margin-left:400.2pt;margin-top:175.55pt;width:20.75pt;height:40.1pt;z-index:251676672;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">
                <v:shape id="Shape 1722" o:spid="_x0000_s1079"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9MEA&#10;AADdAAAADwAAAGRycy9kb3ducmV2LnhtbERPTUvDQBC9C/0PyxS82Y0RVGK3JRQKFU+mxfOQHbOx&#10;2dmwO23iv3cFwds83uest7Mf1JVi6gMbuF8VoIjbYHvuDJyO+7tnUEmQLQ6BycA3JdhuFjdrrGyY&#10;+J2ujXQqh3Cq0IATGSutU+vIY1qFkThznyF6lAxjp23EKYf7QZdF8ag99pwbHI60c9Sem4s38CXx&#10;9VLupjTWD/WHk6Y+nt8mY26Xc/0CSmiWf/Gf+2Dz/KeyhN9v8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9/TBAAAA3QAAAA8AAAAAAAAAAAAAAAAAmAIAAGRycy9kb3du&#10;cmV2LnhtbFBLBQYAAAAABAAEAPUAAACGAwAAAAA=&#10;" path="m254470,r9002,908l263472,508045r-9002,908c113931,508953,,395021,,254483,,113932,113931,,254470,xe" fillcolor="#a3bcb9" stroked="f" strokeweight="0">
                  <v:stroke miterlimit="83231f" joinstyle="miter"/>
                  <v:path arrowok="t" textboxrect="0,0,263472,508953"/>
                </v:shape>
                <v:rect id="Rectangle 1723" o:spid="_x0000_s1080"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5B726C" w:rsidRDefault="001C1064">
                        <w:pPr>
                          <w:spacing w:after="160" w:line="259" w:lineRule="auto"/>
                          <w:ind w:left="0" w:firstLine="0"/>
                        </w:pPr>
                        <w:r>
                          <w:rPr>
                            <w:color w:val="007166"/>
                            <w:sz w:val="24"/>
                          </w:rPr>
                          <w:t>3</w:t>
                        </w:r>
                      </w:p>
                    </w:txbxContent>
                  </v:textbox>
                </v:rect>
                <w10:wrap type="topAndBottom" anchorx="page" anchory="page"/>
              </v:group>
            </w:pict>
          </mc:Fallback>
        </mc:AlternateContent>
      </w:r>
      <w:r>
        <w:t>Employee representatives may be elected solely for the purpose of consultation about specific redundancies or they could be part of an existing consultative body. Any existing body – for example, one formed as part of the Information and Consultation of Em</w:t>
      </w:r>
      <w:r>
        <w:t>ployees (ICE) Regulations – must have a broad enough remit to discuss redundancy issues (see Appendix 1). For further information on electing employee representatives and their rights and responsibilities see Appendix 4, p54.</w:t>
      </w:r>
    </w:p>
    <w:p w:rsidR="005B726C" w:rsidRDefault="001C1064">
      <w:pPr>
        <w:shd w:val="clear" w:color="auto" w:fill="E9EEED"/>
        <w:spacing w:after="114" w:line="259" w:lineRule="auto"/>
        <w:ind w:left="170" w:right="65" w:firstLine="0"/>
      </w:pPr>
      <w:r>
        <w:rPr>
          <w:b/>
          <w:color w:val="007166"/>
        </w:rPr>
        <w:t>Note</w:t>
      </w:r>
      <w:r>
        <w:rPr>
          <w:color w:val="007166"/>
        </w:rPr>
        <w:t>:</w:t>
      </w:r>
    </w:p>
    <w:p w:rsidR="005B726C" w:rsidRDefault="001C1064">
      <w:pPr>
        <w:shd w:val="clear" w:color="auto" w:fill="E9EEED"/>
        <w:spacing w:after="395" w:line="251" w:lineRule="auto"/>
        <w:ind w:left="180" w:right="65"/>
      </w:pPr>
      <w:r>
        <w:rPr>
          <w:color w:val="007166"/>
        </w:rPr>
        <w:t>Union and employee repre</w:t>
      </w:r>
      <w:r>
        <w:rPr>
          <w:color w:val="007166"/>
        </w:rPr>
        <w:t>sentatives of employees have particular rights and protections which enable them to carry out their functions properly. These include time off for duties in relation to redundancy information, consultation and access to accommodation and facilities (see Ap</w:t>
      </w:r>
      <w:r>
        <w:rPr>
          <w:color w:val="007166"/>
        </w:rPr>
        <w:t xml:space="preserve">pendix 1 for more information). </w:t>
      </w:r>
    </w:p>
    <w:p w:rsidR="005B726C" w:rsidRDefault="001C1064">
      <w:pPr>
        <w:spacing w:after="0"/>
        <w:ind w:left="23" w:right="14"/>
      </w:pPr>
      <w:r>
        <w:lastRenderedPageBreak/>
        <w:t xml:space="preserve">Employers must consult with the ‘appropriate representatives’ of any of the employees who may be </w:t>
      </w:r>
    </w:p>
    <w:p w:rsidR="005B726C" w:rsidRDefault="001C1064">
      <w:pPr>
        <w:ind w:left="23" w:right="14"/>
      </w:pPr>
      <w:r>
        <w:t>affected (directly or indirectly) by the proposed redundancy dismissals or by any measures taken in connection with those dis</w:t>
      </w:r>
      <w:r>
        <w:t xml:space="preserve">missals. </w:t>
      </w:r>
    </w:p>
    <w:p w:rsidR="005B726C" w:rsidRDefault="001C1064">
      <w:pPr>
        <w:ind w:left="23" w:right="14"/>
      </w:pPr>
      <w:r>
        <w:t xml:space="preserve">For example, if an employer decides to cut an administrative team, this may indirectly affect the sales team who may have to take on some of the administrative function. </w:t>
      </w:r>
    </w:p>
    <w:p w:rsidR="005B726C" w:rsidRDefault="001C1064">
      <w:pPr>
        <w:spacing w:after="10" w:line="251" w:lineRule="auto"/>
        <w:ind w:left="-5"/>
      </w:pPr>
      <w:r>
        <w:rPr>
          <w:color w:val="007166"/>
          <w:sz w:val="24"/>
        </w:rPr>
        <w:t>5. What information should you provide?</w:t>
      </w:r>
    </w:p>
    <w:p w:rsidR="005B726C" w:rsidRDefault="001C1064">
      <w:pPr>
        <w:ind w:left="23" w:right="14"/>
      </w:pPr>
      <w:r>
        <w:t>Employers are often uncertain about</w:t>
      </w:r>
      <w:r>
        <w:t xml:space="preserve"> what level of detail they should disclose about the reasons for the proposed redundancies. Information, or lack of it, can become the cause of mistrust and frustration. </w:t>
      </w:r>
    </w:p>
    <w:p w:rsidR="005B726C" w:rsidRDefault="001C1064">
      <w:pPr>
        <w:ind w:left="23" w:right="14"/>
      </w:pPr>
      <w:r>
        <w:t xml:space="preserve">Too much information can take time and, sometimes, specialist training to </w:t>
      </w:r>
      <w:r>
        <w:t xml:space="preserve">be able to </w:t>
      </w:r>
      <w:r>
        <w:t>analyse correctly. Too little information can make employees feel they are being kept in the dark and unable to take part fully in discussions.</w:t>
      </w:r>
    </w:p>
    <w:p w:rsidR="005B726C" w:rsidRDefault="001C1064">
      <w:pPr>
        <w:ind w:left="23" w:right="14"/>
      </w:pPr>
      <w:r>
        <w:t>There may be situations where employers feel unable to disclose information they consider to be commercially sen</w:t>
      </w:r>
      <w:r>
        <w:t xml:space="preserve">sitive, for example, if an employer is proposing to reorganise the business and does not want to give competitors information on products or finances. </w:t>
      </w:r>
    </w:p>
    <w:p w:rsidR="005B726C" w:rsidRDefault="001C1064">
      <w:pPr>
        <w:ind w:left="23" w:right="14"/>
      </w:pPr>
      <w:r>
        <w:t>Good employment practice recommends that you should be as open as possible with unions and employee repr</w:t>
      </w:r>
      <w:r>
        <w:t>esentatives. Withholding information may hinder the progress of effective consultation and may even render the consultation invalid. See the case study on p11 for how the process can work in practice.</w:t>
      </w:r>
    </w:p>
    <w:p w:rsidR="005B726C" w:rsidRDefault="005B726C">
      <w:pPr>
        <w:sectPr w:rsidR="005B726C">
          <w:type w:val="continuous"/>
          <w:pgSz w:w="8419" w:h="11906"/>
          <w:pgMar w:top="1290" w:right="850" w:bottom="1394" w:left="850" w:header="720" w:footer="720" w:gutter="0"/>
          <w:cols w:num="2" w:space="720" w:equalWidth="0">
            <w:col w:w="3413" w:space="120"/>
            <w:col w:w="3186"/>
          </w:cols>
        </w:sectPr>
      </w:pPr>
    </w:p>
    <w:tbl>
      <w:tblPr>
        <w:tblStyle w:val="TableGrid"/>
        <w:tblpPr w:vertAnchor="text" w:tblpX="-590"/>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Information</w:t>
            </w:r>
            <w:r>
              <w:rPr>
                <w:rFonts w:ascii="Calibri" w:eastAsia="Calibri" w:hAnsi="Calibri" w:cs="Calibri"/>
                <w:color w:val="FFFFFF"/>
                <w:sz w:val="40"/>
              </w:rPr>
              <w:tab/>
              <w:t>you</w:t>
            </w:r>
            <w:r>
              <w:rPr>
                <w:rFonts w:ascii="Calibri" w:eastAsia="Calibri" w:hAnsi="Calibri" w:cs="Calibri"/>
                <w:color w:val="FFFFFF"/>
                <w:sz w:val="40"/>
              </w:rPr>
              <w:tab/>
              <w:t>must</w:t>
            </w:r>
            <w:r>
              <w:rPr>
                <w:rFonts w:ascii="Calibri" w:eastAsia="Calibri" w:hAnsi="Calibri" w:cs="Calibri"/>
                <w:color w:val="FFFFFF"/>
                <w:sz w:val="40"/>
              </w:rPr>
              <w:tab/>
            </w:r>
            <w:r>
              <w:rPr>
                <w:rFonts w:ascii="Calibri" w:eastAsia="Calibri" w:hAnsi="Calibri" w:cs="Calibri"/>
                <w:color w:val="FFFFFF"/>
                <w:sz w:val="40"/>
              </w:rPr>
              <w:t>disclose</w:t>
            </w:r>
          </w:p>
        </w:tc>
      </w:tr>
      <w:tr w:rsidR="005B726C">
        <w:trPr>
          <w:trHeight w:val="5065"/>
        </w:trPr>
        <w:tc>
          <w:tcPr>
            <w:tcW w:w="6708" w:type="dxa"/>
            <w:tcBorders>
              <w:top w:val="nil"/>
              <w:left w:val="nil"/>
              <w:bottom w:val="nil"/>
              <w:right w:val="nil"/>
            </w:tcBorders>
            <w:shd w:val="clear" w:color="auto" w:fill="E9EEED"/>
            <w:vAlign w:val="center"/>
          </w:tcPr>
          <w:p w:rsidR="005B726C" w:rsidRDefault="001C1064">
            <w:pPr>
              <w:spacing w:after="126" w:line="250" w:lineRule="auto"/>
              <w:ind w:left="0" w:firstLine="0"/>
            </w:pPr>
            <w:r>
              <w:rPr>
                <w:color w:val="007166"/>
              </w:rPr>
              <w:lastRenderedPageBreak/>
              <w:t xml:space="preserve">Employers must disclose in writing to the appropriate representatives the following information concerning proposals for redundancies so that they can play a constructive part in the consultation process: </w:t>
            </w:r>
          </w:p>
          <w:p w:rsidR="005B726C" w:rsidRDefault="001C1064">
            <w:pPr>
              <w:spacing w:after="12"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reasons for the proposals</w:t>
            </w:r>
          </w:p>
          <w:p w:rsidR="005B726C" w:rsidRDefault="001C1064">
            <w:pPr>
              <w:spacing w:after="123" w:line="251" w:lineRule="auto"/>
              <w:ind w:left="227" w:right="31"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numbers and descriptions of employees it is proposed to dismiss as redundant</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total number of employees of any such description employed at the establishment in question</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way in which employees will be selected for redundancy</w:t>
            </w:r>
          </w:p>
          <w:p w:rsidR="005B726C" w:rsidRDefault="001C1064">
            <w:pPr>
              <w:spacing w:after="123" w:line="251" w:lineRule="auto"/>
              <w:ind w:left="227" w:right="4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how the dismissals are to be carried out, taking account of any agreed procedure, including the period over which the dismissals are to take effect</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method of calculating the amount of redundancy payments to be made to those who are dismissed</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agen</w:t>
            </w:r>
            <w:r>
              <w:rPr>
                <w:color w:val="007166"/>
              </w:rPr>
              <w:t xml:space="preserve">cy workers: the number of agency workers, where they are working and the type of work they are doing. </w:t>
            </w:r>
          </w:p>
        </w:tc>
      </w:tr>
    </w:tbl>
    <w:p w:rsidR="005B726C" w:rsidRDefault="001C1064">
      <w:pPr>
        <w:spacing w:after="0" w:line="259" w:lineRule="auto"/>
        <w:ind w:left="-1440" w:right="6979"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5082530</wp:posOffset>
                </wp:positionH>
                <wp:positionV relativeFrom="page">
                  <wp:posOffset>2229528</wp:posOffset>
                </wp:positionV>
                <wp:extent cx="263472" cy="508953"/>
                <wp:effectExtent l="0" t="0" r="0" b="0"/>
                <wp:wrapTopAndBottom/>
                <wp:docPr id="40837" name="Group 40837"/>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1886" name="Shape 1886"/>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1887" name="Rectangle 1887"/>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40837" o:spid="_x0000_s1081" style="position:absolute;left:0;text-align:left;margin-left:400.2pt;margin-top:175.55pt;width:20.75pt;height:40.1pt;z-index:251677696;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">
                <v:shape id="Shape 1886" o:spid="_x0000_s1082"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6m8EA&#10;AADdAAAADwAAAGRycy9kb3ducmV2LnhtbERPTUvDQBC9C/6HZYTe7MYWSojdllAQFE9NxfOQHbOx&#10;2dmwO23iv+8Kgrd5vM/Z7mc/qCvF1Ac28LQsQBG3wfbcGfg4vTyWoJIgWxwCk4EfSrDf3d9tsbJh&#10;4iNdG+lUDuFUoQEnMlZap9aRx7QMI3HmvkL0KBnGTtuIUw73g14VxUZ77Dk3OBzp4Kg9Nxdv4Fvi&#10;22V1mNJYr+tPJ019Or9Pxiwe5voZlNAs/+I/96vN88tyA7/f5BP0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2OpvBAAAA3QAAAA8AAAAAAAAAAAAAAAAAmAIAAGRycy9kb3du&#10;cmV2LnhtbFBLBQYAAAAABAAEAPUAAACGAwAAAAA=&#10;" path="m254470,r9002,908l263472,508045r-9002,908c113931,508953,,395021,,254483,,113932,113931,,254470,xe" fillcolor="#a3bcb9" stroked="f" strokeweight="0">
                  <v:stroke miterlimit="83231f" joinstyle="miter"/>
                  <v:path arrowok="t" textboxrect="0,0,263472,508953"/>
                </v:shape>
                <v:rect id="Rectangle 1887" o:spid="_x0000_s1083"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olMMA&#10;AADdAAAADwAAAGRycy9kb3ducmV2LnhtbERPS4vCMBC+L+x/CCN4W1M97NZqFFld9OgL1NvQjG2x&#10;mZQm2rq/3giCt/n4njOetqYUN6pdYVlBvxeBIE6tLjhTsN/9fcUgnEfWWFomBXdyMJ18fowx0bbh&#10;Dd22PhMhhF2CCnLvq0RKl+Zk0PVsRRy4s60N+gDrTOoamxBuSjmIom9psODQkGNFvzmll+3VKFjG&#10;1ey4sv9NVi5Oy8P6MJzvhl6pbqedjUB4av1b/HKvdJgfxz/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olMMAAADdAAAADwAAAAAAAAAAAAAAAACYAgAAZHJzL2Rv&#10;d25yZXYueG1sUEsFBgAAAAAEAAQA9QAAAIgDAAAAAA==&#10;" filled="f" stroked="f">
                  <v:textbox inset="0,0,0,0">
                    <w:txbxContent>
                      <w:p w:rsidR="005B726C" w:rsidRDefault="001C1064">
                        <w:pPr>
                          <w:spacing w:after="160" w:line="259" w:lineRule="auto"/>
                          <w:ind w:left="0" w:firstLine="0"/>
                        </w:pPr>
                        <w:r>
                          <w:rPr>
                            <w:color w:val="007166"/>
                            <w:sz w:val="24"/>
                          </w:rPr>
                          <w:t>3</w:t>
                        </w:r>
                      </w:p>
                    </w:txbxContent>
                  </v:textbox>
                </v:rect>
                <w10:wrap type="topAndBottom" anchorx="page" anchory="page"/>
              </v:group>
            </w:pict>
          </mc:Fallback>
        </mc:AlternateContent>
      </w:r>
    </w:p>
    <w:p w:rsidR="005B726C" w:rsidRDefault="005B726C">
      <w:pPr>
        <w:sectPr w:rsidR="005B726C">
          <w:type w:val="continuous"/>
          <w:pgSz w:w="8419" w:h="11906"/>
          <w:pgMar w:top="1332" w:right="1440" w:bottom="1440" w:left="1440" w:header="720" w:footer="720" w:gutter="0"/>
          <w:cols w:space="720"/>
        </w:sectPr>
      </w:pPr>
    </w:p>
    <w:p w:rsidR="005B726C" w:rsidRDefault="001C1064">
      <w:pPr>
        <w:spacing w:after="10" w:line="251" w:lineRule="auto"/>
        <w:ind w:left="-5"/>
      </w:pPr>
      <w:r>
        <w:rPr>
          <w:color w:val="007166"/>
          <w:sz w:val="24"/>
        </w:rPr>
        <w:t xml:space="preserve">6. How should consultation be conducted? </w:t>
      </w:r>
    </w:p>
    <w:p w:rsidR="005B726C" w:rsidRDefault="001C1064">
      <w:pPr>
        <w:ind w:left="23" w:right="14"/>
      </w:pPr>
      <w:r>
        <w:t>Consultation must include ways of:</w:t>
      </w:r>
    </w:p>
    <w:p w:rsidR="005B726C" w:rsidRDefault="001C1064">
      <w:pPr>
        <w:spacing w:after="139"/>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avoiding the dismissals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reducing the number of employees to be dismissed, and</w:t>
      </w:r>
    </w:p>
    <w:p w:rsidR="005B726C" w:rsidRDefault="001C1064">
      <w:pPr>
        <w:spacing w:after="135"/>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mitigating the effects of dismissals. </w:t>
      </w:r>
    </w:p>
    <w:tbl>
      <w:tblPr>
        <w:tblStyle w:val="TableGrid"/>
        <w:tblpPr w:vertAnchor="text" w:horzAnchor="margin" w:tblpY="1954"/>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lastRenderedPageBreak/>
              <w:t>Changing</w:t>
            </w:r>
            <w:r>
              <w:rPr>
                <w:rFonts w:ascii="Calibri" w:eastAsia="Calibri" w:hAnsi="Calibri" w:cs="Calibri"/>
                <w:color w:val="FFFFFF"/>
                <w:sz w:val="40"/>
              </w:rPr>
              <w:tab/>
              <w:t>contracts</w:t>
            </w:r>
            <w:r>
              <w:rPr>
                <w:rFonts w:ascii="Calibri" w:eastAsia="Calibri" w:hAnsi="Calibri" w:cs="Calibri"/>
                <w:color w:val="FFFFFF"/>
                <w:sz w:val="40"/>
              </w:rPr>
              <w:tab/>
              <w:t>of</w:t>
            </w:r>
            <w:r>
              <w:rPr>
                <w:rFonts w:ascii="Calibri" w:eastAsia="Calibri" w:hAnsi="Calibri" w:cs="Calibri"/>
                <w:color w:val="FFFFFF"/>
                <w:sz w:val="40"/>
              </w:rPr>
              <w:tab/>
              <w:t>employment</w:t>
            </w:r>
          </w:p>
        </w:tc>
      </w:tr>
      <w:tr w:rsidR="005B726C">
        <w:trPr>
          <w:trHeight w:val="3133"/>
        </w:trPr>
        <w:tc>
          <w:tcPr>
            <w:tcW w:w="6708" w:type="dxa"/>
            <w:tcBorders>
              <w:top w:val="nil"/>
              <w:left w:val="nil"/>
              <w:bottom w:val="nil"/>
              <w:right w:val="nil"/>
            </w:tcBorders>
            <w:shd w:val="clear" w:color="auto" w:fill="E9EEED"/>
            <w:vAlign w:val="center"/>
          </w:tcPr>
          <w:p w:rsidR="005B726C" w:rsidRDefault="001C1064">
            <w:pPr>
              <w:spacing w:after="121" w:line="251" w:lineRule="auto"/>
              <w:ind w:left="0" w:firstLine="0"/>
            </w:pPr>
            <w:r>
              <w:rPr>
                <w:color w:val="007166"/>
              </w:rPr>
              <w:t>Any changes to a contract of employment should be agreed with the employee. Terminating the contracts of 20 or more employees in order to change terms and conditions, such as hours or pay, may</w:t>
            </w:r>
            <w:r>
              <w:rPr>
                <w:b/>
                <w:color w:val="007166"/>
              </w:rPr>
              <w:t xml:space="preserve"> </w:t>
            </w:r>
            <w:r>
              <w:rPr>
                <w:color w:val="007166"/>
              </w:rPr>
              <w:t xml:space="preserve">trigger the legal obligation to consult – as these are not related to the individual – even if you intend to re-engage the staff on new contracts. </w:t>
            </w:r>
          </w:p>
          <w:p w:rsidR="005B726C" w:rsidRDefault="001C1064">
            <w:pPr>
              <w:spacing w:after="0" w:line="259" w:lineRule="auto"/>
              <w:ind w:left="0" w:firstLine="0"/>
            </w:pPr>
            <w:r>
              <w:rPr>
                <w:color w:val="007166"/>
              </w:rPr>
              <w:t>These terminations will be dismissals and may be challenged as unfair at an Employment Tribunal. An employer</w:t>
            </w:r>
            <w:r>
              <w:rPr>
                <w:color w:val="007166"/>
              </w:rPr>
              <w:t xml:space="preserve"> will rely on ‘some other substantial reason’ as a fair reason for dismissal and will need to show that a fair process was followed. For further information see the Acas guide ‘Varying a contract of employment’ at</w:t>
            </w:r>
            <w:hyperlink r:id="rId42">
              <w:r>
                <w:rPr>
                  <w:color w:val="007166"/>
                </w:rPr>
                <w:t xml:space="preserve"> </w:t>
              </w:r>
              <w:r>
                <w:rPr>
                  <w:color w:val="007166"/>
                </w:rPr>
                <w:t>www.acas.org.uk</w:t>
              </w:r>
            </w:hyperlink>
            <w:r>
              <w:rPr>
                <w:color w:val="007166"/>
              </w:rPr>
              <w:t xml:space="preserve">/ publications. </w:t>
            </w:r>
          </w:p>
        </w:tc>
      </w:tr>
    </w:tbl>
    <w:p w:rsidR="005B726C" w:rsidRDefault="001C1064">
      <w:pPr>
        <w:ind w:left="23" w:right="14"/>
      </w:pPr>
      <w:r>
        <w:t>Consultation should be genuine and must be undertaken by the employer “with a view to reaching agreement with appropriate representatives on these issues”. This means allowing enough time to discuss issues at a formative st</w:t>
      </w:r>
      <w:r>
        <w:t xml:space="preserve">age and giving real consideration to counter proposals or suggestions. See the case study on p11 for how this consultation process might work in practice. </w:t>
      </w:r>
    </w:p>
    <w:p w:rsidR="005B726C" w:rsidRDefault="001C1064">
      <w:pPr>
        <w:ind w:left="23" w:right="14"/>
      </w:pPr>
      <w:r>
        <w:t xml:space="preserve">It is not always possible for consultation to find ways of avoiding dismissals. but genuine consultations about the business reasons behind the proposed redundancies are more likely to produce creative solutions. The </w:t>
      </w:r>
      <w:r>
        <w:t>recent economic downturn has highlighte</w:t>
      </w:r>
      <w:r>
        <w:t>d examples of employers, employee representatives and unions working together to save jobs by agreeing to alternative measures, such as temporary lay-offs or reduced hours.</w:t>
      </w:r>
      <w:r>
        <w:br w:type="page"/>
      </w:r>
    </w:p>
    <w:p w:rsidR="005B726C" w:rsidRDefault="001C1064">
      <w:pPr>
        <w:spacing w:after="10" w:line="251" w:lineRule="auto"/>
        <w:ind w:left="-5"/>
      </w:pPr>
      <w:r>
        <w:rPr>
          <w:color w:val="007166"/>
          <w:sz w:val="24"/>
        </w:rPr>
        <w:lastRenderedPageBreak/>
        <w:t>7. How long should consultation last?</w:t>
      </w:r>
    </w:p>
    <w:p w:rsidR="005B726C" w:rsidRDefault="001C1064">
      <w:pPr>
        <w:ind w:left="23" w:right="14"/>
      </w:pPr>
      <w:r>
        <w:t>The law states when consultation must start.</w:t>
      </w:r>
      <w:r>
        <w:t xml:space="preserve"> It does not say how long it must last. The length of consultation will vary depending on individual circumstances.</w:t>
      </w:r>
    </w:p>
    <w:p w:rsidR="005B726C" w:rsidRDefault="001C1064">
      <w:pPr>
        <w:ind w:left="23" w:right="14"/>
      </w:pPr>
      <w:r>
        <w:t>Some employers assume that consultation has to last at least 30 or 45 days, depending on the number of proposed redundancies, and start plan</w:t>
      </w:r>
      <w:r>
        <w:t xml:space="preserve">ning back from this date. However, consultation can be a speedier or lengthier process, depending on the number of people involved and the complexity of the situation. </w:t>
      </w:r>
    </w:p>
    <w:p w:rsidR="005B726C" w:rsidRDefault="001C1064">
      <w:pPr>
        <w:ind w:left="23" w:right="14"/>
      </w:pPr>
      <w:r>
        <w:t>There is no set period for consultation to end. It can go beyond the prescribed minimum</w:t>
      </w:r>
      <w:r>
        <w:t xml:space="preserve"> periods between the start of consultation and the dismissals taking effect. The key point is not how long the consultation lasts, but that it is meaningful while it lasts.</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page">
                  <wp:posOffset>5082530</wp:posOffset>
                </wp:positionH>
                <wp:positionV relativeFrom="page">
                  <wp:posOffset>2229528</wp:posOffset>
                </wp:positionV>
                <wp:extent cx="263472" cy="508953"/>
                <wp:effectExtent l="0" t="0" r="0" b="0"/>
                <wp:wrapSquare wrapText="bothSides"/>
                <wp:docPr id="39652" name="Group 39652"/>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2033" name="Shape 2033"/>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034" name="Rectangle 2034"/>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9652" o:spid="_x0000_s1084" style="position:absolute;left:0;text-align:left;margin-left:400.2pt;margin-top:175.55pt;width:20.75pt;height:40.1pt;z-index:251678720;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">
                <v:shape id="Shape 2033" o:spid="_x0000_s1085"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0xsMA&#10;AADdAAAADwAAAGRycy9kb3ducmV2LnhtbESPQUvDQBSE74L/YXmCN7tpAiKx2xIKguLJVHp+ZJ/Z&#10;tNm3Yfe1if/eFQSPw8x8w2x2ix/VlWIaAhtYrwpQxF2wA/cGPg8vD0+gkiBbHAOTgW9KsNve3myw&#10;tmHmD7q20qsM4VSjAScy1VqnzpHHtAoTcfa+QvQoWcZe24hzhvtRl0XxqD0OnBccTrR31J3bizdw&#10;kvh2KfdzmpqqOTppm8P5fTbm/m5pnkEJLfIf/mu/WgNlUVXw+yY/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p0xsMAAADdAAAADwAAAAAAAAAAAAAAAACYAgAAZHJzL2Rv&#10;d25yZXYueG1sUEsFBgAAAAAEAAQA9QAAAIgDAAAAAA==&#10;" path="m254470,r9002,908l263472,508045r-9002,908c113931,508953,,395021,,254483,,113932,113931,,254470,xe" fillcolor="#a3bcb9" stroked="f" strokeweight="0">
                  <v:stroke miterlimit="83231f" joinstyle="miter"/>
                  <v:path arrowok="t" textboxrect="0,0,263472,508953"/>
                </v:shape>
                <v:rect id="Rectangle 2034" o:spid="_x0000_s1086"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bJscA&#10;AADdAAAADwAAAGRycy9kb3ducmV2LnhtbESPQWvCQBSE74L/YXlCb7rRFtHUVUQtydHGgu3tkX1N&#10;QrNvQ3abpP31XUHocZiZb5jNbjC16Kh1lWUF81kEgji3uuJCwdvlZboC4TyyxtoyKfghB7vteLTB&#10;WNueX6nLfCEChF2MCkrvm1hKl5dk0M1sQxy8T9sa9EG2hdQt9gFuarmIoqU0WHFYKLGhQ0n5V/Zt&#10;FCSrZv+e2t++qE8fyfV8XR8va6/Uw2TYP4PwNPj/8L2dagWL6PE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WGyb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3</w:t>
                        </w:r>
                      </w:p>
                    </w:txbxContent>
                  </v:textbox>
                </v:rect>
                <w10:wrap type="square" anchorx="page" anchory="page"/>
              </v:group>
            </w:pict>
          </mc:Fallback>
        </mc:AlternateContent>
      </w:r>
      <w:r>
        <w:t>It is also not necessary for the parties involved to reach agreement for the c</w:t>
      </w:r>
      <w:r>
        <w:t xml:space="preserve">onsultation to be complete. As long as there has been genuine consultation “with a view to reaching agreement”, an employer can end the consultation. This should be done only when they can demonstrate that they have listened </w:t>
      </w:r>
      <w:r>
        <w:t xml:space="preserve">and responded to the views and </w:t>
      </w:r>
      <w:r>
        <w:t xml:space="preserve">suggestions raised. </w:t>
      </w:r>
    </w:p>
    <w:p w:rsidR="005B726C" w:rsidRDefault="001C1064">
      <w:pPr>
        <w:numPr>
          <w:ilvl w:val="0"/>
          <w:numId w:val="2"/>
        </w:numPr>
        <w:spacing w:after="10" w:line="251" w:lineRule="auto"/>
        <w:ind w:right="252"/>
      </w:pPr>
      <w:r>
        <w:rPr>
          <w:color w:val="007166"/>
          <w:sz w:val="24"/>
        </w:rPr>
        <w:t>When do you carry out individual consultation?</w:t>
      </w:r>
    </w:p>
    <w:p w:rsidR="005B726C" w:rsidRDefault="001C1064">
      <w:pPr>
        <w:ind w:left="23" w:right="14"/>
      </w:pPr>
      <w:r>
        <w:t>Employers may need to be flexible about how they arrange individual consultation. Some organisations wait until collective consultation has ended, before consulting individual employees wh</w:t>
      </w:r>
      <w:r>
        <w:t xml:space="preserve">o may be at risk of redundancy. However, there may be situations when it is appropriate to run collective and individual consultation concurrently. </w:t>
      </w:r>
    </w:p>
    <w:p w:rsidR="005B726C" w:rsidRDefault="001C1064">
      <w:pPr>
        <w:ind w:left="23" w:right="14"/>
      </w:pPr>
      <w:r>
        <w:t>For example, an employer may have come to an agreement with employee representatives on the number of redun</w:t>
      </w:r>
      <w:r>
        <w:t xml:space="preserve">dancies and how they will be selected, but discussion may still be ongoing to agree redundancy payments. In this situation it may be worth starting to consult with affected employees individually. </w:t>
      </w:r>
    </w:p>
    <w:p w:rsidR="005B726C" w:rsidRDefault="001C1064">
      <w:pPr>
        <w:ind w:left="23" w:right="14"/>
      </w:pPr>
      <w:r>
        <w:t>Or different groups of employees might be made redundant a</w:t>
      </w:r>
      <w:r>
        <w:t>t different times. For example, a redundancy schedule for a sales team and an engineering team might be staggered. In this case, collective consultation might be taking place for one group at the same time as individual consultation is ongoing for the othe</w:t>
      </w:r>
      <w:r>
        <w:t xml:space="preserve">r group. </w:t>
      </w:r>
    </w:p>
    <w:p w:rsidR="005B726C" w:rsidRDefault="001C1064">
      <w:pPr>
        <w:numPr>
          <w:ilvl w:val="0"/>
          <w:numId w:val="2"/>
        </w:numPr>
        <w:spacing w:after="10" w:line="251" w:lineRule="auto"/>
        <w:ind w:right="252"/>
      </w:pPr>
      <w:r>
        <w:rPr>
          <w:color w:val="007166"/>
          <w:sz w:val="24"/>
        </w:rPr>
        <w:lastRenderedPageBreak/>
        <w:t>When does dismissal take effect?</w:t>
      </w:r>
    </w:p>
    <w:p w:rsidR="005B726C" w:rsidRDefault="001C1064">
      <w:pPr>
        <w:ind w:left="23" w:right="14"/>
      </w:pPr>
      <w:r>
        <w:rPr>
          <w:b/>
        </w:rPr>
        <w:t>Redundancy notices</w:t>
      </w:r>
      <w:r>
        <w:t xml:space="preserve"> </w:t>
      </w:r>
      <w:r>
        <w:rPr>
          <w:b/>
        </w:rPr>
        <w:t>must not be issued</w:t>
      </w:r>
      <w:r>
        <w:t xml:space="preserve"> until collective and individual consultation has been completed. This notice may be given before the end of the minimum period, if the consultation is genuinely complete.</w:t>
      </w:r>
    </w:p>
    <w:p w:rsidR="005B726C" w:rsidRDefault="001C1064">
      <w:pPr>
        <w:ind w:left="23" w:right="14"/>
      </w:pPr>
      <w:r>
        <w:rPr>
          <w:b/>
        </w:rPr>
        <w:t xml:space="preserve">The </w:t>
      </w:r>
      <w:r>
        <w:rPr>
          <w:b/>
        </w:rPr>
        <w:t>dismissal itself</w:t>
      </w:r>
      <w:r>
        <w:t xml:space="preserve"> </w:t>
      </w:r>
      <w:r>
        <w:rPr>
          <w:b/>
        </w:rPr>
        <w:t>cannot take effect</w:t>
      </w:r>
      <w:r>
        <w:t xml:space="preserve"> until the minimum period has expired and individual notice periods have been observed. The date the dismissals take effect may, therefore, also depend upon the period of notice which applies. </w:t>
      </w:r>
    </w:p>
    <w:p w:rsidR="005B726C" w:rsidRDefault="001C1064">
      <w:pPr>
        <w:ind w:left="23" w:right="14"/>
      </w:pPr>
      <w:r>
        <w:t>The employer must give at l</w:t>
      </w:r>
      <w:r>
        <w:t>east the minimum statutory notice period. This is:</w:t>
      </w:r>
    </w:p>
    <w:tbl>
      <w:tblPr>
        <w:tblStyle w:val="TableGrid"/>
        <w:tblpPr w:vertAnchor="text" w:horzAnchor="margin" w:tblpY="1799"/>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Examples</w:t>
            </w:r>
            <w:r>
              <w:rPr>
                <w:rFonts w:ascii="Calibri" w:eastAsia="Calibri" w:hAnsi="Calibri" w:cs="Calibri"/>
                <w:color w:val="FFFFFF"/>
                <w:sz w:val="40"/>
              </w:rPr>
              <w:tab/>
              <w:t>of</w:t>
            </w:r>
            <w:r>
              <w:rPr>
                <w:rFonts w:ascii="Calibri" w:eastAsia="Calibri" w:hAnsi="Calibri" w:cs="Calibri"/>
                <w:color w:val="FFFFFF"/>
                <w:sz w:val="40"/>
              </w:rPr>
              <w:tab/>
              <w:t>when</w:t>
            </w:r>
            <w:r>
              <w:rPr>
                <w:rFonts w:ascii="Calibri" w:eastAsia="Calibri" w:hAnsi="Calibri" w:cs="Calibri"/>
                <w:color w:val="FFFFFF"/>
                <w:sz w:val="40"/>
              </w:rPr>
              <w:tab/>
              <w:t>dismissal</w:t>
            </w:r>
            <w:r>
              <w:rPr>
                <w:rFonts w:ascii="Calibri" w:eastAsia="Calibri" w:hAnsi="Calibri" w:cs="Calibri"/>
                <w:color w:val="FFFFFF"/>
                <w:sz w:val="40"/>
              </w:rPr>
              <w:tab/>
              <w:t>might</w:t>
            </w:r>
            <w:r>
              <w:rPr>
                <w:rFonts w:ascii="Calibri" w:eastAsia="Calibri" w:hAnsi="Calibri" w:cs="Calibri"/>
                <w:color w:val="FFFFFF"/>
                <w:sz w:val="40"/>
              </w:rPr>
              <w:tab/>
              <w:t>take</w:t>
            </w:r>
            <w:r>
              <w:rPr>
                <w:rFonts w:ascii="Calibri" w:eastAsia="Calibri" w:hAnsi="Calibri" w:cs="Calibri"/>
                <w:color w:val="FFFFFF"/>
                <w:sz w:val="40"/>
              </w:rPr>
              <w:tab/>
              <w:t>effect</w:t>
            </w:r>
          </w:p>
        </w:tc>
      </w:tr>
      <w:tr w:rsidR="005B726C">
        <w:trPr>
          <w:trHeight w:val="1812"/>
        </w:trPr>
        <w:tc>
          <w:tcPr>
            <w:tcW w:w="6708" w:type="dxa"/>
            <w:tcBorders>
              <w:top w:val="nil"/>
              <w:left w:val="nil"/>
              <w:bottom w:val="nil"/>
              <w:right w:val="nil"/>
            </w:tcBorders>
            <w:shd w:val="clear" w:color="auto" w:fill="E9EEED"/>
            <w:vAlign w:val="center"/>
          </w:tcPr>
          <w:p w:rsidR="005B726C" w:rsidRDefault="001C1064">
            <w:pPr>
              <w:spacing w:after="0" w:line="259" w:lineRule="auto"/>
              <w:ind w:left="0" w:firstLine="0"/>
            </w:pPr>
            <w:r>
              <w:rPr>
                <w:color w:val="007166"/>
              </w:rPr>
              <w:t>An employer is proposing to make 25 employees redundant at one establishment over a period of 90 days. The minimum period between when consultation must begin and when any dismissals take effect is therefore 30 days. Although both parties undertake meaning</w:t>
            </w:r>
            <w:r>
              <w:rPr>
                <w:color w:val="007166"/>
              </w:rPr>
              <w:t>ful consultation, it is not complete until day 40. At this point, the employer may issue employees with their notices of redundancy.</w:t>
            </w:r>
          </w:p>
        </w:tc>
      </w:tr>
    </w:tbl>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one week’s notice if the employee has been employed by the employer continuously for </w:t>
      </w:r>
      <w:r>
        <w:t>one month or more, but for less than two years; or</w:t>
      </w:r>
    </w:p>
    <w:p w:rsidR="005B726C" w:rsidRDefault="001C1064">
      <w:pPr>
        <w:ind w:left="240" w:right="223"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one week’s notice for each year employed if the employee has been employed by the employer continuously for two years</w:t>
      </w:r>
      <w:r>
        <w:t xml:space="preserve"> or more, up to a maximum of 12 weeks. For example, if an employee has worked for five years then they are entitled to five weeks’ notice.</w:t>
      </w:r>
    </w:p>
    <w:p w:rsidR="005B726C" w:rsidRDefault="001C1064">
      <w:pPr>
        <w:ind w:left="23" w:right="14"/>
      </w:pPr>
      <w:r>
        <w:t>This is the minimum period of notice. The employer and employee can agree a longer period of notice in the contract of employment.</w:t>
      </w:r>
    </w:p>
    <w:p w:rsidR="005B726C" w:rsidRDefault="001C1064">
      <w:pPr>
        <w:spacing w:after="0"/>
        <w:ind w:left="23" w:right="14"/>
      </w:pPr>
      <w:r>
        <w:rPr>
          <w:b/>
        </w:rPr>
        <w:t>The first dismissal must not ‘take effect’ until the minimum period has expired</w:t>
      </w:r>
      <w:r>
        <w:t>. The date on which a dismissal ‘takes effect’</w:t>
      </w:r>
      <w:r>
        <w:t xml:space="preserve"> is the date on which the notice expires, not the date on which it is given. </w:t>
      </w:r>
    </w:p>
    <w:p w:rsidR="005B726C" w:rsidRDefault="001C1064">
      <w:pPr>
        <w:ind w:left="23" w:right="14"/>
      </w:pPr>
      <w:r>
        <w:lastRenderedPageBreak/>
        <w:t xml:space="preserve">Employment can be terminated before the end of notice period </w:t>
      </w:r>
      <w:r>
        <w:t>where an employee has agreed to take a payment in lieu of notice.</w:t>
      </w:r>
    </w:p>
    <w:p w:rsidR="005B726C" w:rsidRDefault="005B726C">
      <w:pPr>
        <w:sectPr w:rsidR="005B726C">
          <w:type w:val="continuous"/>
          <w:pgSz w:w="8419" w:h="11906"/>
          <w:pgMar w:top="1290" w:right="851" w:bottom="1099" w:left="850" w:header="720" w:footer="720" w:gutter="0"/>
          <w:cols w:num="2" w:space="226"/>
        </w:sectPr>
      </w:pPr>
    </w:p>
    <w:tbl>
      <w:tblPr>
        <w:tblStyle w:val="TableGrid"/>
        <w:tblpPr w:vertAnchor="text" w:tblpX="-590"/>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110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Examples</w:t>
            </w:r>
            <w:r>
              <w:rPr>
                <w:rFonts w:ascii="Calibri" w:eastAsia="Calibri" w:hAnsi="Calibri" w:cs="Calibri"/>
                <w:color w:val="FFFFFF"/>
                <w:sz w:val="40"/>
              </w:rPr>
              <w:tab/>
              <w:t>of</w:t>
            </w:r>
            <w:r>
              <w:rPr>
                <w:rFonts w:ascii="Calibri" w:eastAsia="Calibri" w:hAnsi="Calibri" w:cs="Calibri"/>
                <w:color w:val="FFFFFF"/>
                <w:sz w:val="40"/>
              </w:rPr>
              <w:tab/>
              <w:t>when</w:t>
            </w:r>
            <w:r>
              <w:rPr>
                <w:rFonts w:ascii="Calibri" w:eastAsia="Calibri" w:hAnsi="Calibri" w:cs="Calibri"/>
                <w:color w:val="FFFFFF"/>
                <w:sz w:val="40"/>
              </w:rPr>
              <w:tab/>
              <w:t>dismissal</w:t>
            </w:r>
            <w:r>
              <w:rPr>
                <w:rFonts w:ascii="Calibri" w:eastAsia="Calibri" w:hAnsi="Calibri" w:cs="Calibri"/>
                <w:color w:val="FFFFFF"/>
                <w:sz w:val="40"/>
              </w:rPr>
              <w:tab/>
              <w:t>migh</w:t>
            </w:r>
            <w:r>
              <w:rPr>
                <w:rFonts w:ascii="Calibri" w:eastAsia="Calibri" w:hAnsi="Calibri" w:cs="Calibri"/>
                <w:color w:val="FFFFFF"/>
                <w:sz w:val="40"/>
              </w:rPr>
              <w:t>t</w:t>
            </w:r>
            <w:r>
              <w:rPr>
                <w:rFonts w:ascii="Calibri" w:eastAsia="Calibri" w:hAnsi="Calibri" w:cs="Calibri"/>
                <w:color w:val="FFFFFF"/>
                <w:sz w:val="40"/>
              </w:rPr>
              <w:tab/>
              <w:t>take</w:t>
            </w:r>
            <w:r>
              <w:rPr>
                <w:rFonts w:ascii="Calibri" w:eastAsia="Calibri" w:hAnsi="Calibri" w:cs="Calibri"/>
                <w:color w:val="FFFFFF"/>
                <w:sz w:val="40"/>
              </w:rPr>
              <w:tab/>
              <w:t>effect</w:t>
            </w:r>
            <w:r>
              <w:rPr>
                <w:rFonts w:ascii="Calibri" w:eastAsia="Calibri" w:hAnsi="Calibri" w:cs="Calibri"/>
                <w:color w:val="FFFFFF"/>
                <w:sz w:val="40"/>
              </w:rPr>
              <w:tab/>
              <w:t>(continued)</w:t>
            </w:r>
          </w:p>
        </w:tc>
      </w:tr>
      <w:tr w:rsidR="005B726C">
        <w:trPr>
          <w:trHeight w:val="7099"/>
        </w:trPr>
        <w:tc>
          <w:tcPr>
            <w:tcW w:w="6708" w:type="dxa"/>
            <w:tcBorders>
              <w:top w:val="nil"/>
              <w:left w:val="nil"/>
              <w:bottom w:val="nil"/>
              <w:right w:val="nil"/>
            </w:tcBorders>
            <w:shd w:val="clear" w:color="auto" w:fill="E9EEED"/>
            <w:vAlign w:val="center"/>
          </w:tcPr>
          <w:p w:rsidR="005B726C" w:rsidRDefault="001C1064">
            <w:pPr>
              <w:spacing w:after="124" w:line="250" w:lineRule="auto"/>
              <w:ind w:left="0" w:firstLine="0"/>
            </w:pPr>
            <w:r>
              <w:rPr>
                <w:color w:val="007166"/>
              </w:rPr>
              <w:t>The actual period for the redundancies to take effect would vary according to the circumstances of individual employees, but consultation must be genuinely complete before statutory notice can begin. For example:</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Employee A ha</w:t>
            </w:r>
            <w:r>
              <w:rPr>
                <w:color w:val="007166"/>
              </w:rPr>
              <w:t>s been with the business for just two months and his contract of employment does not refer to a notice period. However the statutory minimum notice period is one week, which means that once consultation is genuinely complete, the minimum time before the re</w:t>
            </w:r>
            <w:r>
              <w:rPr>
                <w:color w:val="007166"/>
              </w:rPr>
              <w:t xml:space="preserve">dundancy can take effect is 47 days (40 days consultation plus seven days notice). </w:t>
            </w:r>
          </w:p>
          <w:p w:rsidR="005B726C" w:rsidRDefault="001C1064">
            <w:pPr>
              <w:spacing w:after="122" w:line="251" w:lineRule="auto"/>
              <w:ind w:left="227" w:right="72"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Employee B has been with the company for 13 years and his contract of employment contains a 28-day notice period. However, the minimum statutory notice period for an employee with at least 12 years’ continuous employment is 12 weeks (84 days). This means t</w:t>
            </w:r>
            <w:r>
              <w:rPr>
                <w:color w:val="007166"/>
              </w:rPr>
              <w:t xml:space="preserve">hat once consultation is genuinely complete, the minimum time before the redundancy can take effect is 124 days (40 days plus 84 days). </w:t>
            </w:r>
          </w:p>
          <w:p w:rsidR="005B726C" w:rsidRDefault="001C1064">
            <w:pPr>
              <w:spacing w:after="122" w:line="250" w:lineRule="auto"/>
              <w:ind w:left="0" w:right="14" w:firstLine="0"/>
            </w:pPr>
            <w:r>
              <w:rPr>
                <w:color w:val="007166"/>
              </w:rPr>
              <w:t>The consultation process can sometimes be completed sooner than the minimum period, but statutory notice cannot end unt</w:t>
            </w:r>
            <w:r>
              <w:rPr>
                <w:color w:val="007166"/>
              </w:rPr>
              <w:t>il after the minimum period has elapsed. For example, in the scenario described above, consultation might be completed in 25 rather than 40 days. In this situation, the minimum time before the redundancy can take effect following the start of the consultat</w:t>
            </w:r>
            <w:r>
              <w:rPr>
                <w:color w:val="007166"/>
              </w:rPr>
              <w:t xml:space="preserve">ion would be 32 days for Employee A and 109 days for Employee B. </w:t>
            </w:r>
          </w:p>
          <w:p w:rsidR="005B726C" w:rsidRDefault="001C1064">
            <w:pPr>
              <w:spacing w:after="0" w:line="259" w:lineRule="auto"/>
              <w:ind w:left="0" w:firstLine="0"/>
            </w:pPr>
            <w:r>
              <w:rPr>
                <w:color w:val="007166"/>
              </w:rPr>
              <w:t>When employees do leave, they might also be entitled to redundancy pay, which is worked out separately – see Appendix 3, p52.</w:t>
            </w:r>
          </w:p>
        </w:tc>
      </w:tr>
    </w:tbl>
    <w:p w:rsidR="005B726C" w:rsidRDefault="001C1064">
      <w:pPr>
        <w:spacing w:after="0" w:line="259" w:lineRule="auto"/>
        <w:ind w:left="-1440" w:right="6979"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5082530</wp:posOffset>
                </wp:positionH>
                <wp:positionV relativeFrom="page">
                  <wp:posOffset>2229528</wp:posOffset>
                </wp:positionV>
                <wp:extent cx="263472" cy="508953"/>
                <wp:effectExtent l="0" t="0" r="0" b="0"/>
                <wp:wrapTopAndBottom/>
                <wp:docPr id="33152" name="Group 33152"/>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2234" name="Shape 2234"/>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235" name="Rectangle 2235"/>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3152" o:spid="_x0000_s1087" style="position:absolute;left:0;text-align:left;margin-left:400.2pt;margin-top:175.55pt;width:20.75pt;height:40.1pt;z-index:251679744;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">
                <v:shape id="Shape 2234" o:spid="_x0000_s1088"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CU8QA&#10;AADdAAAADwAAAGRycy9kb3ducmV2LnhtbESPQUvDQBSE70L/w/IEb3ZjKlLSbksoFBRPpuL5kX1m&#10;Y7Nvw+5rE/+9Kwgeh5n5htnuZz+oK8XUBzbwsCxAEbfB9twZeD8d79egkiBbHAKTgW9KsN8tbrZY&#10;2TDxG10b6VSGcKrQgBMZK61T68hjWoaROHufIXqULGOnbcQpw/2gy6J40h57zgsORzo4as/NxRv4&#10;kvhyKQ9TGutV/eGkqU/n18mYu9u53oASmuU//Nd+tgbKcvUIv2/yE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glP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2235" o:spid="_x0000_s1089"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QX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0Fz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3</w:t>
                        </w:r>
                      </w:p>
                    </w:txbxContent>
                  </v:textbox>
                </v:rect>
                <w10:wrap type="topAndBottom" anchorx="page" anchory="page"/>
              </v:group>
            </w:pict>
          </mc:Fallback>
        </mc:AlternateContent>
      </w:r>
    </w:p>
    <w:p w:rsidR="005B726C" w:rsidRDefault="005B726C">
      <w:pPr>
        <w:sectPr w:rsidR="005B726C">
          <w:type w:val="continuous"/>
          <w:pgSz w:w="8419" w:h="11906"/>
          <w:pgMar w:top="1332" w:right="1440" w:bottom="1440" w:left="1440" w:header="720" w:footer="720" w:gutter="0"/>
          <w:cols w:space="720"/>
        </w:sectPr>
      </w:pPr>
    </w:p>
    <w:p w:rsidR="005B726C" w:rsidRDefault="001C1064">
      <w:pPr>
        <w:spacing w:after="10" w:line="251" w:lineRule="auto"/>
        <w:ind w:left="-5"/>
      </w:pPr>
      <w:r>
        <w:rPr>
          <w:color w:val="007166"/>
          <w:sz w:val="24"/>
        </w:rPr>
        <w:lastRenderedPageBreak/>
        <w:t>10. What are the rights of redress?</w:t>
      </w:r>
    </w:p>
    <w:p w:rsidR="005B726C" w:rsidRDefault="001C1064">
      <w:pPr>
        <w:ind w:left="23" w:right="14"/>
      </w:pPr>
      <w:r>
        <w:t>Where an employer fails in any way to comply with the requirements to consult about proposed redundancies, a complaint may be made to an employment tribunal. A complaint may be made by either:</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an appropriate trade union, or, in cases where no trade unio</w:t>
      </w:r>
      <w:r>
        <w:t xml:space="preserve">n is recognised, an elected employee representative of affected employees, or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where there is no appropriate trade union or other elected employee representative, by any employee who has been or may be dismissed.</w:t>
      </w:r>
    </w:p>
    <w:tbl>
      <w:tblPr>
        <w:tblStyle w:val="TableGrid"/>
        <w:tblpPr w:vertAnchor="text" w:horzAnchor="margin" w:tblpY="879"/>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Protective</w:t>
            </w:r>
            <w:r>
              <w:rPr>
                <w:rFonts w:ascii="Calibri" w:eastAsia="Calibri" w:hAnsi="Calibri" w:cs="Calibri"/>
                <w:color w:val="FFFFFF"/>
                <w:sz w:val="40"/>
              </w:rPr>
              <w:tab/>
              <w:t>awards</w:t>
            </w:r>
          </w:p>
        </w:tc>
      </w:tr>
      <w:tr w:rsidR="005B726C">
        <w:trPr>
          <w:trHeight w:val="2295"/>
        </w:trPr>
        <w:tc>
          <w:tcPr>
            <w:tcW w:w="6708" w:type="dxa"/>
            <w:tcBorders>
              <w:top w:val="nil"/>
              <w:left w:val="nil"/>
              <w:bottom w:val="nil"/>
              <w:right w:val="nil"/>
            </w:tcBorders>
            <w:shd w:val="clear" w:color="auto" w:fill="E9EEED"/>
            <w:vAlign w:val="center"/>
          </w:tcPr>
          <w:p w:rsidR="005B726C" w:rsidRDefault="001C1064">
            <w:pPr>
              <w:spacing w:after="120" w:line="252" w:lineRule="auto"/>
              <w:ind w:left="0" w:firstLine="0"/>
            </w:pPr>
            <w:r>
              <w:rPr>
                <w:color w:val="007166"/>
              </w:rPr>
              <w:t xml:space="preserve">A </w:t>
            </w:r>
            <w:r>
              <w:rPr>
                <w:b/>
                <w:color w:val="007166"/>
              </w:rPr>
              <w:t>protective award</w:t>
            </w:r>
            <w:r>
              <w:rPr>
                <w:color w:val="007166"/>
              </w:rPr>
              <w:t xml:space="preserve"> requires employers to pay employees their normal week’s pay for a period of time called the ‘protected period’. </w:t>
            </w:r>
          </w:p>
          <w:p w:rsidR="005B726C" w:rsidRDefault="001C1064">
            <w:pPr>
              <w:spacing w:after="122" w:line="250" w:lineRule="auto"/>
              <w:ind w:left="0" w:firstLine="0"/>
            </w:pPr>
            <w:r>
              <w:rPr>
                <w:color w:val="007166"/>
              </w:rPr>
              <w:t>The tribunal has the discretion in fixing the length of that period, depending upon what is just and equitable and taking account of the seriousness of the employer’s default.</w:t>
            </w:r>
          </w:p>
          <w:p w:rsidR="005B726C" w:rsidRDefault="001C1064">
            <w:pPr>
              <w:spacing w:after="0" w:line="259" w:lineRule="auto"/>
              <w:ind w:left="0" w:firstLine="0"/>
            </w:pPr>
            <w:r>
              <w:rPr>
                <w:color w:val="007166"/>
              </w:rPr>
              <w:t>The maximum length of the protected period is 90 days in all cases where 20 or m</w:t>
            </w:r>
            <w:r>
              <w:rPr>
                <w:color w:val="007166"/>
              </w:rPr>
              <w:t xml:space="preserve">ore are to be made redundant. </w:t>
            </w:r>
          </w:p>
        </w:tc>
      </w:tr>
    </w:tbl>
    <w:p w:rsidR="005B726C" w:rsidRDefault="001C1064">
      <w:pPr>
        <w:ind w:left="23" w:right="14"/>
      </w:pPr>
      <w:r>
        <w:t xml:space="preserve">The complaint must be lodged either before the last of the dismissals takes effect or within </w:t>
      </w:r>
      <w:r>
        <w:t>three months after the last of them. In exceptional circumstances the tribunal can allow a longer period for a complaint to be lodg</w:t>
      </w:r>
      <w:r>
        <w:t>ed.</w:t>
      </w:r>
    </w:p>
    <w:p w:rsidR="005B726C" w:rsidRDefault="001C1064">
      <w:pPr>
        <w:ind w:left="23" w:right="14"/>
      </w:pPr>
      <w:r>
        <w:t xml:space="preserve">An Acas conciliator may assist in reaching a solution whether or not an application has been made to an employment tribunal. If a settlement is not reached and the tribunal finds the complaint justified, a protective award may be made in favour of the </w:t>
      </w:r>
      <w:r>
        <w:t xml:space="preserve">employees concerned. </w:t>
      </w:r>
    </w:p>
    <w:p w:rsidR="005B726C" w:rsidRDefault="001C1064">
      <w:pPr>
        <w:ind w:left="23" w:right="14"/>
      </w:pPr>
      <w:r>
        <w:t xml:space="preserve">Individuals may also be able to make a complaint of unfair dismissal if they feel they have been unfairly selected for dismissal (see p32). f you are (or expect to be) affected by such an issue, see Appendix 5 on important changes to </w:t>
      </w:r>
      <w:r>
        <w:t>making a tribunal claim.</w:t>
      </w:r>
    </w:p>
    <w:p w:rsidR="005B726C" w:rsidRDefault="001C1064">
      <w:pPr>
        <w:spacing w:after="115" w:line="265" w:lineRule="auto"/>
        <w:ind w:left="-5"/>
      </w:pPr>
      <w:r>
        <w:rPr>
          <w:color w:val="007166"/>
          <w:sz w:val="22"/>
        </w:rPr>
        <w:t>Dealing with special cases</w:t>
      </w:r>
    </w:p>
    <w:p w:rsidR="005B726C" w:rsidRDefault="001C1064">
      <w:pPr>
        <w:spacing w:after="22" w:line="262" w:lineRule="auto"/>
        <w:ind w:left="-5"/>
      </w:pPr>
      <w:r>
        <w:rPr>
          <w:color w:val="007166"/>
          <w:sz w:val="22"/>
        </w:rPr>
        <w:t xml:space="preserve">Collective redundancies and </w:t>
      </w:r>
    </w:p>
    <w:p w:rsidR="005B726C" w:rsidRDefault="001C1064">
      <w:pPr>
        <w:spacing w:after="22" w:line="262" w:lineRule="auto"/>
        <w:ind w:left="-5"/>
      </w:pPr>
      <w:r>
        <w:rPr>
          <w:color w:val="007166"/>
          <w:sz w:val="22"/>
        </w:rPr>
        <w:lastRenderedPageBreak/>
        <w:t>TUPE</w:t>
      </w:r>
    </w:p>
    <w:p w:rsidR="005B726C" w:rsidRDefault="001C1064">
      <w:pPr>
        <w:spacing w:after="0"/>
        <w:ind w:left="23" w:right="14"/>
      </w:pPr>
      <w:r>
        <w:t xml:space="preserve">The Transfer of Undertakings </w:t>
      </w:r>
    </w:p>
    <w:p w:rsidR="005B726C" w:rsidRDefault="001C1064">
      <w:pPr>
        <w:ind w:left="23" w:right="14"/>
      </w:pPr>
      <w:r>
        <w:t>(Protection of Employment) Regulations (TUPE) protects employees’ terms and conditions of employment when a business is transferred from one owner to another. Employees of the outgoing (old) employer when the business changes hands automatically become emp</w:t>
      </w:r>
      <w:r>
        <w:t>loyees of the incoming (new) employer on the same terms and conditions.</w:t>
      </w:r>
    </w:p>
    <w:p w:rsidR="005B726C" w:rsidRDefault="001C1064">
      <w:pPr>
        <w:ind w:left="23" w:right="14"/>
      </w:pPr>
      <w:r>
        <w:t>It’s as if their employment contracts had originally been made with the incoming employer. Their continuity of service and any other rights are all preserved. both the outgoing and inc</w:t>
      </w:r>
      <w:r>
        <w:t>oming employers have duties to inform and (in some cases) to consult any employees affected directly or indirectly by the transfer. Unlike the collective redundancy regulations, there is no trigger or specified timeframe for this right based upon the numbe</w:t>
      </w:r>
      <w:r>
        <w:t>r of employees - it applies whether one or 500 employees are affected.</w:t>
      </w:r>
    </w:p>
    <w:p w:rsidR="005B726C" w:rsidRDefault="001C1064">
      <w:pPr>
        <w:ind w:left="23" w:right="14"/>
      </w:pPr>
      <w:r>
        <w:t>but what happens if either the incoming or outgoing employer proposes to make redundancies during or after a transfer of undertaking?</w:t>
      </w:r>
    </w:p>
    <w:p w:rsidR="005B726C" w:rsidRDefault="001C1064">
      <w:pPr>
        <w:spacing w:after="433"/>
        <w:ind w:left="23" w:right="14"/>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5082530</wp:posOffset>
                </wp:positionH>
                <wp:positionV relativeFrom="page">
                  <wp:posOffset>2229528</wp:posOffset>
                </wp:positionV>
                <wp:extent cx="263472" cy="508953"/>
                <wp:effectExtent l="0" t="0" r="0" b="0"/>
                <wp:wrapSquare wrapText="bothSides"/>
                <wp:docPr id="35084" name="Group 35084"/>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2389" name="Shape 2389"/>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390" name="Rectangle 2390"/>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5084" o:spid="_x0000_s1090" style="position:absolute;left:0;text-align:left;margin-left:400.2pt;margin-top:175.55pt;width:20.75pt;height:40.1pt;z-index:251680768;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">
                <v:shape id="Shape 2389" o:spid="_x0000_s1091"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t8QA&#10;AADdAAAADwAAAGRycy9kb3ducmV2LnhtbESPQUvDQBSE74L/YXmCN7tpClJjtyUUBMWTafH8yD6z&#10;abNvw+5rE/+9Kwgeh5n5htnsZj+oK8XUBzawXBSgiNtge+4MHA8vD2tQSZAtDoHJwDcl2G1vbzZY&#10;2TDxB10b6VSGcKrQgBMZK61T68hjWoSROHtfIXqULGOnbcQpw/2gy6J41B57zgsOR9o7as/NxRs4&#10;SXy7lPspjfWq/nTS1Ifz+2TM/d1cP4MSmuU//Nd+tQbK1foJ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467f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2390" o:spid="_x0000_s1092"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Y8IA&#10;AADdAAAADwAAAGRycy9kb3ducmV2LnhtbERPTYvCMBC9C/6HMMLeNFVB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iNjwgAAAN0AAAAPAAAAAAAAAAAAAAAAAJgCAABkcnMvZG93&#10;bnJldi54bWxQSwUGAAAAAAQABAD1AAAAhwMAAAAA&#10;" filled="f" stroked="f">
                  <v:textbox inset="0,0,0,0">
                    <w:txbxContent>
                      <w:p w:rsidR="005B726C" w:rsidRDefault="001C1064">
                        <w:pPr>
                          <w:spacing w:after="160" w:line="259" w:lineRule="auto"/>
                          <w:ind w:left="0" w:firstLine="0"/>
                        </w:pPr>
                        <w:r>
                          <w:rPr>
                            <w:color w:val="007166"/>
                            <w:sz w:val="24"/>
                          </w:rPr>
                          <w:t>3</w:t>
                        </w:r>
                      </w:p>
                    </w:txbxContent>
                  </v:textbox>
                </v:rect>
                <w10:wrap type="square" anchorx="page" anchory="page"/>
              </v:group>
            </w:pict>
          </mc:Fallback>
        </mc:AlternateContent>
      </w:r>
      <w:r>
        <w:t>The 2014 changes to the TUPE regulations allow</w:t>
      </w:r>
      <w:r>
        <w:t xml:space="preserve"> for redundancy consultation in respect of posttransfer redundancies to begin before the transfer and continue after the transfer, but employers should not make selection for redundancy before the transfer takes place. For more information, go to  </w:t>
      </w:r>
      <w:r>
        <w:t>www.acas</w:t>
      </w:r>
      <w:r>
        <w:t>.org.uk/TUPE</w:t>
      </w:r>
      <w:r>
        <w:t xml:space="preserve">. </w:t>
      </w:r>
    </w:p>
    <w:p w:rsidR="005B726C" w:rsidRDefault="001C1064">
      <w:pPr>
        <w:spacing w:after="22" w:line="262" w:lineRule="auto"/>
        <w:ind w:left="-5"/>
      </w:pPr>
      <w:r>
        <w:rPr>
          <w:color w:val="007166"/>
          <w:sz w:val="22"/>
        </w:rPr>
        <w:t>Collective redundancies and insolvency</w:t>
      </w:r>
    </w:p>
    <w:p w:rsidR="005B726C" w:rsidRDefault="001C1064">
      <w:pPr>
        <w:ind w:left="23" w:right="14"/>
      </w:pPr>
      <w:r>
        <w:t>Many businesses find themselves faced with the prospect of collective redundancies as a result of severe financial difficulties. Insolvency is a relatively common occurrence and is not of itself a ‘spec</w:t>
      </w:r>
      <w:r>
        <w:t xml:space="preserve">ial circumstance’, so employers are obliged to consult with their employees. </w:t>
      </w:r>
    </w:p>
    <w:p w:rsidR="005B726C" w:rsidRDefault="001C1064">
      <w:pPr>
        <w:ind w:left="23" w:right="14"/>
      </w:pPr>
      <w:r>
        <w:t>Most organisations have plenty of warning of severe financial difficulties and it is important that employers start planning for consultation as soon as it is recognised that sig</w:t>
      </w:r>
      <w:r>
        <w:t xml:space="preserve">nificant redundancies are likely to occur. </w:t>
      </w:r>
    </w:p>
    <w:p w:rsidR="005B726C" w:rsidRDefault="001C1064">
      <w:pPr>
        <w:spacing w:after="433"/>
        <w:ind w:left="23" w:right="14"/>
      </w:pPr>
      <w:r>
        <w:t xml:space="preserve">In an insolvency scenario the responsibility to start the consultation remains with the directors – at least until the point at which the business enters into a </w:t>
      </w:r>
      <w:r>
        <w:lastRenderedPageBreak/>
        <w:t>formal insolvency procedure (such as administration</w:t>
      </w:r>
      <w:r>
        <w:t xml:space="preserve"> or liquidation). If the directors or managers fail to consult collectively before the organisation goes into administration, it is up to the insolvency practitioners to do so.</w:t>
      </w:r>
    </w:p>
    <w:p w:rsidR="005B726C" w:rsidRDefault="001C1064">
      <w:pPr>
        <w:spacing w:after="22" w:line="262" w:lineRule="auto"/>
        <w:ind w:left="-5"/>
      </w:pPr>
      <w:r>
        <w:rPr>
          <w:color w:val="007166"/>
          <w:sz w:val="22"/>
        </w:rPr>
        <w:t>Useful sources of help</w:t>
      </w:r>
    </w:p>
    <w:p w:rsidR="005B726C" w:rsidRDefault="001C1064">
      <w:pPr>
        <w:ind w:left="23" w:right="14"/>
      </w:pPr>
      <w:r>
        <w:t xml:space="preserve">As well as the JobCentre Plus Rapid Response Service in </w:t>
      </w:r>
      <w:r>
        <w:t xml:space="preserve">England, PACE in Scotland and ReAct in Wales (see p8 for details), there are a number of other organisations who can provide help during a redundancy situation: </w:t>
      </w:r>
    </w:p>
    <w:p w:rsidR="005B726C" w:rsidRDefault="001C1064">
      <w:pPr>
        <w:spacing w:after="0"/>
        <w:ind w:left="240" w:right="14" w:hanging="227"/>
      </w:pPr>
      <w:r>
        <w:rPr>
          <w:rFonts w:ascii="Segoe UI Symbol" w:eastAsia="Segoe UI Symbol" w:hAnsi="Segoe UI Symbol" w:cs="Segoe UI Symbol"/>
          <w:color w:val="88ACA8"/>
          <w:sz w:val="16"/>
        </w:rPr>
        <w:t xml:space="preserve">●● </w:t>
      </w:r>
      <w:r>
        <w:t>The national Careers Service provides careers advice and information on a wide range of job</w:t>
      </w:r>
      <w:r>
        <w:t xml:space="preserve">s, training course resources and funding. Further information is available from  </w:t>
      </w:r>
      <w:hyperlink r:id="rId43">
        <w:r>
          <w:t>www.nationalcareersservice.</w:t>
        </w:r>
      </w:hyperlink>
    </w:p>
    <w:tbl>
      <w:tblPr>
        <w:tblStyle w:val="TableGrid"/>
        <w:tblpPr w:vertAnchor="text" w:horzAnchor="margin" w:tblpY="551"/>
        <w:tblOverlap w:val="never"/>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t>Special</w:t>
            </w:r>
            <w:r>
              <w:rPr>
                <w:rFonts w:ascii="Calibri" w:eastAsia="Calibri" w:hAnsi="Calibri" w:cs="Calibri"/>
                <w:color w:val="FFFFFF"/>
                <w:sz w:val="40"/>
              </w:rPr>
              <w:tab/>
              <w:t>circumstances</w:t>
            </w:r>
          </w:p>
        </w:tc>
      </w:tr>
      <w:tr w:rsidR="005B726C">
        <w:trPr>
          <w:trHeight w:val="3015"/>
        </w:trPr>
        <w:tc>
          <w:tcPr>
            <w:tcW w:w="6708" w:type="dxa"/>
            <w:tcBorders>
              <w:top w:val="nil"/>
              <w:left w:val="nil"/>
              <w:bottom w:val="nil"/>
              <w:right w:val="nil"/>
            </w:tcBorders>
            <w:shd w:val="clear" w:color="auto" w:fill="E9EEED"/>
            <w:vAlign w:val="center"/>
          </w:tcPr>
          <w:p w:rsidR="005B726C" w:rsidRDefault="001C1064">
            <w:pPr>
              <w:spacing w:after="122" w:line="250" w:lineRule="auto"/>
              <w:ind w:left="0" w:firstLine="0"/>
            </w:pPr>
            <w:r>
              <w:rPr>
                <w:color w:val="007166"/>
              </w:rPr>
              <w:t>Employers can cite ‘special circumstances’ as a legal defence against their failure to comply with the requirement to inform and consult employees.</w:t>
            </w:r>
          </w:p>
          <w:p w:rsidR="005B726C" w:rsidRDefault="001C1064">
            <w:pPr>
              <w:spacing w:after="122" w:line="250" w:lineRule="auto"/>
              <w:ind w:left="0" w:firstLine="0"/>
            </w:pPr>
            <w:r>
              <w:rPr>
                <w:color w:val="007166"/>
              </w:rPr>
              <w:t xml:space="preserve">These ‘special circumstances’ are not legally defined but they must make it impracticable for them to carry </w:t>
            </w:r>
            <w:r>
              <w:rPr>
                <w:color w:val="007166"/>
              </w:rPr>
              <w:t>out their duty. Case law suggests that they only apply in exceptional circumstances.</w:t>
            </w:r>
          </w:p>
          <w:p w:rsidR="005B726C" w:rsidRDefault="001C1064">
            <w:pPr>
              <w:spacing w:after="0" w:line="259" w:lineRule="auto"/>
              <w:ind w:left="0" w:firstLine="0"/>
            </w:pPr>
            <w:r>
              <w:rPr>
                <w:color w:val="007166"/>
              </w:rPr>
              <w:t>One situation that cannot count as a defence is when an employer claims that they couldn’t comply with their duty to consult because a controlling body (head office or par</w:t>
            </w:r>
            <w:r>
              <w:rPr>
                <w:color w:val="007166"/>
              </w:rPr>
              <w:t xml:space="preserve">ent company) had not supplied the necessary information. </w:t>
            </w:r>
          </w:p>
        </w:tc>
      </w:tr>
    </w:tbl>
    <w:p w:rsidR="005B726C" w:rsidRDefault="001C1064">
      <w:pPr>
        <w:spacing w:after="245" w:line="255" w:lineRule="auto"/>
        <w:ind w:left="237"/>
      </w:pPr>
      <w:hyperlink r:id="rId44">
        <w:r>
          <w:t>direct.gov.uk</w:t>
        </w:r>
      </w:hyperlink>
      <w:hyperlink r:id="rId45">
        <w:r>
          <w:t xml:space="preserve"> </w:t>
        </w:r>
      </w:hyperlink>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The national Apprenticeships Service offers information about apprenticeships, including how it might be possible to complete them with another employer. Further information is available from </w:t>
      </w:r>
      <w:hyperlink r:id="rId46">
        <w:r>
          <w:t>www.apprent</w:t>
        </w:r>
        <w:r>
          <w:t>iceships.org.uk</w:t>
        </w:r>
      </w:hyperlink>
      <w:hyperlink r:id="rId47">
        <w:r>
          <w:t xml:space="preserve"> </w:t>
        </w:r>
      </w:hyperlink>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The Talent Retention Solution (TRS) provides an industry-led and sector-focused programme through which to facilitate the deployment and retention of key advanced manufacturing and en</w:t>
      </w:r>
      <w:r>
        <w:t xml:space="preserve">gineering skills across the UK. </w:t>
      </w:r>
      <w:r>
        <w:lastRenderedPageBreak/>
        <w:t xml:space="preserve">Further information is available from </w:t>
      </w:r>
      <w:hyperlink r:id="rId48">
        <w:r>
          <w:t>www.talentretention.biz</w:t>
        </w:r>
      </w:hyperlink>
      <w:hyperlink r:id="rId49">
        <w:r>
          <w:t xml:space="preserve">/ </w:t>
        </w:r>
      </w:hyperlink>
      <w:r>
        <w:br w:type="page"/>
      </w:r>
    </w:p>
    <w:p w:rsidR="005B726C" w:rsidRDefault="001C1064">
      <w:pPr>
        <w:ind w:left="240" w:right="14"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local colleges and training providers can advise indiv</w:t>
      </w:r>
      <w:r>
        <w:t xml:space="preserve">iduals whether they might be eligible for fully funded training which can help them retrain or upskill.  </w:t>
      </w:r>
      <w:r>
        <w:t>www.</w:t>
      </w:r>
      <w:hyperlink r:id="rId50">
        <w:r>
          <w:t xml:space="preserve">skillsfundingagency.bis.gov. </w:t>
        </w:r>
      </w:hyperlink>
      <w:hyperlink r:id="rId51">
        <w:r>
          <w:t>uk</w:t>
        </w:r>
      </w:hyperlink>
    </w:p>
    <w:p w:rsidR="005B726C" w:rsidRDefault="001C1064">
      <w:pPr>
        <w:ind w:left="240" w:right="14" w:hanging="227"/>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5082530</wp:posOffset>
                </wp:positionH>
                <wp:positionV relativeFrom="page">
                  <wp:posOffset>2229528</wp:posOffset>
                </wp:positionV>
                <wp:extent cx="263472" cy="508953"/>
                <wp:effectExtent l="0" t="0" r="0" b="0"/>
                <wp:wrapSquare wrapText="bothSides"/>
                <wp:docPr id="36371" name="Group 36371"/>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2586" name="Shape 2586"/>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587" name="Rectangle 2587"/>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3</w:t>
                              </w:r>
                            </w:p>
                          </w:txbxContent>
                        </wps:txbx>
                        <wps:bodyPr horzOverflow="overflow" vert="horz" lIns="0" tIns="0" rIns="0" bIns="0" rtlCol="0">
                          <a:noAutofit/>
                        </wps:bodyPr>
                      </wps:wsp>
                    </wpg:wgp>
                  </a:graphicData>
                </a:graphic>
              </wp:anchor>
            </w:drawing>
          </mc:Choice>
          <mc:Fallback>
            <w:pict>
              <v:group id="Group 36371" o:spid="_x0000_s1093" style="position:absolute;left:0;text-align:left;margin-left:400.2pt;margin-top:175.55pt;width:20.75pt;height:40.1pt;z-index:251681792;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">
                <v:shape id="Shape 2586" o:spid="_x0000_s1094"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9PcQA&#10;AADdAAAADwAAAGRycy9kb3ducmV2LnhtbESPQUvDQBSE74L/YXmCN7sxYimx2xIKguLJtHh+ZF+z&#10;abNvw+5rE/+9Kwgeh5n5hllvZz+oK8XUBzbwuChAEbfB9twZOOxfH1agkiBbHAKTgW9KsN3c3qyx&#10;smHiT7o20qkM4VShAScyVlqn1pHHtAgjcfaOIXqULGOnbcQpw/2gy6JYao895wWHI+0ctefm4g2c&#10;JL5fyt2Uxvqp/nLS1Pvzx2TM/d1cv4ASmuU//Nd+swbK59U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svT3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2587" o:spid="_x0000_s1095"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MsYA&#10;AADdAAAADwAAAGRycy9kb3ducmV2LnhtbESPT2vCQBTE74V+h+UJvdWNQmu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vMs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3</w:t>
                        </w:r>
                      </w:p>
                    </w:txbxContent>
                  </v:textbox>
                </v:rect>
                <w10:wrap type="square" anchorx="page" anchory="page"/>
              </v:group>
            </w:pict>
          </mc:Fallback>
        </mc:AlternateConten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If a firm is legally insolvent, employees may also be entitled </w:t>
      </w:r>
      <w:r>
        <w:t xml:space="preserve">to statutory redundancy payments and other related payments through the Redundancy Payments Service. Further information is available from  </w:t>
      </w:r>
      <w:hyperlink r:id="rId52">
        <w:r>
          <w:t>www.gov.uk/your-rights-if-your</w:t>
        </w:r>
      </w:hyperlink>
      <w:hyperlink r:id="rId53">
        <w:r>
          <w:t>employer-is-insolvent/overview</w:t>
        </w:r>
      </w:hyperlink>
    </w:p>
    <w:p w:rsidR="005B726C" w:rsidRDefault="005B726C">
      <w:pPr>
        <w:sectPr w:rsidR="005B726C">
          <w:type w:val="continuous"/>
          <w:pgSz w:w="8419" w:h="11906"/>
          <w:pgMar w:top="1290" w:right="858" w:bottom="1177" w:left="850" w:header="720" w:footer="720" w:gutter="0"/>
          <w:cols w:num="2" w:space="226"/>
        </w:sectPr>
      </w:pPr>
    </w:p>
    <w:p w:rsidR="005B726C" w:rsidRDefault="001C1064">
      <w:pPr>
        <w:spacing w:after="3" w:line="256" w:lineRule="auto"/>
        <w:ind w:left="-5"/>
      </w:pPr>
      <w:r>
        <w:rPr>
          <w:color w:val="007166"/>
          <w:sz w:val="56"/>
        </w:rPr>
        <w:t>L</w:t>
      </w:r>
      <w:r>
        <w:rPr>
          <w:color w:val="007166"/>
          <w:sz w:val="56"/>
        </w:rPr>
        <w:t xml:space="preserve">ooking after your employees and your </w:t>
      </w:r>
    </w:p>
    <w:p w:rsidR="005B726C" w:rsidRDefault="005B726C">
      <w:pPr>
        <w:sectPr w:rsidR="005B726C">
          <w:type w:val="continuous"/>
          <w:pgSz w:w="8419" w:h="11906"/>
          <w:pgMar w:top="1242" w:right="2496" w:bottom="1440" w:left="850" w:header="720" w:footer="720" w:gutter="0"/>
          <w:cols w:space="720"/>
        </w:sectPr>
      </w:pPr>
    </w:p>
    <w:p w:rsidR="005B726C" w:rsidRDefault="001C1064">
      <w:pPr>
        <w:spacing w:after="3" w:line="256" w:lineRule="auto"/>
        <w:ind w:left="-5"/>
      </w:pPr>
      <w:r>
        <w:rPr>
          <w:color w:val="007166"/>
          <w:sz w:val="56"/>
        </w:rPr>
        <w:t>business</w:t>
      </w:r>
    </w:p>
    <w:p w:rsidR="005B726C" w:rsidRDefault="001C1064">
      <w:pPr>
        <w:ind w:left="23" w:right="14"/>
      </w:pPr>
      <w:r>
        <w:t>For organisations to manage collective redundancies well and help ensure their future success, they need:</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good working relationships</w:t>
      </w:r>
      <w:r>
        <w:t xml:space="preserve"> with employees, unions and employee representatives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agr</w:t>
      </w:r>
      <w:r>
        <w:rPr>
          <w:b/>
        </w:rPr>
        <w:t>eed procedures for handling redundancies</w:t>
      </w:r>
      <w:r>
        <w:t>. This might include a checklist, covering some of the issues covered in this guide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an organisational culture that recognises the </w:t>
      </w:r>
      <w:r>
        <w:rPr>
          <w:b/>
        </w:rPr>
        <w:t xml:space="preserve">emotional as </w:t>
      </w:r>
      <w:r>
        <w:rPr>
          <w:b/>
        </w:rPr>
        <w:t>well as economic impact</w:t>
      </w:r>
      <w:r>
        <w:t xml:space="preserve"> of change</w:t>
      </w:r>
    </w:p>
    <w:p w:rsidR="005B726C" w:rsidRDefault="001C1064">
      <w:pPr>
        <w:spacing w:after="433"/>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a </w:t>
      </w:r>
      <w:r>
        <w:rPr>
          <w:b/>
        </w:rPr>
        <w:t>plan for restructuring</w:t>
      </w:r>
      <w:r>
        <w:t xml:space="preserve"> and look</w:t>
      </w:r>
      <w:r>
        <w:t>ing to the future.</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36716" name="Group 36716"/>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2624" name="Shape 2624"/>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625" name="Shape 2625"/>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2626" name="Shape 2626"/>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2627" name="Shape 2627"/>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2628" name="Shape 2628"/>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629" name="Shape 2629"/>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2630" name="Shape 2630"/>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44" name="Shape 47244"/>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45" name="Shape 47245"/>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3" name="Shape 2633"/>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4" name="Shape 2634"/>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5" name="Shape 2635"/>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6" name="Shape 2636"/>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7" name="Shape 2637"/>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8" name="Shape 2638"/>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39" name="Shape 2639"/>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0" name="Shape 2640"/>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1" name="Shape 2641"/>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2" name="Shape 2642"/>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3" name="Shape 2643"/>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4" name="Shape 2644"/>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46" name="Shape 47246"/>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47" name="Shape 47247"/>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7" name="Shape 2647"/>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8" name="Shape 2648"/>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49" name="Shape 2649"/>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50" name="Shape 2650"/>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2651" name="Shape 2651"/>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52" name="Shape 2652"/>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53" name="Shape 2653"/>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54" name="Shape 2654"/>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55" name="Shape 2655"/>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48" name="Shape 47248"/>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49" name="Shape 47249"/>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58" name="Shape 2658"/>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59" name="Shape 2659"/>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0" name="Shape 2660"/>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1" name="Shape 2661"/>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2" name="Shape 2662"/>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3" name="Shape 2663"/>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4" name="Shape 2664"/>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50" name="Shape 47250"/>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51" name="Shape 47251"/>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7" name="Shape 2667"/>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8" name="Shape 2668"/>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69" name="Shape 2669"/>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70" name="Shape 2670"/>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71" name="Shape 2671"/>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2672" name="Shape 2672"/>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072988D7" id="Group 36716" o:spid="_x0000_s1026" style="position:absolute;margin-left:18.45pt;margin-top:0;width:257.5pt;height:42.5pt;z-index:251682816;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">
                <v:shape id="Shape 2624"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B/sYA&#10;AADdAAAADwAAAGRycy9kb3ducmV2LnhtbESPUUvDQBCE3wX/w7GCb/ZiqrGkvZagiGJBsPUHLLk1&#10;F5rbS3ObNv57TxB8HGbmG2a1mXynTjTENrCB21kGirgOtuXGwOf++WYBKgqyxS4wGfimCJv15cUK&#10;SxvO/EGnnTQqQTiWaMCJ9KXWsXbkMc5CT5y8rzB4lCSHRtsBzwnuO51nWaE9tpwWHPb06Kg+7EZv&#10;oCrkfVvfu+N83L89PMn4Uh2Oc2Our6ZqCUpokv/wX/vVGsiL/A5+36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SB/sYAAADdAAAADwAAAAAAAAAAAAAAAACYAgAAZHJz&#10;L2Rvd25yZXYueG1sUEsFBgAAAAAEAAQA9QAAAIsDA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2625"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FUMUA&#10;AADdAAAADwAAAGRycy9kb3ducmV2LnhtbESPQWsCMRSE7wX/Q3iCF9FsFyq6GkWEgh6K1Nb7Y/Pc&#10;rG5eliS6679vCoUeh5n5hlltetuIB/lQO1bwOs1AEJdO11wp+P56n8xBhIissXFMCp4UYLMevKyw&#10;0K7jT3qcYiUShEOBCkyMbSFlKA1ZDFPXEifv4rzFmKSvpPbYJbhtZJ5lM2mx5rRgsKWdofJ2ulsF&#10;58Px9jEfXxfY7Mzed3Rx7fio1GjYb5cgIvXxP/zX3msF+Sx/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EVQxQAAAN0AAAAPAAAAAAAAAAAAAAAAAJgCAABkcnMv&#10;ZG93bnJldi54bWxQSwUGAAAAAAQABAD1AAAAigM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2626"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7uZcMA&#10;AADdAAAADwAAAGRycy9kb3ducmV2LnhtbESPQWvCQBSE7wX/w/KE3urGCLFEV7GFllzV0vNr9pkN&#10;7r4N2Y2m/94VBI/DzHzDrLejs+JCfWg9K5jPMhDEtdctNwp+jl9v7yBCRNZoPZOCfwqw3Uxe1lhq&#10;f+U9XQ6xEQnCoUQFJsaulDLUhhyGme+Ik3fyvcOYZN9I3eM1wZ2VeZYV0mHLacFgR5+G6vNhcAoW&#10;3bAvFv5vGav5r/k+f9hhV1mlXqfjbgUi0hif4Ue70gryIi/g/iY9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7uZcMAAADdAAAADwAAAAAAAAAAAAAAAACYAgAAZHJzL2Rv&#10;d25yZXYueG1sUEsFBgAAAAAEAAQA9QAAAIgDAAAAAA==&#10;" path="m4548,l199820,r4549,53732c204369,166037,166167,269339,102184,351597,38202,269339,,166025,,53744l4548,xe" fillcolor="#6a9c97" stroked="f" strokeweight="0">
                  <v:stroke miterlimit="83231f" joinstyle="miter"/>
                  <v:path arrowok="t" textboxrect="0,0,204369,351597"/>
                </v:shape>
                <v:shape id="Shape 2627"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zH8QA&#10;AADdAAAADwAAAGRycy9kb3ducmV2LnhtbESPQYvCMBSE74L/ITxhb5rag0o1inRZFNbDqrv3R/Ns&#10;SpuX0kSt/94Iwh6HmfmGWW1624gbdb5yrGA6SUAQF05XXCr4PX+NFyB8QNbYOCYFD/KwWQ8HK8y0&#10;u/ORbqdQighhn6ECE0KbSekLQxb9xLXE0bu4zmKIsiul7vAe4baRaZLMpMWK44LBlnJDRX26WgXf&#10;i0P9V/M83eW6yc3n4+d67EulPkb9dgkiUB/+w+/2XitIZ+kcXm/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Mx/EAAAA3QAAAA8AAAAAAAAAAAAAAAAAmAIAAGRycy9k&#10;b3ducmV2LnhtbFBLBQYAAAAABAAEAPUAAACJAw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2628"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tFsQA&#10;AADdAAAADwAAAGRycy9kb3ducmV2LnhtbERPy2rCQBTdC/2H4Ra6EZ1pFqLRUWppa6EqvsDtJXOb&#10;BDN3Qmai6d93FoLLw3nPFp2txJUaXzrW8DpUIIgzZ0rONZyOn4MxCB+QDVaOScMfeVjMn3ozTI27&#10;8Z6uh5CLGMI+RQ1FCHUqpc8KsuiHriaO3K9rLIYIm1yaBm8x3FYyUWokLZYcGwqs6b2g7HJorYZJ&#10;X23a5flnzbut2rerD/pabbZavzx3b1MQgbrwEN/d30ZDMkri3P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bRbEAAAA3QAAAA8AAAAAAAAAAAAAAAAAmAIAAGRycy9k&#10;b3ducmV2LnhtbFBLBQYAAAAABAAEAPUAAACJAwAAAAA=&#10;" path="m4579,l202304,r4579,53746c206883,166763,168173,270674,103454,353199,38709,270674,,166763,,53746l4579,xe" fillcolor="#a3bcb9" stroked="f" strokeweight="0">
                  <v:stroke miterlimit="83231f" joinstyle="miter"/>
                  <v:path arrowok="t" textboxrect="0,0,206883,353199"/>
                </v:shape>
                <v:shape id="Shape 2629"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l8gA&#10;AADdAAAADwAAAGRycy9kb3ducmV2LnhtbESPQUvDQBSE74L/YXkFL2I3Bhqa2G0RaUtPhUaleHtk&#10;n0ls9m3YXZvor+8WBI/DzHzDLFaj6cSZnG8tK3icJiCIK6tbrhW8vW4e5iB8QNbYWSYFP+Rhtby9&#10;WWCh7cAHOpehFhHCvkAFTQh9IaWvGjLop7Ynjt6ndQZDlK6W2uEQ4aaTaZJk0mDLcaHBnl4aqk7l&#10;t1Fw1Dafrz/2x/fBZdvf+6H/2pUzpe4m4/MTiEBj+A//tXdaQZqlOVzfx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5yXyAAAAN0AAAAPAAAAAAAAAAAAAAAAAJgCAABk&#10;cnMvZG93bnJldi54bWxQSwUGAAAAAAQABAD1AAAAjQ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2630"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gasQA&#10;AADdAAAADwAAAGRycy9kb3ducmV2LnhtbERPTWvCQBC9F/wPywi91Y22hBJdQ1CiQumhKoi3ITsm&#10;wexsyK4m+ffdQ6HHx/tepYNpxJM6V1tWMJ9FIIgLq2suFZxP+dsnCOeRNTaWScFIDtL15GWFibY9&#10;/9Dz6EsRQtglqKDyvk2kdEVFBt3MtsSBu9nOoA+wK6XusA/hppGLKIqlwZpDQ4UtbSoq7seHUbD/&#10;uI63/LzLs4v57r+2W7rq00Op1+mQLUF4Gvy/+M990AoW8XvYH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YGrEAAAA3QAAAA8AAAAAAAAAAAAAAAAAmAIAAGRycy9k&#10;b3ducmV2LnhtbFBLBQYAAAAABAAEAPUAAACJAwAAAAA=&#10;" path="m4546,l199782,r4548,53769c204330,166037,166141,269339,102159,351584,38189,269339,,166024,,53731l4546,xe" fillcolor="#6a9c97" stroked="f" strokeweight="0">
                  <v:stroke miterlimit="83231f" joinstyle="miter"/>
                  <v:path arrowok="t" textboxrect="0,0,204330,351584"/>
                </v:shape>
                <v:shape id="Shape 47244"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fzcYA&#10;AADeAAAADwAAAGRycy9kb3ducmV2LnhtbESPX0vDQBDE3wW/w7EF3+ylIdiS9lr8Q1AfFGxLn9fc&#10;mgRze+H2bOK39wTBx2FmfsNsdpPr1ZmCdJ4NLOYZKOLa244bA8dDdb0CJRHZYu+ZDHyTwG57ebHB&#10;0vqR3+i8j41KEJYSDbQxDqXWUrfkUOZ+IE7ehw8OY5Kh0TbgmOCu13mW3WiHHaeFFge6b6n+3H85&#10;A/L86l54+SDVaayqldy9P+YcjLmaTbdrUJGm+B/+az9ZA8UyLwr4vZOu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CfzcYAAADeAAAADwAAAAAAAAAAAAAAAACYAgAAZHJz&#10;L2Rvd25yZXYueG1sUEsFBgAAAAAEAAQA9QAAAIsDAAAAAA==&#10;" path="m,l9144,r,72086l,72086,,e" fillcolor="#88aca8" stroked="f" strokeweight="0">
                  <v:stroke miterlimit="83231f" joinstyle="miter"/>
                  <v:path arrowok="t" textboxrect="0,0,9144,72086"/>
                </v:shape>
                <v:shape id="Shape 47245"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eZcgA&#10;AADeAAAADwAAAGRycy9kb3ducmV2LnhtbESPQWvCQBSE70L/w/IKXorZKLbamFWKINiLWhWht0f2&#10;mYRm34bsmqT/vlsQPA4z8w2TrnpTiZYaV1pWMI5iEMSZ1SXnCs6nzWgOwnlkjZVlUvBLDlbLp0GK&#10;ibYdf1F79LkIEHYJKii8rxMpXVaQQRfZmjh4V9sY9EE2udQNdgFuKjmJ4zdpsOSwUGBN64Kyn+PN&#10;KIjNfq3n5eVlR7Nxu3vvPg96/63U8Ln/WIDw1PtH+N7eagXT2WT6Cv93w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B5lyAAAAN4AAAAPAAAAAAAAAAAAAAAAAJgCAABk&#10;cnMvZG93bnJldi54bWxQSwUGAAAAAAQABAD1AAAAjQMAAAAA&#10;" path="m,l9144,r,14097l,14097,,e" fillcolor="#88aca8" stroked="f" strokeweight="0">
                  <v:stroke miterlimit="83231f" joinstyle="miter"/>
                  <v:path arrowok="t" textboxrect="0,0,9144,14097"/>
                </v:shape>
                <v:shape id="Shape 2633"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QVnsQA&#10;AADdAAAADwAAAGRycy9kb3ducmV2LnhtbESP3WrCQBSE7wt9h+UUelc3RgmSuoo/CHpZ9QGO2dNs&#10;NHs2ZNckfXtXEHo5zMw3zHw52Fp01PrKsYLxKAFBXDhdcangfNp9zUD4gKyxdkwK/sjDcvH+Nsdc&#10;u55/qDuGUkQI+xwVmBCaXEpfGLLoR64hjt6vay2GKNtS6hb7CLe1TJMkkxYrjgsGG9oYKm7Hu1Ug&#10;1023Xx1Mtr1cD+vpmXtMb6VSnx/D6htEoCH8h1/tvVaQZpMJ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FZ7EAAAA3QAAAA8AAAAAAAAAAAAAAAAAmAIAAGRycy9k&#10;b3ducmV2LnhtbFBLBQYAAAAABAAEAPUAAACJAw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2634"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TTsUA&#10;AADdAAAADwAAAGRycy9kb3ducmV2LnhtbESPUWsCMRCE3wv9D2ELvkjNVVspp1GkIJS+SNUfsE3W&#10;y+Flc1xWvfrrG0Ho4zAz3zDzZR8adaYu1ZENvIwKUMQ2uporA/vd+vkdVBJkh01kMvBLCZaLx4c5&#10;li5e+JvOW6lUhnAq0YAXaUutk/UUMI1iS5y9Q+wCSpZdpV2HlwwPjR4XxVQHrDkveGzpw5M9bk/B&#10;gNjh4folhd2sfLye9ru34Y9vjRk89asZKKFe/sP39qczMJ5OXuH2Jj8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tNOxQAAAN0AAAAPAAAAAAAAAAAAAAAAAJgCAABkcnMv&#10;ZG93bnJldi54bWxQSwUGAAAAAAQABAD1AAAAigM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2635"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HMQA&#10;AADdAAAADwAAAGRycy9kb3ducmV2LnhtbESP0YrCMBRE3xf8h3CFfVk0tbuKVKOIIAruS7UfcGmu&#10;bbG5qU221r/fCIKPw8ycYZbr3tSio9ZVlhVMxhEI4tzqigsF2Xk3moNwHlljbZkUPMjBejX4WGKi&#10;7Z1T6k6+EAHCLkEFpfdNIqXLSzLoxrYhDt7FtgZ9kG0hdYv3ADe1jKNoJg1WHBZKbGhbUn49/RkF&#10;mG5+s9tPtfvaHzI6FhNDaRcr9TnsNwsQnnr/Dr/aB60gnn1P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50hzEAAAA3QAAAA8AAAAAAAAAAAAAAAAAmAIAAGRycy9k&#10;b3ducmV2LnhtbFBLBQYAAAAABAAEAPUAAACJAwAAAAA=&#10;" path="m34087,r,7404c17183,7404,8801,22771,8801,38138v,15367,8382,30734,25286,30734l34087,76276c12014,76276,,58813,,38138,,17463,12014,,34087,xe" fillcolor="#88aca8" stroked="f" strokeweight="0">
                  <v:stroke miterlimit="83231f" joinstyle="miter"/>
                  <v:path arrowok="t" textboxrect="0,0,34087,76276"/>
                </v:shape>
                <v:shape id="Shape 2636"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Ma8QA&#10;AADdAAAADwAAAGRycy9kb3ducmV2LnhtbESP0YrCMBRE34X9h3AX9kXW1CpFqlFkQRT0pdoPuDR3&#10;22Jz021i7f69EQQfh5k5w6w2g2lET52rLSuYTiIQxIXVNZcK8svuewHCeWSNjWVS8E8ONuuP0QpT&#10;be+cUX/2pQgQdikqqLxvUyldUZFBN7EtcfB+bWfQB9mVUnd4D3DTyDiKEmmw5rBQYUs/FRXX880o&#10;wGx7yv/m9W68P+R0LKeGsj5W6utz2C5BeBr8O/xqH7SCOJkl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TGvEAAAA3QAAAA8AAAAAAAAAAAAAAAAAmAIAAGRycy9k&#10;b3ducmV2LnhtbFBLBQYAAAAABAAEAPUAAACJAwAAAAA=&#10;" path="m,c22073,,34087,17463,34087,38138,34087,58813,22073,76276,,76276l,68872v16904,,25286,-15367,25286,-30734c25286,22771,16904,7404,,7404l,xe" fillcolor="#88aca8" stroked="f" strokeweight="0">
                  <v:stroke miterlimit="83231f" joinstyle="miter"/>
                  <v:path arrowok="t" textboxrect="0,0,34087,76276"/>
                </v:shape>
                <v:shape id="Shape 2637"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JccA&#10;AADdAAAADwAAAGRycy9kb3ducmV2LnhtbESPQWvCQBSE74X+h+UVvOmmEaOkrqKC6MFDTXvx9si+&#10;JsHs2zS7xuivdwtCj8PMfMPMl72pRUetqywreB9FIIhzqysuFHx/bYczEM4ja6wtk4IbOVguXl/m&#10;mGp75SN1mS9EgLBLUUHpfZNK6fKSDLqRbYiD92Nbgz7ItpC6xWuAm1rGUZRIgxWHhRIb2pSUn7OL&#10;UbC7xdmpa9af59/tHQ/rcZHsJyulBm/96gOEp97/h5/tvVYQJ+Mp/L0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1yXHAAAA3Q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2638"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N2cEA&#10;AADdAAAADwAAAGRycy9kb3ducmV2LnhtbERPTYvCMBC9C/sfwgh701QXylKNIoLoRdBuvQ/N2Bab&#10;STeJtvrrzWFhj4/3vVwPphUPcr6xrGA2TUAQl1Y3XCkofnaTbxA+IGtsLZOCJ3lYrz5GS8y07flM&#10;jzxUIoawz1BBHUKXSenLmgz6qe2II3e1zmCI0FVSO+xjuGnlPElSabDh2FBjR9uaylt+NwrSy++r&#10;uJfHXX48nfrGbfbeblmpz/GwWYAINIR/8Z/7oBXM0684N76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iDdnBAAAA3QAAAA8AAAAAAAAAAAAAAAAAmAIAAGRycy9kb3du&#10;cmV2LnhtbFBLBQYAAAAABAAEAPUAAACGAw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2639"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S18UA&#10;AADdAAAADwAAAGRycy9kb3ducmV2LnhtbESPQWsCMRSE74L/ITyhN82qVerWKCoUSm+6RfD22Lzu&#10;rm5e1k3U+O9NQfA4zMw3zHwZTC2u1LrKsoLhIAFBnFtdcaHgN/vqf4BwHlljbZkU3MnBctHtzDHV&#10;9sZbuu58ISKEXYoKSu+bVEqXl2TQDWxDHL0/2xr0UbaF1C3eItzUcpQkU2mw4rhQYkObkvLT7mIU&#10;hGZ/PuzthC/F6T38VOtjlpwzpd56YfUJwlPwr/Cz/a0VjKbjG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lLXxQAAAN0AAAAPAAAAAAAAAAAAAAAAAJgCAABkcnMv&#10;ZG93bnJldi54bWxQSwUGAAAAAAQABAD1AAAAig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2640"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1sIA&#10;AADdAAAADwAAAGRycy9kb3ducmV2LnhtbERPz2vCMBS+D/Y/hDfYbaYto45qFBFEDyJMp+dn82yr&#10;zUtJYq3//XIY7Pjx/Z7OB9OKnpxvLCtIRwkI4tLqhisFP4fVxxcIH5A1tpZJwZM8zGevL1MstH3w&#10;N/X7UIkYwr5ABXUIXSGlL2sy6Ee2I47cxTqDIUJXSe3wEcNNK7MkyaXBhmNDjR0taypv+7tRcHK7&#10;fG2GPrtmaVge02S83Z3HSr2/DYsJiEBD+Bf/uTdaQZZ/xv3xTXwC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lzWwgAAAN0AAAAPAAAAAAAAAAAAAAAAAJgCAABkcnMvZG93&#10;bnJldi54bWxQSwUGAAAAAAQABAD1AAAAhwMAAAAA&#10;" path="m26334,r,7110l14459,10577c11036,13300,8941,17491,8801,23365l,23365c419,14913,3597,8871,8731,4942l26334,xe" fillcolor="#007166" stroked="f" strokeweight="0">
                  <v:stroke miterlimit="83231f" joinstyle="miter"/>
                  <v:path arrowok="t" textboxrect="0,0,26334,23365"/>
                </v:shape>
                <v:shape id="Shape 2641"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2wMUA&#10;AADdAAAADwAAAGRycy9kb3ducmV2LnhtbESPT2vCQBTE74LfYXmF3uomUrSkriKCaPHkn9rrc/eZ&#10;xGbfhuzWxG/vCgWPw8z8hpnMOluJKzW+dKwgHSQgiLUzJecKDvvl2wcIH5ANVo5JwY08zKb93gQz&#10;41re0nUXchEh7DNUUIRQZ1J6XZBFP3A1cfTOrrEYomxyaRpsI9xWcpgkI2mx5LhQYE2LgvTv7s8q&#10;OB03+DV2+jJvvw/ynOpVuTr+KPX60s0/QQTqwjP8314bBcPRewq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bAxQAAAN0AAAAPAAAAAAAAAAAAAAAAAJgCAABkcnMv&#10;ZG93bnJldi54bWxQSwUGAAAAAAQABAD1AAAAigM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2642"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toMcA&#10;AADdAAAADwAAAGRycy9kb3ducmV2LnhtbESPQWvCQBSE7wX/w/IEb3VjqKlEVxFBKu2lVRG8PbLP&#10;bDD7NmRXk/rru4VCj8PMfMMsVr2txZ1aXzlWMBknIIgLpysuFRwP2+cZCB+QNdaOScE3eVgtB08L&#10;zLXr+Ivu+1CKCGGfowITQpNL6QtDFv3YNcTRu7jWYoiyLaVusYtwW8s0STJpseK4YLChjaHiur9Z&#10;Ba/19u0gs9N0fevc9PP943E8m4dSo2G/noMI1If/8F97pxWk2Us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DraDHAAAA3QAAAA8AAAAAAAAAAAAAAAAAmAIAAGRy&#10;cy9kb3ducmV2LnhtbFBLBQYAAAAABAAEAPUAAACM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2643"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ENMUA&#10;AADdAAAADwAAAGRycy9kb3ducmV2LnhtbESPzYvCMBTE7wv+D+EJ3tbUD0SqUVZF8LAHv9i9Pppn&#10;W7Z5KUla63+/EQSPw8z8hlmuO1OJlpwvLSsYDRMQxJnVJecKrpf95xyED8gaK8uk4EEe1qvexxJT&#10;be98ovYcchEh7FNUUIRQp1L6rCCDfmhr4ujdrDMYonS51A7vEW4qOU6SmTRYclwosKZtQdnfuTEK&#10;vt1u0v4cu33zi81I2umGN9uTUoN+97UAEagL7/CrfdAKxrPpBJ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Q0xQAAAN0AAAAPAAAAAAAAAAAAAAAAAJgCAABkcnMv&#10;ZG93bnJldi54bWxQSwUGAAAAAAQABAD1AAAAigM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2644"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Mx8cA&#10;AADdAAAADwAAAGRycy9kb3ducmV2LnhtbESP3WrCQBSE7wu+w3IE7+rGECSkrqJCoFAs1UqvD9nT&#10;JDR7NmY3P/bpu4VCL4eZ+YbZ7CbTiIE6V1tWsFpGIIgLq2suFVzf88cUhPPIGhvLpOBODnbb2cMG&#10;M21HPtNw8aUIEHYZKqi8bzMpXVGRQbe0LXHwPm1n0AfZlVJ3OAa4aWQcRWtpsOawUGFLx4qKr0tv&#10;FKTt/bt/eX075Td97fH8kR/SQ6PUYj7tn0B4mvx/+K/9rBXE6ySB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MfHAAAA3QAAAA8AAAAAAAAAAAAAAAAAmAIAAGRy&#10;cy9kb3ducmV2LnhtbFBLBQYAAAAABAAEAPUAAACMAwAAAAA=&#10;" path="m,l9779,,32410,63271r280,l55042,r9080,l37160,72086r-9372,l,xe" fillcolor="#007166" stroked="f" strokeweight="0">
                  <v:stroke miterlimit="83231f" joinstyle="miter"/>
                  <v:path arrowok="t" textboxrect="0,0,64122,72086"/>
                </v:shape>
                <v:shape id="Shape 47246"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M+MYA&#10;AADeAAAADwAAAGRycy9kb3ducmV2LnhtbESPQWvCQBSE70L/w/IKvZlNbUglZiOlpSAiSlLB6yP7&#10;moRm34bsVuO/dwsFj8PMfMPk68n04kyj6ywreI5iEMS11R03Co5fn/MlCOeRNfaWScGVHKyLh1mO&#10;mbYXLulc+UYECLsMFbTeD5mUrm7JoIvsQBy8bzsa9EGOjdQjXgLc9HIRx6k02HFYaHGg95bqn+rX&#10;KKBDud+dsNwm5cvhY5dO1Z6xUurpcXpbgfA0+Xv4v73RCpLXRZLC351wBW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vM+MYAAADeAAAADwAAAAAAAAAAAAAAAACYAgAAZHJz&#10;L2Rvd25yZXYueG1sUEsFBgAAAAAEAAQA9QAAAIsDAAAAAA==&#10;" path="m,l9144,r,72086l,72086,,e" fillcolor="#007166" stroked="f" strokeweight="0">
                  <v:stroke miterlimit="83231f" joinstyle="miter"/>
                  <v:path arrowok="t" textboxrect="0,0,9144,72086"/>
                </v:shape>
                <v:shape id="Shape 47247"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4XKMUA&#10;AADeAAAADwAAAGRycy9kb3ducmV2LnhtbESP3WrCQBSE74W+w3IKvdNNbVBJXUWEQqFUjD/3h+wx&#10;CWbPht2tSd6+KwheDjPzDbNc96YRN3K+tqzgfZKAIC6srrlUcDp+jRcgfEDW2FgmBQN5WK9eRkvM&#10;tO04p9shlCJC2GeooAqhzaT0RUUG/cS2xNG7WGcwROlKqR12EW4aOU2SmTRYc1yosKVtRcX18GcU&#10;XAcM5/OPS3s35B/5zna/F71X6u2133yCCNSHZ/jR/tYK0vk0ncP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hcoxQAAAN4AAAAPAAAAAAAAAAAAAAAAAJgCAABkcnMv&#10;ZG93bnJldi54bWxQSwUGAAAAAAQABAD1AAAAigMAAAAA&#10;" path="m,l9144,r,14097l,14097,,e" fillcolor="#007166" stroked="f" strokeweight="0">
                  <v:stroke miterlimit="83231f" joinstyle="miter"/>
                  <v:path arrowok="t" textboxrect="0,0,9144,14097"/>
                </v:shape>
                <v:shape id="Shape 2647"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8QA&#10;AADdAAAADwAAAGRycy9kb3ducmV2LnhtbESPQUsDMRSE74L/IbyCN5vtIlXWpiUIC1K8WPX+3DyT&#10;1c3LmqTd1V9vBMHjMDPfMJvd7Adxopj6wApWywoEcRdMz1bB81N7eQMiZWSDQ2BS8EUJdtvzsw02&#10;Jkz8SKdDtqJAODWowOU8NlKmzpHHtAwjcfHeQvSYi4xWmohTgftB1lW1lh57LgsOR7pz1H0cjl7B&#10;Pn7X1lmtvft8bf3Dy/SuW63UxWLWtyAyzfk//Ne+Nwrq9dU1/L4p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YvEAAAA3QAAAA8AAAAAAAAAAAAAAAAAmAIAAGRycy9k&#10;b3ducmV2LnhtbFBLBQYAAAAABAAEAPUAAACJ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2648"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eCMQA&#10;AADdAAAADwAAAGRycy9kb3ducmV2LnhtbERPz2vCMBS+C/sfwht402Q6dHTGUkRBDxN1hW23R/PW&#10;dmteShO1+++Xg+Dx4/u9SHvbiAt1vnas4WmsQBAXztRcasjfN6MXED4gG2wck4Y/8pAuHwYLTIy7&#10;8pEup1CKGMI+QQ1VCG0ipS8qsujHriWO3LfrLIYIu1KaDq8x3DZyotRMWqw5NlTY0qqi4vd0thp4&#10;P3/7mR+Ukj7ffa43+W76kX1pPXzss1cQgfpwF9/cW6NhMnuOc+O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ngjEAAAA3QAAAA8AAAAAAAAAAAAAAAAAmAIAAGRycy9k&#10;b3ducmV2LnhtbFBLBQYAAAAABAAEAPUAAACJAw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2649"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M8UA&#10;AADdAAAADwAAAGRycy9kb3ducmV2LnhtbESPT2vCQBTE70K/w/IK3nRTkaAxGynFUnso1D94fmSf&#10;SWz2bchudP323ULB4zAzv2HydTCtuFLvGssKXqYJCOLS6oYrBcfD+2QBwnlkja1lUnAnB+viaZRj&#10;pu2Nd3Td+0pECLsMFdTed5mUrqzJoJvajjh6Z9sb9FH2ldQ93iLctHKWJKk02HBcqLGjt5rKn/1g&#10;FHyW9D0cXXr6CvJDp5tL2OghKDV+Dq8rEJ6Cf4T/21utYJbOl/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6IzxQAAAN0AAAAPAAAAAAAAAAAAAAAAAJgCAABkcnMv&#10;ZG93bnJldi54bWxQSwUGAAAAAAQABAD1AAAAigMAAAAA&#10;" path="m23038,r8814,c28080,16345,18580,25844,419,25844l,25757,,18338r419,102c13271,18440,20257,10909,23038,xe" fillcolor="#007166" stroked="f" strokeweight="0">
                  <v:stroke miterlimit="83231f" joinstyle="miter"/>
                  <v:path arrowok="t" textboxrect="0,0,31852,25844"/>
                </v:shape>
                <v:shape id="Shape 2650"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5O8MA&#10;AADdAAAADwAAAGRycy9kb3ducmV2LnhtbERP3WrCMBS+F/YO4Qx2I5rqsIyuqcyygQwvtPMBDs2x&#10;KWtOuiar9e2Xi4GXH99/vp1sJ0YafOtYwWqZgCCunW65UXD++li8gPABWWPnmBTcyMO2eJjlmGl3&#10;5RONVWhEDGGfoQITQp9J6WtDFv3S9cSRu7jBYohwaKQe8BrDbSfXSZJKiy3HBoM9lYbq7+rXKvh5&#10;3yXV/DCG5nluSuM/x6MtL0o9PU5vryACTeEu/nfvtYJ1uon745v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b5O8MAAADdAAAADwAAAAAAAAAAAAAAAACYAgAAZHJzL2Rv&#10;d25yZXYueG1sUEsFBgAAAAAEAAQA9QAAAIgDAAAAAA==&#10;" path="m419,c23597,,32830,20244,32131,40501l,40501,,33096r23330,c22911,19825,14668,7404,419,7404l,7602,,93,419,xe" fillcolor="#007166" stroked="f" strokeweight="0">
                  <v:stroke miterlimit="83231f" joinstyle="miter"/>
                  <v:path arrowok="t" textboxrect="0,0,32830,40501"/>
                </v:shape>
                <v:shape id="Shape 2651"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k3cYA&#10;AADdAAAADwAAAGRycy9kb3ducmV2LnhtbESPT4vCMBTE74LfITxhb5paWNFqlMU/sIIe7C6Kt0fz&#10;bMs2L6WJ2v32RhA8DjPzG2a2aE0lbtS40rKC4SACQZxZXXKu4Pdn0x+DcB5ZY2WZFPyTg8W825lh&#10;ou2dD3RLfS4ChF2CCgrv60RKlxVk0A1sTRy8i20M+iCbXOoG7wFuKhlH0UgaLDksFFjTsqDsL70a&#10;BWu+brd1uov35dnnq9PxOHGHWKmPXvs1BeGp9e/wq/2tFcSjz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3k3cYAAADdAAAADwAAAAAAAAAAAAAAAACYAgAAZHJz&#10;L2Rvd25yZXYueG1sUEsFBgAAAAAEAAQA9QAAAIsDA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2652"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02MUA&#10;AADdAAAADwAAAGRycy9kb3ducmV2LnhtbESPQWvCQBSE7wX/w/KE3urG0GqJriLS0mLxoPbi7ZF9&#10;JsHs25B9Ncm/7xYKHoeZ+YZZrntXqxu1ofJsYDpJQBHn3lZcGPg+vT+9ggqCbLH2TAYGCrBejR6W&#10;mFnf8YFuRylUhHDI0EAp0mRah7wkh2HiG+LoXXzrUKJsC21b7CLc1TpNkpl2WHFcKLGhbUn59fjj&#10;DODuefdxlnp/Pe0H+hKyb3MUYx7H/WYBSqiXe/i//WkNpLOXFP7ex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7TYxQAAAN0AAAAPAAAAAAAAAAAAAAAAAJgCAABkcnMv&#10;ZG93bnJldi54bWxQSwUGAAAAAAQABAD1AAAAigMAAAAA&#10;" path="m35623,559r,8801c19698,8522,8801,20256,8801,35204r,38418l,73622,,1536r8103,l8103,18441r279,c12852,6845,22631,,35623,559xe" fillcolor="#88aca8" stroked="f" strokeweight="0">
                  <v:stroke miterlimit="83231f" joinstyle="miter"/>
                  <v:path arrowok="t" textboxrect="0,0,35623,73622"/>
                </v:shape>
                <v:shape id="Shape 2653"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HPMUA&#10;AADdAAAADwAAAGRycy9kb3ducmV2LnhtbESPQWvCQBSE7wX/w/IEb3XTSKKkrqKFQnusCnp8ZF+z&#10;odm3cXc16b/vFgo9DjPzDbPejrYTd/KhdazgaZ6BIK6dbrlRcDq+Pq5AhIissXNMCr4pwHYzeVhj&#10;pd3AH3Q/xEYkCIcKFZgY+0rKUBuyGOauJ07ep/MWY5K+kdrjkOC2k3mWldJiy2nBYE8vhuqvw80q&#10;eD/K8ZYV5W7Yn/zqas75ZVlYpWbTcfcMItIY/8N/7TetIC+LB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Yc8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2654"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0vsQA&#10;AADdAAAADwAAAGRycy9kb3ducmV2LnhtbESPQWsCMRSE74L/ITyhN80qVWQ1igitPfSy2h68PTbP&#10;zeLmZU2irv++KQgeh5n5hlmuO9uIG/lQO1YwHmUgiEuna64U/Bw+hnMQISJrbByTggcFWK/6vSXm&#10;2t25oNs+ViJBOOSowMTY5lKG0pDFMHItcfJOzluMSfpKao/3BLeNnGTZTFqsOS0YbGlrqDzvr1bB&#10;cUqF36E5ZvxZtL94+N5eHnOl3gbdZgEiUhdf4Wf7SyuYzKbv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cdL7EAAAA3QAAAA8AAAAAAAAAAAAAAAAAmAIAAGRycy9k&#10;b3ducmV2LnhtbFBLBQYAAAAABAAEAPUAAACJAwAAAAA=&#10;" path="m26334,r,7110l14459,10577c11036,13300,8941,17491,8801,23365l,23365c419,14913,3597,8871,8731,4942l26334,xe" fillcolor="#88aca8" stroked="f" strokeweight="0">
                  <v:stroke miterlimit="83231f" joinstyle="miter"/>
                  <v:path arrowok="t" textboxrect="0,0,26334,23365"/>
                </v:shape>
                <v:shape id="Shape 2655"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gC8cA&#10;AADdAAAADwAAAGRycy9kb3ducmV2LnhtbESPQWvCQBSE74X+h+UVvNWNUrWkrlIKraKINi09P7Iv&#10;2dDs25BdNfrrXUHwOMzMN8x03tlaHKj1lWMFg34Cgjh3uuJSwe/P5/MrCB+QNdaOScGJPMxnjw9T&#10;TLU78jcdslCKCGGfogITQpNK6XNDFn3fNcTRK1xrMUTZllK3eIxwW8thkoylxYrjgsGGPgzl/9ne&#10;KlgM/jbZmV/2q8lXMTHbnVwvNoVSvafu/Q1EoC7cw7f2UisYjkcjuL6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YAvHAAAA3QAAAA8AAAAAAAAAAAAAAAAAmAIAAGRy&#10;cy9kb3ducmV2LnhtbFBLBQYAAAAABAAEAPUAAACM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48"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2VyMMA&#10;AADeAAAADwAAAGRycy9kb3ducmV2LnhtbERPTUvDQBC9F/wPywi92U1DsSV2W6olVA8WrOJ5zI5J&#10;MDsbdrZN/PfuQejx8b7X29F16kJBWs8G5rMMFHHlbcu1gY/38m4FSiKyxc4zGfglge3mZrLGwvqB&#10;3+hyirVKISwFGmhi7AutpWrIocx8T5y4bx8cxgRDrW3AIYW7TudZdq8dtpwaGuzpqaHq53R2BuTl&#10;6F55uZfycyjLlTx+HXIOxkxvx90DqEhjvIr/3c/WwGKZL9LedCd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2VyMMAAADeAAAADwAAAAAAAAAAAAAAAACYAgAAZHJzL2Rv&#10;d25yZXYueG1sUEsFBgAAAAAEAAQA9QAAAIgDAAAAAA==&#10;" path="m,l9144,r,72086l,72086,,e" fillcolor="#88aca8" stroked="f" strokeweight="0">
                  <v:stroke miterlimit="83231f" joinstyle="miter"/>
                  <v:path arrowok="t" textboxrect="0,0,9144,72086"/>
                </v:shape>
                <v:shape id="Shape 47249"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UYMgA&#10;AADeAAAADwAAAGRycy9kb3ducmV2LnhtbESPQWvCQBSE74L/YXlCL0U3ijSauooIQntJ2ihCb4/s&#10;axKafRuy2yT9991CweMwM98wu8NoGtFT52rLCpaLCARxYXXNpYLr5TzfgHAeWWNjmRT8kIPDfjrZ&#10;YaLtwO/U574UAcIuQQWV920ipSsqMugWtiUO3qftDPogu1LqDocAN41cRdGTNFhzWKiwpVNFxVf+&#10;bRREJjvpTX17TCle9ul2eH3T2YdSD7Px+AzC0+jv4f/2i1awjlfrLfzdCVdA7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RRgyAAAAN4AAAAPAAAAAAAAAAAAAAAAAJgCAABk&#10;cnMvZG93bnJldi54bWxQSwUGAAAAAAQABAD1AAAAjQMAAAAA&#10;" path="m,l9144,r,14097l,14097,,e" fillcolor="#88aca8" stroked="f" strokeweight="0">
                  <v:stroke miterlimit="83231f" joinstyle="miter"/>
                  <v:path arrowok="t" textboxrect="0,0,9144,14097"/>
                </v:shape>
                <v:shape id="Shape 2658"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iT8AA&#10;AADdAAAADwAAAGRycy9kb3ducmV2LnhtbERPy4rCMBTdD/gP4QqzG1PLTJFqFB8Iuhz1A67Ntak2&#10;N6WJbf17sxiY5eG8F6vB1qKj1leOFUwnCQjiwumKSwWX8/5rBsIHZI21Y1LwIg+r5ehjgbl2Pf9S&#10;dwqliCHsc1RgQmhyKX1hyKKfuIY4cjfXWgwRtqXULfYx3NYyTZJMWqw4NhhsaGuoeJyeVoHcNN1h&#10;fTTZ7no/br4v3GP6KJX6HA/rOYhAQ/gX/7kPWkGa/cS58U1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9iT8AAAADdAAAADwAAAAAAAAAAAAAAAACYAgAAZHJzL2Rvd25y&#10;ZXYueG1sUEsFBgAAAAAEAAQA9QAAAIUDA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2659"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8/sYA&#10;AADdAAAADwAAAGRycy9kb3ducmV2LnhtbESPS2vDMBCE74X8B7GB3Bq5AefhRAmmbaCnQB409LZI&#10;G9vUWhlLTdR/HxUKOQ4z8w2z2kTbiiv1vnGs4GWcgSDWzjRcKTgdt89zED4gG2wdk4Jf8rBZD55W&#10;WBh34z1dD6ESCcK+QAV1CF0hpdc1WfRj1xEn7+J6iyHJvpKmx1uC21ZOsmwqLTacFmrs6LUm/X34&#10;sQr82XbxLf8sZ+fyPd8totZf6JUaDWO5BBEohkf4v/1hFEym+QL+3q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8/sYAAADdAAAADwAAAAAAAAAAAAAAAACYAgAAZHJz&#10;L2Rvd25yZXYueG1sUEsFBgAAAAAEAAQA9QAAAIsDAAAAAA==&#10;" path="m,l9360,,27800,61735r280,l45682,r9919,l73203,61735r279,l91923,r9360,l78092,72086r-9639,l50711,11443r-267,l32830,72086r-9640,l,xe" fillcolor="#88aca8" stroked="f" strokeweight="0">
                  <v:stroke miterlimit="83231f" joinstyle="miter"/>
                  <v:path arrowok="t" textboxrect="0,0,101283,72086"/>
                </v:shape>
                <v:shape id="Shape 2660"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ezMQA&#10;AADdAAAADwAAAGRycy9kb3ducmV2LnhtbERPz2vCMBS+C/4P4QleRFM9lK4zighCQRhOx2C3Z/NM&#10;y5qX0kTt/OuXg+Dx4/u9XPe2ETfqfO1YwXyWgCAuna7ZKPg67aYZCB+QNTaOScEfeVivhoMl5trd&#10;+ZNux2BEDGGfo4IqhDaX0pcVWfQz1xJH7uI6iyHCzkjd4T2G20YukiSVFmuODRW2tK2o/D1erYKf&#10;YnL5Ntn27RGK/fWU7Q7nDzJKjUf95h1EoD68xE93oRUs0jT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nszEAAAA3QAAAA8AAAAAAAAAAAAAAAAAmAIAAGRycy9k&#10;b3ducmV2LnhtbFBLBQYAAAAABAAEAPUAAACJAw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2661"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um8IA&#10;AADdAAAADwAAAGRycy9kb3ducmV2LnhtbESPQYvCMBSE7wv+h/AEb2tqD12pRhFB1oMHV/0Bz+bZ&#10;FpuX0GQ1/nsjCB6HmfmGmS+j6cSNet9aVjAZZyCIK6tbrhWcjpvvKQgfkDV2lknBgzwsF4OvOZba&#10;3vmPbodQiwRhX6KCJgRXSumrhgz6sXXEybvY3mBIsq+l7vGe4KaTeZYV0mDLaaFBR+uGquvh3yjY&#10;byV1u1gc85/fxyXGkzufg1NqNIyrGYhAMXzC7/ZWK8iLYgKvN+k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6bwgAAAN0AAAAPAAAAAAAAAAAAAAAAAJgCAABkcnMvZG93&#10;bnJldi54bWxQSwUGAAAAAAQABAD1AAAAhwM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2662"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i6MYA&#10;AADdAAAADwAAAGRycy9kb3ducmV2LnhtbESPQWvCQBSE74X+h+UVequbphja6CpFFAQhUFvw+sg+&#10;k7TZt2F3NYm/3hUKHoeZ+YaZLwfTijM531hW8DpJQBCXVjdcKfj53ry8g/ABWWNrmRSM5GG5eHyY&#10;Y65tz1903odKRAj7HBXUIXS5lL6syaCf2I44ekfrDIYoXSW1wz7CTSvTJMmkwYbjQo0drWoq//Yn&#10;owAvxaHok/X0MH4Up7fd6Fa/0in1/DR8zkAEGsI9/N/eagVplqV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i6MYAAADdAAAADwAAAAAAAAAAAAAAAACYAgAAZHJz&#10;L2Rvd25yZXYueG1sUEsFBgAAAAAEAAQA9QAAAIsDAAAAAA==&#10;" path="m35611,558r,8802c19685,8521,8788,20256,8788,35192r,38430l,73622,,1536r8090,l8090,18440r279,c12840,6845,22619,,35611,558xe" fillcolor="#88aca8" stroked="f" strokeweight="0">
                  <v:stroke miterlimit="83231f" joinstyle="miter"/>
                  <v:path arrowok="t" textboxrect="0,0,35611,73622"/>
                </v:shape>
                <v:shape id="Shape 2663"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BBcYA&#10;AADdAAAADwAAAGRycy9kb3ducmV2LnhtbESP3WrCQBSE7wt9h+UUvCm6qZUgqatIoVQQxPhzf8ge&#10;s6HZsyG7muTt3YLg5TAz3zCLVW9rcaPWV44VfEwSEMSF0xWXCk7Hn/EchA/IGmvHpGAgD6vl68sC&#10;M+06zul2CKWIEPYZKjAhNJmUvjBk0U9cQxy9i2sthijbUuoWuwi3tZwmSSotVhwXDDb0baj4O1yt&#10;gt9m58/v+/l5ve1mw/WC/TDLjVKjt379BSJQH57hR3ujFUzT9BP+38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EBBcYAAADdAAAADwAAAAAAAAAAAAAAAACYAgAAZHJz&#10;L2Rvd25yZXYueG1sUEsFBgAAAAAEAAQA9QAAAIsDAAAAAA==&#10;" path="m,l8788,r,62585l48743,27660r11734,l29743,54331,62573,99746r-11036,l23038,60490,8788,72352r,27394l,99746,,xe" fillcolor="#88aca8" stroked="f" strokeweight="0">
                  <v:stroke miterlimit="83231f" joinstyle="miter"/>
                  <v:path arrowok="t" textboxrect="0,0,62573,99746"/>
                </v:shape>
                <v:shape id="Shape 2664"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Z3cUA&#10;AADdAAAADwAAAGRycy9kb3ducmV2LnhtbESPT2sCMRTE7wW/Q3hCb5qt1K2uRln6BzwVqqJ4eyTP&#10;3aWbl2WTavrtTUHocZiZ3zDLdbStuFDvG8cKnsYZCGLtTMOVgv3uYzQD4QOywdYxKfglD+vV4GGJ&#10;hXFX/qLLNlQiQdgXqKAOoSuk9Lomi37sOuLknV1vMSTZV9L0eE1w28pJluXSYsNpocaOXmvS39sf&#10;q8AfbRffpofy5Vi+Tz/nUesTeqUeh7FcgAgUw3/43t4YBZM8f4a/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pndxQAAAN0AAAAPAAAAAAAAAAAAAAAAAJgCAABkcnMv&#10;ZG93bnJldi54bWxQSwUGAAAAAAQABAD1AAAAigMAAAAA&#10;" path="m,l9360,,27800,61735r280,l45682,r9919,l73203,61735r267,l91923,r9360,l78092,72086r-9639,l50698,11443r-266,l32830,72086r-9653,l,xe" fillcolor="#88aca8" stroked="f" strokeweight="0">
                  <v:stroke miterlimit="83231f" joinstyle="miter"/>
                  <v:path arrowok="t" textboxrect="0,0,101283,72086"/>
                </v:shape>
                <v:shape id="Shape 47250"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PE8UA&#10;AADeAAAADwAAAGRycy9kb3ducmV2LnhtbESPTUvDQBCG74L/YRmht3ZjaG2J3RZtCeqhglU8j9kx&#10;CWZnw87apP/ePRQ8vrxfPOvt6Dp1oiCtZwO3swwUceVty7WBj/dyugIlEdli55kMnElgu7m+WmNh&#10;/cBvdDrGWqURlgINNDH2hdZSNeRQZr4nTt63Dw5jkqHWNuCQxl2n8yy70w5bTg8N9rRrqPo5/joD&#10;8vLqDrzcS/k5lOVKHr+ecg7GTG7Gh3tQkcb4H760n62B+TJfJICEk1B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g8TxQAAAN4AAAAPAAAAAAAAAAAAAAAAAJgCAABkcnMv&#10;ZG93bnJldi54bWxQSwUGAAAAAAQABAD1AAAAigMAAAAA&#10;" path="m,l9144,r,72086l,72086,,e" fillcolor="#88aca8" stroked="f" strokeweight="0">
                  <v:stroke miterlimit="83231f" joinstyle="miter"/>
                  <v:path arrowok="t" textboxrect="0,0,9144,72086"/>
                </v:shape>
                <v:shape id="Shape 47251"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Ou8gA&#10;AADeAAAADwAAAGRycy9kb3ducmV2LnhtbESPT2vCQBTE7wW/w/IEL6KbSK0aXUWEQnvR+gfB2yP7&#10;TILZtyG7TdJv3y0IPQ4z8xtmtelMKRqqXWFZQTyOQBCnVhecKbic30dzEM4jaywtk4IfcrBZ915W&#10;mGjb8pGak89EgLBLUEHufZVI6dKcDLqxrYiDd7e1QR9knUldYxvgppSTKHqTBgsOCzlWtMspfZy+&#10;jYLIHHZ6XlyHe5rFzX7Rfn7pw02pQb/bLkF46vx/+Nn+0ApeZ5NpDH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o67yAAAAN4AAAAPAAAAAAAAAAAAAAAAAJgCAABk&#10;cnMvZG93bnJldi54bWxQSwUGAAAAAAQABAD1AAAAjQMAAAAA&#10;" path="m,l9144,r,14097l,14097,,e" fillcolor="#88aca8" stroked="f" strokeweight="0">
                  <v:stroke miterlimit="83231f" joinstyle="miter"/>
                  <v:path arrowok="t" textboxrect="0,0,9144,14097"/>
                </v:shape>
                <v:shape id="Shape 2667"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kMQA&#10;AADdAAAADwAAAGRycy9kb3ducmV2LnhtbESPQWvCQBSE7wX/w/IEb3VXpTFEVxFLQeipUfT6yD6T&#10;YPZtyG5M+u+7hUKPw8x8w2z3o23EkzpfO9awmCsQxIUzNZcaLueP1xSED8gGG8ek4Zs87HeTly1m&#10;xg38Rc88lCJC2GeooQqhzaT0RUUW/dy1xNG7u85iiLIrpelwiHDbyKVSibRYc1yosKVjRcUj762G&#10;3vu0T5OhH96Uyt9PnysZrjetZ9PxsAERaAz/4b/2yWhYJska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wpDEAAAA3QAAAA8AAAAAAAAAAAAAAAAAmAIAAGRycy9k&#10;b3ducmV2LnhtbFBLBQYAAAAABAAEAPUAAACJAw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2668"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5sMA&#10;AADdAAAADwAAAGRycy9kb3ducmV2LnhtbERPyWrDMBC9F/oPYgq9NXISMMGNEkqbQKAHUzvkPLUm&#10;tok1Ui156d9Xh0KOj7dv97PpxEi9by0rWC4SEMSV1S3XCs7l8WUDwgdkjZ1lUvBLHva7x4ctZtpO&#10;/EVjEWoRQ9hnqKAJwWVS+qohg35hHXHkrrY3GCLsa6l7nGK46eQqSVJpsOXY0KCj94aqWzEYBeWn&#10;O7jv9jB8rJf2aIuf/JLUuVLPT/PbK4hAc7iL/90nrWCVpnFufBOf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35sMAAADdAAAADwAAAAAAAAAAAAAAAACYAgAAZHJzL2Rv&#10;d25yZXYueG1sUEsFBgAAAAAEAAQA9QAAAIgDA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2669"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tcYA&#10;AADdAAAADwAAAGRycy9kb3ducmV2LnhtbESPQWvCQBSE74L/YXlCb7oxh7SmWUULLT0Vqx6a22v2&#10;NQlm34bsatL8erdQ8DjMzDdMthlMI67UudqyguUiAkFcWF1zqeB0fJ0/gXAeWWNjmRT8koPNejrJ&#10;MNW250+6HnwpAoRdigoq79tUSldUZNAtbEscvB/bGfRBdqXUHfYBbhoZR1EiDdYcFips6aWi4ny4&#10;GAWXNrc8Rnt8HIfvj/KYv7ndV6zUw2zYPoPwNPh7+L/9rhXESbKCv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ztcYAAADdAAAADwAAAAAAAAAAAAAAAACYAgAAZHJz&#10;L2Rvd25yZXYueG1sUEsFBgAAAAAEAAQA9QAAAIsDA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2670"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IEcQA&#10;AADdAAAADwAAAGRycy9kb3ducmV2LnhtbERPz2vCMBS+D/wfwhO8DE314GpnFBGEgiBORdjtrXmm&#10;Zc1LaaLW/fXLQfD48f2eLztbixu1vnKsYDxKQBAXTldsFJyOm2EKwgdkjbVjUvAgD8tF722OmXZ3&#10;/qLbIRgRQ9hnqKAMocmk9EVJFv3INcSRu7jWYoiwNVK3eI/htpaTJJlKixXHhhIbWpdU/B6uVsF3&#10;/n45m3Q9+wv59npMN/ufHRmlBv1u9QkiUBde4qc71wom04+4P76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CBHEAAAA3QAAAA8AAAAAAAAAAAAAAAAAmAIAAGRycy9k&#10;b3ducmV2LnhtbFBLBQYAAAAABAAEAPUAAACJAw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2671"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4RsMA&#10;AADdAAAADwAAAGRycy9kb3ducmV2LnhtbESPT4vCMBTE74LfITzBm6b2UJeuUUQQPXhY/3yAZ/Ns&#10;yzYvoYkav71ZEPY4zMxvmMUqmk48qPetZQWzaQaCuLK65VrB5bydfIHwAVljZ5kUvMjDajkcLLDU&#10;9slHepxCLRKEfYkKmhBcKaWvGjLop9YRJ+9me4Mhyb6WusdngptO5llWSIMtp4UGHW0aqn5Pd6Pg&#10;Zy+pO8TinM93r1uMF3e9BqfUeBTX3yACxfAf/rT3WkFezGfw9yY9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44RsMAAADd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2672"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JxcQA&#10;AADdAAAADwAAAGRycy9kb3ducmV2LnhtbESP0WrCQBRE3wv+w3ILvtVNg8SSuopaBH2szQfcZq/Z&#10;aPZuyG6T+PeuUPBxmJkzzHI92kb01PnasYL3WQKCuHS65kpB8bN/+wDhA7LGxjEpuJGH9WryssRc&#10;u4G/qT+FSkQI+xwVmBDaXEpfGrLoZ64ljt7ZdRZDlF0ldYdDhNtGpkmSSYs1xwWDLe0MldfTn1Ug&#10;t21/2BxN9vV7OW7nBQ+YXiulpq/j5hNEoDE8w//tg1aQZosUHm/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CcXEAAAA3QAAAA8AAAAAAAAAAAAAAAAAmAIAAGRycy9k&#10;b3ducmV2LnhtbFBLBQYAAAAABAAEAPUAAACJ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rPr>
          <w:b/>
          <w:color w:val="007166"/>
          <w:sz w:val="22"/>
        </w:rPr>
        <w:t xml:space="preserve">Work closely with unions and employee representatives </w:t>
      </w:r>
      <w:r>
        <w:t xml:space="preserve">Some employers view representation as a procedural mechanism that slows down decision-making and dilutes management authority. but consultation is an extremely important part of any </w:t>
      </w:r>
      <w:r>
        <w:t xml:space="preserve">change process and when faced with the prospect of collective redundancies it is better to have a system in place that is tried and tested and ready to use. </w:t>
      </w:r>
    </w:p>
    <w:p w:rsidR="005B726C" w:rsidRDefault="001C1064">
      <w:pPr>
        <w:spacing w:after="465"/>
        <w:ind w:left="23" w:right="14"/>
      </w:pPr>
      <w:r>
        <w:lastRenderedPageBreak/>
        <w:t>In recent years, many employers have become more committed to the use of direct methods of communi</w:t>
      </w:r>
      <w:r>
        <w:t xml:space="preserve">cation and involvement. Although regular meetings between managers and their staff are invaluable in sharing information and getting feedback, one-to-one engagement is not the same as formal consultation. </w:t>
      </w:r>
    </w:p>
    <w:p w:rsidR="005B726C" w:rsidRDefault="001C1064">
      <w:pPr>
        <w:shd w:val="clear" w:color="auto" w:fill="E9EEED"/>
        <w:spacing w:after="395" w:line="251" w:lineRule="auto"/>
        <w:ind w:left="165" w:right="65"/>
      </w:pPr>
      <w:r>
        <w:rPr>
          <w:color w:val="007166"/>
        </w:rPr>
        <w:t xml:space="preserve">For details of the </w:t>
      </w:r>
      <w:r>
        <w:rPr>
          <w:b/>
          <w:color w:val="007166"/>
        </w:rPr>
        <w:t>rights employee representatives</w:t>
      </w:r>
      <w:r>
        <w:rPr>
          <w:color w:val="007166"/>
        </w:rPr>
        <w:t xml:space="preserve"> have to time off and the use of facilities, see the Acas guides ‘Union representation in the workplace’ and ‘Non-union representation in the workplace’ at </w:t>
      </w:r>
      <w:hyperlink r:id="rId54">
        <w:r>
          <w:rPr>
            <w:color w:val="007166"/>
          </w:rPr>
          <w:t xml:space="preserve">www.acas.org.uk </w:t>
        </w:r>
      </w:hyperlink>
    </w:p>
    <w:p w:rsidR="005B726C" w:rsidRDefault="005B726C">
      <w:pPr>
        <w:sectPr w:rsidR="005B726C">
          <w:type w:val="continuous"/>
          <w:pgSz w:w="8419" w:h="11906"/>
          <w:pgMar w:top="1440" w:right="986" w:bottom="1440" w:left="850" w:header="720" w:footer="720" w:gutter="0"/>
          <w:cols w:num="2" w:space="271"/>
        </w:sectPr>
      </w:pPr>
    </w:p>
    <w:p w:rsidR="005B726C" w:rsidRDefault="001C1064">
      <w:pPr>
        <w:ind w:left="23" w:right="14"/>
      </w:pPr>
      <w:r>
        <w:lastRenderedPageBreak/>
        <w:t>It is worth investing the</w:t>
      </w:r>
      <w:r>
        <w:t xml:space="preserve"> time and energy into making relationships with employees, employee representatives and unions effective and productive so that genuine consultation can take place on an ongoing basis. </w:t>
      </w:r>
    </w:p>
    <w:p w:rsidR="005B726C" w:rsidRDefault="001C1064">
      <w:pPr>
        <w:ind w:left="23" w:right="14"/>
      </w:pPr>
      <w:r>
        <w:t>The system of consultation you develop should be based, wherever possi</w:t>
      </w:r>
      <w:r>
        <w:t>ble, on:</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the rule of </w:t>
      </w:r>
      <w:r>
        <w:rPr>
          <w:b/>
        </w:rPr>
        <w:t>‘no surprises’</w:t>
      </w:r>
      <w:r>
        <w:t>. If you have an ongoing dialogue, where information is shared and future developments are signposted, there should be no big surprises. Of course, economic pressures can force businesses to make difficult decisions ve</w:t>
      </w:r>
      <w:r>
        <w:t>ry quickly but there are usually warning signs. Employers can use a variety of means to ensure everyone is kept informed and involved, from informal soundings-out to detailed briefings and negotiation</w:t>
      </w:r>
    </w:p>
    <w:p w:rsidR="005B726C" w:rsidRDefault="001C1064">
      <w:pPr>
        <w:spacing w:after="0"/>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promoting awareness</w:t>
      </w:r>
      <w:r>
        <w:t xml:space="preserve"> of how policies and procedures w</w:t>
      </w:r>
      <w:r>
        <w:t xml:space="preserve">ork. Employee representatives can make a more positive contribution to discussions if they know how consultative committees work. </w:t>
      </w:r>
    </w:p>
    <w:p w:rsidR="005B726C" w:rsidRDefault="001C1064">
      <w:pPr>
        <w:ind w:left="237" w:right="14"/>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page">
                  <wp:posOffset>5082530</wp:posOffset>
                </wp:positionH>
                <wp:positionV relativeFrom="page">
                  <wp:posOffset>2769528</wp:posOffset>
                </wp:positionV>
                <wp:extent cx="263472" cy="508953"/>
                <wp:effectExtent l="0" t="0" r="0" b="0"/>
                <wp:wrapSquare wrapText="bothSides"/>
                <wp:docPr id="36719" name="Group 36719"/>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2786" name="Shape 2786"/>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787" name="Rectangle 2787"/>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4</w:t>
                              </w:r>
                            </w:p>
                          </w:txbxContent>
                        </wps:txbx>
                        <wps:bodyPr horzOverflow="overflow" vert="horz" lIns="0" tIns="0" rIns="0" bIns="0" rtlCol="0">
                          <a:noAutofit/>
                        </wps:bodyPr>
                      </wps:wsp>
                    </wpg:wgp>
                  </a:graphicData>
                </a:graphic>
              </wp:anchor>
            </w:drawing>
          </mc:Choice>
          <mc:Fallback>
            <w:pict>
              <v:group id="Group 36719" o:spid="_x0000_s1096" style="position:absolute;left:0;text-align:left;margin-left:400.2pt;margin-top:218.05pt;width:20.75pt;height:40.1pt;z-index:251683840;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">
                <v:shape id="Shape 2786" o:spid="_x0000_s1097"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3MQA&#10;AADdAAAADwAAAGRycy9kb3ducmV2LnhtbESPQUvDQBSE74L/YXmCN7sxQi2x2xIKguLJtHh+ZF+z&#10;abNvw+5rE/+9Kwgeh5n5hllvZz+oK8XUBzbwuChAEbfB9twZOOxfH1agkiBbHAKTgW9KsN3c3qyx&#10;smHiT7o20qkM4VShAScyVlqn1pHHtAgjcfaOIXqULGOnbcQpw/2gy6JYao895wWHI+0ctefm4g2c&#10;JL5fyt2Uxvqp/nLS1Pvzx2TM/d1cv4ASmuU//Nd+swbK59U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09z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2787" o:spid="_x0000_s1098"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4</w:t>
                        </w:r>
                      </w:p>
                    </w:txbxContent>
                  </v:textbox>
                </v:rect>
                <w10:wrap type="square" anchorx="page" anchory="page"/>
              </v:group>
            </w:pict>
          </mc:Fallback>
        </mc:AlternateContent>
      </w:r>
      <w:r>
        <w:t xml:space="preserve">This can involve explaining fairly straightforward issues, such as how committees are formed, how </w:t>
      </w:r>
      <w:r>
        <w:t xml:space="preserve">and when opinions are </w:t>
      </w:r>
      <w:r>
        <w:t xml:space="preserve">expressed and how decisions are made and recorded. Or it can mean providing specialist training to help understand complex financial, operational or legislative issues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 xml:space="preserve">trust and cooperation. </w:t>
      </w:r>
      <w:r>
        <w:t>Employers and employee representatives should adopt a collabo</w:t>
      </w:r>
      <w:r>
        <w:t xml:space="preserve">rative rather than an adversarial approach to consultation. The best place to start is by the open sharing of information. Protracted and unproductive meetings can badly hamper the organisation’s economic prospects and lower staff morale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b/>
        </w:rPr>
        <w:t>what works bes</w:t>
      </w:r>
      <w:r>
        <w:rPr>
          <w:b/>
        </w:rPr>
        <w:t xml:space="preserve">t for your organisation. </w:t>
      </w:r>
      <w:r>
        <w:t>The kind of representative groups you form, how often they meet and how they are formed will partly reflect the individual characteristics of your business.</w:t>
      </w:r>
      <w:r>
        <w:rPr>
          <w:b/>
        </w:rPr>
        <w:t xml:space="preserve"> </w:t>
      </w:r>
      <w:r>
        <w:t xml:space="preserve">For example, the length of consultation required may partly depend on the </w:t>
      </w:r>
      <w:r>
        <w:t xml:space="preserve">level of experience of employee representatives. Also, some organisations only consult on those issues required by law, while others are more pro-active and consult on a much wider range of issues. </w:t>
      </w:r>
    </w:p>
    <w:p w:rsidR="005B726C" w:rsidRDefault="001C1064">
      <w:pPr>
        <w:spacing w:after="17" w:line="265" w:lineRule="auto"/>
        <w:ind w:left="-5"/>
      </w:pPr>
      <w:r>
        <w:rPr>
          <w:color w:val="007166"/>
          <w:sz w:val="22"/>
        </w:rPr>
        <w:lastRenderedPageBreak/>
        <w:t>Develop a collective redundancy procedure</w:t>
      </w:r>
    </w:p>
    <w:p w:rsidR="005B726C" w:rsidRDefault="001C1064">
      <w:pPr>
        <w:ind w:left="23" w:right="110"/>
      </w:pPr>
      <w:r>
        <w:t>Employers may f</w:t>
      </w:r>
      <w:r>
        <w:t xml:space="preserve">ind it helpful to agree a redundancy procedure with employee representatives and any recognised trade unions. As well as setting out consultation arrangements, a procedure might contain the following: </w:t>
      </w:r>
    </w:p>
    <w:p w:rsidR="005B726C" w:rsidRDefault="001C1064">
      <w:pPr>
        <w:numPr>
          <w:ilvl w:val="0"/>
          <w:numId w:val="3"/>
        </w:numPr>
        <w:ind w:right="14" w:hanging="227"/>
      </w:pPr>
      <w:r>
        <w:t xml:space="preserve">the measures for </w:t>
      </w:r>
      <w:r>
        <w:rPr>
          <w:b/>
        </w:rPr>
        <w:t>avoiding, reducing or mitigating</w:t>
      </w:r>
      <w:r>
        <w:t xml:space="preserve"> comp</w:t>
      </w:r>
      <w:r>
        <w:t xml:space="preserve">ulsory redundancies </w:t>
      </w:r>
    </w:p>
    <w:p w:rsidR="005B726C" w:rsidRDefault="001C1064">
      <w:pPr>
        <w:numPr>
          <w:ilvl w:val="0"/>
          <w:numId w:val="3"/>
        </w:numPr>
        <w:ind w:right="14" w:hanging="227"/>
      </w:pPr>
      <w:r>
        <w:t xml:space="preserve">general guidance on the </w:t>
      </w:r>
      <w:r>
        <w:rPr>
          <w:b/>
        </w:rPr>
        <w:t>selection criteria</w:t>
      </w:r>
      <w:r>
        <w:t xml:space="preserve"> to be used where redundancy is unavoidable </w:t>
      </w:r>
    </w:p>
    <w:p w:rsidR="005B726C" w:rsidRDefault="001C1064">
      <w:pPr>
        <w:numPr>
          <w:ilvl w:val="0"/>
          <w:numId w:val="3"/>
        </w:numPr>
        <w:ind w:right="14" w:hanging="227"/>
      </w:pPr>
      <w:r>
        <w:t xml:space="preserve">the policy of helping redundant employees obtain training or search for </w:t>
      </w:r>
      <w:r>
        <w:rPr>
          <w:b/>
        </w:rPr>
        <w:t>alternative work.</w:t>
      </w:r>
    </w:p>
    <w:p w:rsidR="005B726C" w:rsidRDefault="001C1064">
      <w:pPr>
        <w:spacing w:after="22" w:line="262" w:lineRule="auto"/>
        <w:ind w:left="-5"/>
      </w:pPr>
      <w:r>
        <w:rPr>
          <w:color w:val="007166"/>
          <w:sz w:val="22"/>
        </w:rPr>
        <w:t>Avoid, reduce and mitigate</w:t>
      </w:r>
    </w:p>
    <w:p w:rsidR="005B726C" w:rsidRDefault="001C1064">
      <w:pPr>
        <w:ind w:left="23" w:right="14"/>
      </w:pPr>
      <w:r>
        <w:t xml:space="preserve">Some of the measures employers might consider to avoid redundancies, or minimise their impact, include: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asking for volunteers – it is not uncommon to offer enhanced redundancy payments as an incentive to attract people to leave</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natural employee turn</w:t>
      </w:r>
      <w:r>
        <w:t xml:space="preserve">over </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restrictions on recruitment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retraining and redeployment to other parts of the organisation </w:t>
      </w:r>
    </w:p>
    <w:tbl>
      <w:tblPr>
        <w:tblStyle w:val="TableGrid"/>
        <w:tblpPr w:vertAnchor="text" w:horzAnchor="margin" w:tblpY="1266"/>
        <w:tblOverlap w:val="never"/>
        <w:tblW w:w="6720" w:type="dxa"/>
        <w:tblInd w:w="0" w:type="dxa"/>
        <w:tblCellMar>
          <w:top w:w="0" w:type="dxa"/>
          <w:left w:w="0" w:type="dxa"/>
          <w:bottom w:w="0" w:type="dxa"/>
          <w:right w:w="2" w:type="dxa"/>
        </w:tblCellMar>
        <w:tblLook w:val="04A0" w:firstRow="1" w:lastRow="0" w:firstColumn="1" w:lastColumn="0" w:noHBand="0" w:noVBand="1"/>
      </w:tblPr>
      <w:tblGrid>
        <w:gridCol w:w="6720"/>
      </w:tblGrid>
      <w:tr w:rsidR="005B726C">
        <w:trPr>
          <w:trHeight w:val="236"/>
        </w:trPr>
        <w:tc>
          <w:tcPr>
            <w:tcW w:w="6656" w:type="dxa"/>
            <w:tcBorders>
              <w:top w:val="nil"/>
              <w:left w:val="nil"/>
              <w:bottom w:val="nil"/>
              <w:right w:val="nil"/>
            </w:tcBorders>
          </w:tcPr>
          <w:p w:rsidR="005B726C" w:rsidRDefault="001C1064">
            <w:pPr>
              <w:spacing w:after="0" w:line="259" w:lineRule="auto"/>
              <w:ind w:left="0" w:firstLine="0"/>
              <w:jc w:val="both"/>
            </w:pPr>
            <w:r>
              <w:t>A redundancy procedure can be beneficial for both employers and employees:</w:t>
            </w:r>
          </w:p>
          <w:tbl>
            <w:tblPr>
              <w:tblStyle w:val="TableGrid"/>
              <w:tblW w:w="6718" w:type="dxa"/>
              <w:tblInd w:w="0" w:type="dxa"/>
              <w:tblCellMar>
                <w:top w:w="194" w:type="dxa"/>
                <w:left w:w="0" w:type="dxa"/>
                <w:bottom w:w="0" w:type="dxa"/>
                <w:right w:w="115" w:type="dxa"/>
              </w:tblCellMar>
              <w:tblLook w:val="04A0" w:firstRow="1" w:lastRow="0" w:firstColumn="1" w:lastColumn="0" w:noHBand="0" w:noVBand="1"/>
            </w:tblPr>
            <w:tblGrid>
              <w:gridCol w:w="3526"/>
              <w:gridCol w:w="3192"/>
            </w:tblGrid>
            <w:tr w:rsidR="005B726C">
              <w:trPr>
                <w:trHeight w:val="3381"/>
              </w:trPr>
              <w:tc>
                <w:tcPr>
                  <w:tcW w:w="3526" w:type="dxa"/>
                  <w:tcBorders>
                    <w:top w:val="nil"/>
                    <w:left w:val="nil"/>
                    <w:bottom w:val="nil"/>
                    <w:right w:val="nil"/>
                  </w:tcBorders>
                  <w:shd w:val="clear" w:color="auto" w:fill="E9EEED"/>
                  <w:vAlign w:val="center"/>
                </w:tcPr>
                <w:p w:rsidR="005B726C" w:rsidRDefault="001C1064">
                  <w:pPr>
                    <w:framePr w:wrap="around" w:vAnchor="text" w:hAnchor="margin" w:y="1266"/>
                    <w:spacing w:after="116" w:line="259" w:lineRule="auto"/>
                    <w:ind w:left="170" w:firstLine="0"/>
                    <w:suppressOverlap/>
                  </w:pPr>
                  <w:r>
                    <w:rPr>
                      <w:b/>
                      <w:color w:val="007166"/>
                    </w:rPr>
                    <w:t>For employers it</w:t>
                  </w:r>
                  <w:r>
                    <w:rPr>
                      <w:color w:val="007166"/>
                    </w:rPr>
                    <w:t>:</w:t>
                  </w:r>
                </w:p>
                <w:p w:rsidR="005B726C" w:rsidRDefault="001C1064">
                  <w:pPr>
                    <w:framePr w:wrap="around" w:vAnchor="text" w:hAnchor="margin" w:y="1266"/>
                    <w:spacing w:after="49" w:line="259" w:lineRule="auto"/>
                    <w:ind w:left="170" w:firstLine="0"/>
                    <w:suppressOverlap/>
                  </w:pPr>
                  <w:r>
                    <w:rPr>
                      <w:rFonts w:ascii="Segoe UI Symbol" w:eastAsia="Segoe UI Symbol" w:hAnsi="Segoe UI Symbol" w:cs="Segoe UI Symbol"/>
                      <w:color w:val="88ACA8"/>
                      <w:sz w:val="22"/>
                    </w:rPr>
                    <w:t>✓●</w:t>
                  </w:r>
                  <w:r>
                    <w:rPr>
                      <w:color w:val="007166"/>
                    </w:rPr>
                    <w:t>helps retain skilled jobs</w:t>
                  </w:r>
                </w:p>
                <w:p w:rsidR="005B726C" w:rsidRDefault="001C1064">
                  <w:pPr>
                    <w:framePr w:wrap="around" w:vAnchor="text" w:hAnchor="margin" w:y="1266"/>
                    <w:spacing w:after="100" w:line="275" w:lineRule="auto"/>
                    <w:ind w:left="170" w:firstLine="0"/>
                    <w:suppressOverlap/>
                  </w:pPr>
                  <w:r>
                    <w:rPr>
                      <w:rFonts w:ascii="Segoe UI Symbol" w:eastAsia="Segoe UI Symbol" w:hAnsi="Segoe UI Symbol" w:cs="Segoe UI Symbol"/>
                      <w:color w:val="88ACA8"/>
                      <w:sz w:val="22"/>
                    </w:rPr>
                    <w:t>✓●</w:t>
                  </w:r>
                  <w:r>
                    <w:rPr>
                      <w:color w:val="007166"/>
                    </w:rPr>
                    <w:t xml:space="preserve">reduces misunderstanding </w:t>
                  </w:r>
                  <w:r>
                    <w:rPr>
                      <w:rFonts w:ascii="Segoe UI Symbol" w:eastAsia="Segoe UI Symbol" w:hAnsi="Segoe UI Symbol" w:cs="Segoe UI Symbol"/>
                      <w:color w:val="88ACA8"/>
                      <w:sz w:val="22"/>
                    </w:rPr>
                    <w:t>✓●</w:t>
                  </w:r>
                  <w:r>
                    <w:rPr>
                      <w:color w:val="007166"/>
                    </w:rPr>
                    <w:t>helps with better forward planning</w:t>
                  </w:r>
                </w:p>
                <w:p w:rsidR="005B726C" w:rsidRDefault="001C1064">
                  <w:pPr>
                    <w:framePr w:wrap="around" w:vAnchor="text" w:hAnchor="margin" w:y="1266"/>
                    <w:spacing w:after="123" w:line="251" w:lineRule="auto"/>
                    <w:ind w:left="397" w:hanging="227"/>
                    <w:suppressOverlap/>
                  </w:pPr>
                  <w:r>
                    <w:rPr>
                      <w:rFonts w:ascii="Segoe UI Symbol" w:eastAsia="Segoe UI Symbol" w:hAnsi="Segoe UI Symbol" w:cs="Segoe UI Symbol"/>
                      <w:color w:val="88ACA8"/>
                      <w:sz w:val="22"/>
                    </w:rPr>
                    <w:t>✓●</w:t>
                  </w:r>
                  <w:r>
                    <w:rPr>
                      <w:color w:val="007166"/>
                    </w:rPr>
                    <w:t>makes change easier – for example, introducing new technology</w:t>
                  </w:r>
                </w:p>
                <w:p w:rsidR="005B726C" w:rsidRDefault="001C1064">
                  <w:pPr>
                    <w:framePr w:wrap="around" w:vAnchor="text" w:hAnchor="margin" w:y="1266"/>
                    <w:spacing w:after="0" w:line="259" w:lineRule="auto"/>
                    <w:ind w:left="397" w:right="80" w:hanging="227"/>
                    <w:suppressOverlap/>
                  </w:pPr>
                  <w:r>
                    <w:rPr>
                      <w:rFonts w:ascii="Segoe UI Symbol" w:eastAsia="Segoe UI Symbol" w:hAnsi="Segoe UI Symbol" w:cs="Segoe UI Symbol"/>
                      <w:color w:val="88ACA8"/>
                      <w:sz w:val="22"/>
                    </w:rPr>
                    <w:t>✓●</w:t>
                  </w:r>
                  <w:r>
                    <w:rPr>
                      <w:color w:val="007166"/>
                    </w:rPr>
                    <w:t>helps cement buy-in from unions and employees.</w:t>
                  </w:r>
                </w:p>
              </w:tc>
              <w:tc>
                <w:tcPr>
                  <w:tcW w:w="3192" w:type="dxa"/>
                  <w:tcBorders>
                    <w:top w:val="nil"/>
                    <w:left w:val="nil"/>
                    <w:bottom w:val="nil"/>
                    <w:right w:val="nil"/>
                  </w:tcBorders>
                  <w:shd w:val="clear" w:color="auto" w:fill="E9EEED"/>
                </w:tcPr>
                <w:p w:rsidR="005B726C" w:rsidRDefault="001C1064">
                  <w:pPr>
                    <w:framePr w:wrap="around" w:vAnchor="text" w:hAnchor="margin" w:y="1266"/>
                    <w:spacing w:after="116" w:line="259" w:lineRule="auto"/>
                    <w:ind w:left="0" w:firstLine="0"/>
                    <w:suppressOverlap/>
                  </w:pPr>
                  <w:r>
                    <w:rPr>
                      <w:b/>
                      <w:color w:val="007166"/>
                    </w:rPr>
                    <w:t>For employees and unions it</w:t>
                  </w:r>
                  <w:r>
                    <w:rPr>
                      <w:color w:val="007166"/>
                    </w:rPr>
                    <w:t>:</w:t>
                  </w:r>
                </w:p>
                <w:p w:rsidR="005B726C" w:rsidRDefault="001C1064">
                  <w:pPr>
                    <w:framePr w:wrap="around" w:vAnchor="text" w:hAnchor="margin" w:y="1266"/>
                    <w:spacing w:after="50" w:line="259" w:lineRule="auto"/>
                    <w:ind w:left="0" w:firstLine="0"/>
                    <w:suppressOverlap/>
                  </w:pPr>
                  <w:r>
                    <w:rPr>
                      <w:rFonts w:ascii="Segoe UI Symbol" w:eastAsia="Segoe UI Symbol" w:hAnsi="Segoe UI Symbol" w:cs="Segoe UI Symbol"/>
                      <w:color w:val="88ACA8"/>
                      <w:sz w:val="22"/>
                    </w:rPr>
                    <w:t>✓●</w:t>
                  </w:r>
                  <w:r>
                    <w:rPr>
                      <w:color w:val="007166"/>
                    </w:rPr>
                    <w:t>helps to save jobs</w:t>
                  </w:r>
                </w:p>
                <w:p w:rsidR="005B726C" w:rsidRDefault="001C1064">
                  <w:pPr>
                    <w:framePr w:wrap="around" w:vAnchor="text" w:hAnchor="margin" w:y="1266"/>
                    <w:spacing w:after="49" w:line="259" w:lineRule="auto"/>
                    <w:ind w:left="0" w:firstLine="0"/>
                    <w:suppressOverlap/>
                  </w:pPr>
                  <w:r>
                    <w:rPr>
                      <w:rFonts w:ascii="Segoe UI Symbol" w:eastAsia="Segoe UI Symbol" w:hAnsi="Segoe UI Symbol" w:cs="Segoe UI Symbol"/>
                      <w:color w:val="88ACA8"/>
                      <w:sz w:val="22"/>
                    </w:rPr>
                    <w:t>✓●</w:t>
                  </w:r>
                  <w:r>
                    <w:rPr>
                      <w:color w:val="007166"/>
                    </w:rPr>
                    <w:t>ensures fair treatment</w:t>
                  </w:r>
                </w:p>
                <w:p w:rsidR="005B726C" w:rsidRDefault="001C1064">
                  <w:pPr>
                    <w:framePr w:wrap="around" w:vAnchor="text" w:hAnchor="margin" w:y="1266"/>
                    <w:spacing w:after="108" w:line="267" w:lineRule="auto"/>
                    <w:ind w:left="0" w:right="201" w:firstLine="0"/>
                    <w:suppressOverlap/>
                  </w:pPr>
                  <w:r>
                    <w:rPr>
                      <w:rFonts w:ascii="Segoe UI Symbol" w:eastAsia="Segoe UI Symbol" w:hAnsi="Segoe UI Symbol" w:cs="Segoe UI Symbol"/>
                      <w:color w:val="88ACA8"/>
                      <w:sz w:val="22"/>
                    </w:rPr>
                    <w:t>✓●</w:t>
                  </w:r>
                  <w:r>
                    <w:rPr>
                      <w:color w:val="007166"/>
                    </w:rPr>
                    <w:t>demonstrates concern for the we</w:t>
                  </w:r>
                  <w:r>
                    <w:rPr>
                      <w:color w:val="007166"/>
                    </w:rPr>
                    <w:t xml:space="preserve">lfare of all staff </w:t>
                  </w:r>
                  <w:r>
                    <w:rPr>
                      <w:rFonts w:ascii="Segoe UI Symbol" w:eastAsia="Segoe UI Symbol" w:hAnsi="Segoe UI Symbol" w:cs="Segoe UI Symbol"/>
                      <w:color w:val="88ACA8"/>
                      <w:sz w:val="22"/>
                    </w:rPr>
                    <w:t>✓●</w:t>
                  </w:r>
                  <w:r>
                    <w:rPr>
                      <w:color w:val="007166"/>
                    </w:rPr>
                    <w:t>reduces the fear of the unknown</w:t>
                  </w:r>
                </w:p>
                <w:p w:rsidR="005B726C" w:rsidRDefault="001C1064">
                  <w:pPr>
                    <w:framePr w:wrap="around" w:vAnchor="text" w:hAnchor="margin" w:y="1266"/>
                    <w:spacing w:after="0" w:line="259" w:lineRule="auto"/>
                    <w:ind w:left="227" w:hanging="227"/>
                    <w:suppressOverlap/>
                  </w:pPr>
                  <w:r>
                    <w:rPr>
                      <w:rFonts w:ascii="Segoe UI Symbol" w:eastAsia="Segoe UI Symbol" w:hAnsi="Segoe UI Symbol" w:cs="Segoe UI Symbol"/>
                      <w:color w:val="88ACA8"/>
                      <w:sz w:val="22"/>
                    </w:rPr>
                    <w:t>✓●</w:t>
                  </w:r>
                  <w:r>
                    <w:rPr>
                      <w:color w:val="007166"/>
                    </w:rPr>
                    <w:t>gives the opportunity to influence management policy.</w:t>
                  </w:r>
                </w:p>
              </w:tc>
            </w:tr>
          </w:tbl>
          <w:p w:rsidR="005B726C" w:rsidRDefault="005B726C">
            <w:pPr>
              <w:spacing w:after="160" w:line="259" w:lineRule="auto"/>
              <w:ind w:left="0" w:firstLine="0"/>
            </w:pPr>
          </w:p>
        </w:tc>
      </w:tr>
    </w:tbl>
    <w:p w:rsidR="005B726C" w:rsidRDefault="001C1064">
      <w:pPr>
        <w:ind w:left="23" w:right="14"/>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reduction or ending of overtime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introduction of short-time working or temporary lay off (where this is provided for in the contract of employment or by an agreed variation of its terms)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termination of the employment of temporary or contract staff</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applications for staff to work flex</w:t>
      </w:r>
      <w:r>
        <w:t xml:space="preserve">ibly. </w:t>
      </w:r>
    </w:p>
    <w:p w:rsidR="005B726C" w:rsidRDefault="001C1064">
      <w:pPr>
        <w:spacing w:after="433"/>
        <w:ind w:left="23" w:right="14"/>
      </w:pPr>
      <w:r>
        <w:t>You may need the procedure to be as flexible as possible, so build in some room for manoeuvre. This will be particularly true in the choice of selection criteria. For example, it may be vital that the business maintains the right balance of skills a</w:t>
      </w:r>
      <w:r>
        <w:t xml:space="preserve">nd experience going forward. </w:t>
      </w:r>
    </w:p>
    <w:p w:rsidR="005B726C" w:rsidRDefault="001C1064">
      <w:pPr>
        <w:spacing w:after="22" w:line="262" w:lineRule="auto"/>
        <w:ind w:left="-5"/>
      </w:pPr>
      <w:r>
        <w:rPr>
          <w:color w:val="007166"/>
          <w:sz w:val="22"/>
        </w:rPr>
        <w:t>Selection criteria</w:t>
      </w:r>
    </w:p>
    <w:p w:rsidR="005B726C" w:rsidRDefault="001C1064">
      <w:pPr>
        <w:ind w:left="23" w:right="14"/>
      </w:pPr>
      <w:r>
        <w:t xml:space="preserve">You need to identify the group of employees at risk of being made redundant. This is known as the ‘pool of selection’ and it is to these employees that you should apply the appropriate selection criteria. </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page">
                  <wp:posOffset>5082530</wp:posOffset>
                </wp:positionH>
                <wp:positionV relativeFrom="page">
                  <wp:posOffset>2769528</wp:posOffset>
                </wp:positionV>
                <wp:extent cx="263472" cy="508953"/>
                <wp:effectExtent l="0" t="0" r="0" b="0"/>
                <wp:wrapSquare wrapText="bothSides"/>
                <wp:docPr id="37667" name="Group 37667"/>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2997" name="Shape 2997"/>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2998" name="Rectangle 2998"/>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4</w:t>
                              </w:r>
                            </w:p>
                          </w:txbxContent>
                        </wps:txbx>
                        <wps:bodyPr horzOverflow="overflow" vert="horz" lIns="0" tIns="0" rIns="0" bIns="0" rtlCol="0">
                          <a:noAutofit/>
                        </wps:bodyPr>
                      </wps:wsp>
                    </wpg:wgp>
                  </a:graphicData>
                </a:graphic>
              </wp:anchor>
            </w:drawing>
          </mc:Choice>
          <mc:Fallback>
            <w:pict>
              <v:group id="Group 37667" o:spid="_x0000_s1099" style="position:absolute;left:0;text-align:left;margin-left:400.2pt;margin-top:218.05pt;width:20.75pt;height:40.1pt;z-index:251684864;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">
                <v:shape id="Shape 2997" o:spid="_x0000_s1100"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7UcQA&#10;AADdAAAADwAAAGRycy9kb3ducmV2LnhtbESPQUvDQBSE74L/YXmCN7tpBLWx2xIKguLJtHh+ZJ/Z&#10;tNm3Yfe1if/eFQSPw8x8w6y3sx/UhWLqAxtYLgpQxG2wPXcGDvuXuydQSZAtDoHJwDcl2G6ur9ZY&#10;2TDxB10a6VSGcKrQgBMZK61T68hjWoSROHtfIXqULGOnbcQpw/2gy6J40B57zgsOR9o5ak/N2Rs4&#10;Snw7l7spjfV9/emkqfen98mY25u5fgYlNMt/+K/9ag2Uq9Uj/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e1H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2998" o:spid="_x0000_s1101"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t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Yt8MAAADdAAAADwAAAAAAAAAAAAAAAACYAgAAZHJzL2Rv&#10;d25yZXYueG1sUEsFBgAAAAAEAAQA9QAAAIgDAAAAAA==&#10;" filled="f" stroked="f">
                  <v:textbox inset="0,0,0,0">
                    <w:txbxContent>
                      <w:p w:rsidR="005B726C" w:rsidRDefault="001C1064">
                        <w:pPr>
                          <w:spacing w:after="160" w:line="259" w:lineRule="auto"/>
                          <w:ind w:left="0" w:firstLine="0"/>
                        </w:pPr>
                        <w:r>
                          <w:rPr>
                            <w:color w:val="007166"/>
                            <w:sz w:val="24"/>
                          </w:rPr>
                          <w:t>4</w:t>
                        </w:r>
                      </w:p>
                    </w:txbxContent>
                  </v:textbox>
                </v:rect>
                <w10:wrap type="square" anchorx="page" anchory="page"/>
              </v:group>
            </w:pict>
          </mc:Fallback>
        </mc:AlternateContent>
      </w:r>
      <w:r>
        <w:t xml:space="preserve">Clearly defined and agreed selection criteria will help you to </w:t>
      </w:r>
      <w:r>
        <w:t>select people for redundancy fairly. They also help to ensure that you are seen to be fair. Examples of such criteria include: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attendance record (you should ensure this is accurate and t</w:t>
      </w:r>
      <w:r>
        <w:t>hat absence relating to disability or pregnancy are not included)</w:t>
      </w:r>
    </w:p>
    <w:p w:rsidR="005B726C" w:rsidRDefault="001C1064">
      <w:pPr>
        <w:spacing w:after="143"/>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disciplinary record </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skills or experience</w:t>
      </w:r>
    </w:p>
    <w:p w:rsidR="005B726C" w:rsidRDefault="001C1064">
      <w:pPr>
        <w:spacing w:after="135"/>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standard of work performance.</w:t>
      </w:r>
    </w:p>
    <w:p w:rsidR="005B726C" w:rsidRDefault="001C1064">
      <w:pPr>
        <w:ind w:left="23" w:right="14"/>
      </w:pPr>
      <w:r>
        <w:t>Many organisations use a mixture of selection criteria weighted as part of a selection matrix (see Appendix 2</w:t>
      </w:r>
      <w:r>
        <w:t xml:space="preserve"> for an example). This helps to avoid over-emphasis on one particular selection criteria and can reduce the risk of unfairly discriminating against employees.</w:t>
      </w:r>
    </w:p>
    <w:p w:rsidR="005B726C" w:rsidRDefault="001C1064">
      <w:pPr>
        <w:ind w:left="23" w:right="14"/>
      </w:pPr>
      <w:r>
        <w:t>You should also establish an appeals procedure, so that employees have the chance to raise any co</w:t>
      </w:r>
      <w:r>
        <w:t xml:space="preserve">ncerns they have about the way the selection criteria were applied. This may reduce the likelihood of complaints to employment tribunals. </w:t>
      </w:r>
    </w:p>
    <w:p w:rsidR="005B726C" w:rsidRDefault="005B726C">
      <w:pPr>
        <w:sectPr w:rsidR="005B726C">
          <w:headerReference w:type="even" r:id="rId55"/>
          <w:headerReference w:type="default" r:id="rId56"/>
          <w:footerReference w:type="even" r:id="rId57"/>
          <w:footerReference w:type="default" r:id="rId58"/>
          <w:headerReference w:type="first" r:id="rId59"/>
          <w:footerReference w:type="first" r:id="rId60"/>
          <w:pgSz w:w="8419" w:h="11906"/>
          <w:pgMar w:top="1293" w:right="855" w:bottom="1134" w:left="850" w:header="720" w:footer="720" w:gutter="0"/>
          <w:cols w:num="2" w:space="226"/>
        </w:sectPr>
      </w:pPr>
    </w:p>
    <w:p w:rsidR="005B726C" w:rsidRDefault="005B726C">
      <w:pPr>
        <w:spacing w:after="0" w:line="259" w:lineRule="auto"/>
        <w:ind w:left="-850" w:right="7393" w:firstLine="0"/>
      </w:pPr>
    </w:p>
    <w:tbl>
      <w:tblPr>
        <w:tblStyle w:val="TableGrid"/>
        <w:tblW w:w="6708" w:type="dxa"/>
        <w:tblInd w:w="0" w:type="dxa"/>
        <w:tblCellMar>
          <w:top w:w="29" w:type="dxa"/>
          <w:left w:w="170" w:type="dxa"/>
          <w:bottom w:w="0" w:type="dxa"/>
          <w:right w:w="115" w:type="dxa"/>
        </w:tblCellMar>
        <w:tblLook w:val="04A0" w:firstRow="1" w:lastRow="0" w:firstColumn="1" w:lastColumn="0" w:noHBand="0" w:noVBand="1"/>
      </w:tblPr>
      <w:tblGrid>
        <w:gridCol w:w="6708"/>
      </w:tblGrid>
      <w:tr w:rsidR="005B726C">
        <w:trPr>
          <w:trHeight w:val="666"/>
        </w:trPr>
        <w:tc>
          <w:tcPr>
            <w:tcW w:w="6708" w:type="dxa"/>
            <w:tcBorders>
              <w:top w:val="nil"/>
              <w:left w:val="nil"/>
              <w:bottom w:val="nil"/>
              <w:right w:val="nil"/>
            </w:tcBorders>
            <w:shd w:val="clear" w:color="auto" w:fill="007166"/>
          </w:tcPr>
          <w:p w:rsidR="005B726C" w:rsidRDefault="001C1064">
            <w:pPr>
              <w:spacing w:after="0" w:line="259" w:lineRule="auto"/>
              <w:ind w:left="0" w:firstLine="0"/>
            </w:pPr>
            <w:r>
              <w:rPr>
                <w:rFonts w:ascii="Calibri" w:eastAsia="Calibri" w:hAnsi="Calibri" w:cs="Calibri"/>
                <w:color w:val="FFFFFF"/>
                <w:sz w:val="40"/>
              </w:rPr>
              <w:lastRenderedPageBreak/>
              <w:t>Automatically</w:t>
            </w:r>
            <w:r>
              <w:rPr>
                <w:rFonts w:ascii="Calibri" w:eastAsia="Calibri" w:hAnsi="Calibri" w:cs="Calibri"/>
                <w:color w:val="FFFFFF"/>
                <w:sz w:val="40"/>
              </w:rPr>
              <w:tab/>
              <w:t>unfair</w:t>
            </w:r>
            <w:r>
              <w:rPr>
                <w:rFonts w:ascii="Calibri" w:eastAsia="Calibri" w:hAnsi="Calibri" w:cs="Calibri"/>
                <w:color w:val="FFFFFF"/>
                <w:sz w:val="40"/>
              </w:rPr>
              <w:tab/>
              <w:t>selction</w:t>
            </w:r>
            <w:r>
              <w:rPr>
                <w:rFonts w:ascii="Calibri" w:eastAsia="Calibri" w:hAnsi="Calibri" w:cs="Calibri"/>
                <w:color w:val="FFFFFF"/>
                <w:sz w:val="40"/>
              </w:rPr>
              <w:tab/>
              <w:t>criteria</w:t>
            </w:r>
          </w:p>
        </w:tc>
      </w:tr>
      <w:tr w:rsidR="005B726C">
        <w:trPr>
          <w:trHeight w:val="5549"/>
        </w:trPr>
        <w:tc>
          <w:tcPr>
            <w:tcW w:w="6708" w:type="dxa"/>
            <w:tcBorders>
              <w:top w:val="nil"/>
              <w:left w:val="nil"/>
              <w:bottom w:val="nil"/>
              <w:right w:val="nil"/>
            </w:tcBorders>
            <w:shd w:val="clear" w:color="auto" w:fill="E9EEED"/>
            <w:vAlign w:val="center"/>
          </w:tcPr>
          <w:p w:rsidR="005B726C" w:rsidRDefault="001C1064">
            <w:pPr>
              <w:spacing w:after="123" w:line="252" w:lineRule="auto"/>
              <w:ind w:left="0" w:right="32" w:firstLine="0"/>
            </w:pPr>
            <w:r>
              <w:rPr>
                <w:color w:val="007166"/>
              </w:rPr>
              <w:t xml:space="preserve">Some selection criteria are </w:t>
            </w:r>
            <w:r>
              <w:rPr>
                <w:b/>
                <w:color w:val="007166"/>
              </w:rPr>
              <w:t>automatically unfair</w:t>
            </w:r>
            <w:r>
              <w:rPr>
                <w:color w:val="007166"/>
              </w:rPr>
              <w:t>. You must not select an employee for redundancy based on any of the following reasons:</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pregnancy: including all reasons relating to maternity </w:t>
            </w:r>
          </w:p>
          <w:p w:rsidR="005B726C" w:rsidRDefault="001C1064">
            <w:pPr>
              <w:spacing w:after="125"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family: including parental leave, paternity leave (birth and adoption), adoption leave or time off for dep</w:t>
            </w:r>
            <w:r>
              <w:rPr>
                <w:color w:val="007166"/>
              </w:rPr>
              <w:t xml:space="preserve">endants </w:t>
            </w:r>
          </w:p>
          <w:p w:rsidR="005B726C" w:rsidRDefault="001C1064">
            <w:pPr>
              <w:spacing w:after="13"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acting as an employee representative</w:t>
            </w:r>
          </w:p>
          <w:p w:rsidR="005B726C" w:rsidRDefault="001C1064">
            <w:pPr>
              <w:spacing w:after="13"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acting as a trade union representative</w:t>
            </w:r>
          </w:p>
          <w:p w:rsidR="005B726C" w:rsidRDefault="001C1064">
            <w:pPr>
              <w:spacing w:after="11"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joining or not joining a trade union</w:t>
            </w:r>
          </w:p>
          <w:p w:rsidR="005B726C" w:rsidRDefault="001C1064">
            <w:pPr>
              <w:spacing w:after="123"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being a part-time or fixed-term employee (see ‘Redundancy and the law’, Appendix 1 for further clarification)</w:t>
            </w:r>
          </w:p>
          <w:p w:rsidR="005B726C" w:rsidRDefault="001C1064">
            <w:pPr>
              <w:spacing w:after="123" w:line="251" w:lineRule="auto"/>
              <w:ind w:left="227" w:right="13"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their age, disability, gender reassignment, marriage and civil partnership, pregnancy and maternity, race, religion or belief, sex and sexual orientation</w:t>
            </w:r>
          </w:p>
          <w:p w:rsidR="005B726C" w:rsidRDefault="001C1064">
            <w:pPr>
              <w:spacing w:after="122"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pay and working hours: for example, refusing to give up rest breaks or asserting one’s right to the</w:t>
            </w:r>
            <w:r>
              <w:rPr>
                <w:color w:val="007166"/>
              </w:rPr>
              <w:t xml:space="preserve"> National Minimum Wage or statutory holiday entitlement.</w:t>
            </w:r>
          </w:p>
          <w:p w:rsidR="005B726C" w:rsidRDefault="001C1064">
            <w:pPr>
              <w:spacing w:after="0" w:line="259" w:lineRule="auto"/>
              <w:ind w:left="0" w:firstLine="0"/>
            </w:pPr>
            <w:r>
              <w:rPr>
                <w:color w:val="007166"/>
              </w:rPr>
              <w:t>For further information visit</w:t>
            </w:r>
            <w:hyperlink r:id="rId61">
              <w:r>
                <w:rPr>
                  <w:color w:val="007166"/>
                </w:rPr>
                <w:t xml:space="preserve"> www.gov.uk</w:t>
              </w:r>
            </w:hyperlink>
            <w:r>
              <w:rPr>
                <w:color w:val="007166"/>
              </w:rPr>
              <w:t xml:space="preserve"> </w:t>
            </w:r>
          </w:p>
        </w:tc>
      </w:tr>
    </w:tbl>
    <w:p w:rsidR="005B726C" w:rsidRDefault="001C1064">
      <w:pPr>
        <w:spacing w:after="0" w:line="328" w:lineRule="auto"/>
        <w:ind w:left="0" w:firstLine="0"/>
        <w:jc w:val="both"/>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simplePos x="0" y="0"/>
                <wp:positionH relativeFrom="page">
                  <wp:posOffset>5082530</wp:posOffset>
                </wp:positionH>
                <wp:positionV relativeFrom="page">
                  <wp:posOffset>2769528</wp:posOffset>
                </wp:positionV>
                <wp:extent cx="263472" cy="508953"/>
                <wp:effectExtent l="0" t="0" r="0" b="0"/>
                <wp:wrapTopAndBottom/>
                <wp:docPr id="38833" name="Group 38833"/>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3144" name="Shape 3144"/>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145" name="Rectangle 3145"/>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4</w:t>
                              </w:r>
                            </w:p>
                          </w:txbxContent>
                        </wps:txbx>
                        <wps:bodyPr horzOverflow="overflow" vert="horz" lIns="0" tIns="0" rIns="0" bIns="0" rtlCol="0">
                          <a:noAutofit/>
                        </wps:bodyPr>
                      </wps:wsp>
                    </wpg:wgp>
                  </a:graphicData>
                </a:graphic>
              </wp:anchor>
            </w:drawing>
          </mc:Choice>
          <mc:Fallback>
            <w:pict>
              <v:group id="Group 38833" o:spid="_x0000_s1102" style="position:absolute;left:0;text-align:left;margin-left:400.2pt;margin-top:218.05pt;width:20.75pt;height:40.1pt;z-index:251685888;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">
                <v:shape id="Shape 3144" o:spid="_x0000_s1103"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r68QA&#10;AADdAAAADwAAAGRycy9kb3ducmV2LnhtbESPzWrDMBCE74W+g9hCb42cH0pwogQTCKT0VKf0vFhb&#10;y421MtImdt++KhR6HGbmG2a7n3yvbhRTF9jAfFaAIm6C7bg18H4+Pq1BJUG22AcmA9+UYL+7v9ti&#10;acPIb3SrpVUZwqlEA05kKLVOjSOPaRYG4ux9huhRsoytthHHDPe9XhTFs/bYcV5wONDBUXOpr97A&#10;l8SX6+IwpqFaVh9O6up8eR2NeXyYqg0ooUn+w3/tkzWwnK9W8PsmPw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a+v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3145" o:spid="_x0000_s1104"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55MYA&#10;AADdAAAADwAAAGRycy9kb3ducmV2LnhtbESPQWvCQBSE74L/YXmCN91Ya9HUVUQterRaUG+P7GsS&#10;mn0bsquJ/npXEHocZuYbZjpvTCGuVLncsoJBPwJBnFidc6rg5/DVG4NwHlljYZkU3MjBfNZuTTHW&#10;tuZvuu59KgKEXYwKMu/LWEqXZGTQ9W1JHLxfWxn0QVap1BXWAW4K+RZFH9JgzmEhw5KWGSV/+4tR&#10;sBmXi9PW3uu0WJ83x91xsjpMvFLdTrP4BOGp8f/hV3urFQwH7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55M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4</w:t>
                        </w:r>
                      </w:p>
                    </w:txbxContent>
                  </v:textbox>
                </v:rect>
                <w10:wrap type="topAndBottom" anchorx="page" anchory="page"/>
              </v:group>
            </w:pict>
          </mc:Fallback>
        </mc:AlternateContent>
      </w:r>
      <w:r>
        <w:rPr>
          <w:color w:val="007166"/>
          <w:sz w:val="22"/>
        </w:rPr>
        <w:t xml:space="preserve">Help finding other work </w:t>
      </w:r>
      <w:r>
        <w:t>the collective consultation process, An employer must seek to find any but is an important part of looking suitable alternative employment for after the wellbeing of staff. The job employees they are proposing to offer process should run as follows:</w:t>
      </w:r>
    </w:p>
    <w:p w:rsidR="005B726C" w:rsidRDefault="001C1064">
      <w:pPr>
        <w:spacing w:after="0"/>
        <w:ind w:left="23" w:right="14"/>
      </w:pPr>
      <w:r>
        <w:t>make r</w:t>
      </w:r>
      <w:r>
        <w:t xml:space="preserve">edundant. This is not part of </w:t>
      </w:r>
    </w:p>
    <w:tbl>
      <w:tblPr>
        <w:tblStyle w:val="TableGrid"/>
        <w:tblW w:w="6703" w:type="dxa"/>
        <w:tblInd w:w="8" w:type="dxa"/>
        <w:tblCellMar>
          <w:top w:w="192" w:type="dxa"/>
          <w:left w:w="170" w:type="dxa"/>
          <w:bottom w:w="0" w:type="dxa"/>
          <w:right w:w="115" w:type="dxa"/>
        </w:tblCellMar>
        <w:tblLook w:val="04A0" w:firstRow="1" w:lastRow="0" w:firstColumn="1" w:lastColumn="0" w:noHBand="0" w:noVBand="1"/>
      </w:tblPr>
      <w:tblGrid>
        <w:gridCol w:w="1417"/>
        <w:gridCol w:w="5286"/>
      </w:tblGrid>
      <w:tr w:rsidR="005B726C">
        <w:trPr>
          <w:trHeight w:val="1933"/>
        </w:trPr>
        <w:tc>
          <w:tcPr>
            <w:tcW w:w="1417" w:type="dxa"/>
            <w:tcBorders>
              <w:top w:val="single" w:sz="6" w:space="0" w:color="FFFFFF"/>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lastRenderedPageBreak/>
              <w:t>The employer’s offer</w:t>
            </w:r>
          </w:p>
        </w:tc>
        <w:tc>
          <w:tcPr>
            <w:tcW w:w="5286" w:type="dxa"/>
            <w:tcBorders>
              <w:top w:val="single" w:sz="6" w:space="0" w:color="FFFFFF"/>
              <w:left w:val="single" w:sz="6" w:space="0" w:color="FFFFFF"/>
              <w:bottom w:val="single" w:sz="6" w:space="0" w:color="FFFFFF"/>
              <w:right w:val="nil"/>
            </w:tcBorders>
            <w:shd w:val="clear" w:color="auto" w:fill="E9EEED"/>
            <w:vAlign w:val="center"/>
          </w:tcPr>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In order to avoid the need to make a redundancy payment, the offer must be made before the employment under the previous contract ends. </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offer must be for the new job to start either immediately</w:t>
            </w:r>
            <w:r>
              <w:rPr>
                <w:color w:val="007166"/>
              </w:rPr>
              <w:t xml:space="preserve"> after the end of the old job or after an interval of not more than four weeks. </w:t>
            </w:r>
          </w:p>
        </w:tc>
      </w:tr>
      <w:tr w:rsidR="005B726C">
        <w:trPr>
          <w:trHeight w:val="3015"/>
        </w:trPr>
        <w:tc>
          <w:tcPr>
            <w:tcW w:w="1417" w:type="dxa"/>
            <w:tcBorders>
              <w:top w:val="single" w:sz="6" w:space="0" w:color="FFFFFF"/>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t xml:space="preserve">The employee’s decision </w:t>
            </w:r>
          </w:p>
        </w:tc>
        <w:tc>
          <w:tcPr>
            <w:tcW w:w="5286" w:type="dxa"/>
            <w:tcBorders>
              <w:top w:val="single" w:sz="6" w:space="0" w:color="FFFFFF"/>
              <w:left w:val="single" w:sz="6" w:space="0" w:color="FFFFFF"/>
              <w:bottom w:val="single" w:sz="6" w:space="0" w:color="FFFFFF"/>
              <w:right w:val="nil"/>
            </w:tcBorders>
            <w:shd w:val="clear" w:color="auto" w:fill="E9EEED"/>
            <w:vAlign w:val="center"/>
          </w:tcPr>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Employees who unreasonably refuse an offer of suitable alternative employment may lose any entitlement to redundancy pay. </w:t>
            </w:r>
          </w:p>
          <w:p w:rsidR="005B726C" w:rsidRDefault="001C1064">
            <w:pPr>
              <w:spacing w:after="124" w:line="251" w:lineRule="auto"/>
              <w:ind w:left="227" w:right="3"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Unreasonable refusal may arise where the differences between the new and old jobs are negligible.</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Refusal may be reasonable if the new job would cause domestic upheaval, for example if there was a considerable change in working hours or a need to move h</w:t>
            </w:r>
            <w:r>
              <w:rPr>
                <w:color w:val="007166"/>
              </w:rPr>
              <w:t xml:space="preserve">ouse. </w:t>
            </w:r>
          </w:p>
        </w:tc>
      </w:tr>
      <w:tr w:rsidR="005B726C">
        <w:trPr>
          <w:trHeight w:val="2653"/>
        </w:trPr>
        <w:tc>
          <w:tcPr>
            <w:tcW w:w="1417" w:type="dxa"/>
            <w:tcBorders>
              <w:top w:val="single" w:sz="6" w:space="0" w:color="FFFFFF"/>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t>The trial period</w:t>
            </w:r>
          </w:p>
        </w:tc>
        <w:tc>
          <w:tcPr>
            <w:tcW w:w="5286" w:type="dxa"/>
            <w:tcBorders>
              <w:top w:val="single" w:sz="6" w:space="0" w:color="FFFFFF"/>
              <w:left w:val="single" w:sz="6" w:space="0" w:color="FFFFFF"/>
              <w:bottom w:val="single" w:sz="6" w:space="0" w:color="FFFFFF"/>
              <w:right w:val="nil"/>
            </w:tcBorders>
            <w:shd w:val="clear" w:color="auto" w:fill="E9EEED"/>
            <w:vAlign w:val="center"/>
          </w:tcPr>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An employee who is under notice of redundancy has a statutory right to a trial period of four weeks (extendable by agreement where training is involved) in an alternative job where the provisions of the new contract differ from the original contract. </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w:t>
            </w:r>
            <w:r>
              <w:rPr>
                <w:color w:val="007166"/>
              </w:rPr>
              <w:t xml:space="preserve">he trial period begins when the previous contract has ended and ends four weeks after the date on which the employee starts work under the new contract. </w:t>
            </w:r>
          </w:p>
        </w:tc>
      </w:tr>
    </w:tbl>
    <w:p w:rsidR="005B726C" w:rsidRDefault="005B726C">
      <w:pPr>
        <w:sectPr w:rsidR="005B726C">
          <w:type w:val="continuous"/>
          <w:pgSz w:w="8419" w:h="11906"/>
          <w:pgMar w:top="1332" w:right="1026" w:bottom="1440" w:left="850" w:header="720" w:footer="720" w:gutter="0"/>
          <w:cols w:space="720"/>
        </w:sectPr>
      </w:pPr>
    </w:p>
    <w:tbl>
      <w:tblPr>
        <w:tblStyle w:val="TableGrid"/>
        <w:tblpPr w:vertAnchor="text" w:horzAnchor="margin" w:tblpX="8"/>
        <w:tblOverlap w:val="never"/>
        <w:tblW w:w="6703" w:type="dxa"/>
        <w:tblInd w:w="0" w:type="dxa"/>
        <w:tblCellMar>
          <w:top w:w="192" w:type="dxa"/>
          <w:left w:w="170" w:type="dxa"/>
          <w:bottom w:w="0" w:type="dxa"/>
          <w:right w:w="115" w:type="dxa"/>
        </w:tblCellMar>
        <w:tblLook w:val="04A0" w:firstRow="1" w:lastRow="0" w:firstColumn="1" w:lastColumn="0" w:noHBand="0" w:noVBand="1"/>
      </w:tblPr>
      <w:tblGrid>
        <w:gridCol w:w="1417"/>
        <w:gridCol w:w="5286"/>
      </w:tblGrid>
      <w:tr w:rsidR="005B726C">
        <w:trPr>
          <w:trHeight w:val="2893"/>
        </w:trPr>
        <w:tc>
          <w:tcPr>
            <w:tcW w:w="1417" w:type="dxa"/>
            <w:tcBorders>
              <w:top w:val="nil"/>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lastRenderedPageBreak/>
              <w:t xml:space="preserve">The trial period </w:t>
            </w:r>
            <w:r>
              <w:rPr>
                <w:i/>
                <w:color w:val="007166"/>
              </w:rPr>
              <w:t>(continued)</w:t>
            </w:r>
          </w:p>
        </w:tc>
        <w:tc>
          <w:tcPr>
            <w:tcW w:w="5286" w:type="dxa"/>
            <w:tcBorders>
              <w:top w:val="nil"/>
              <w:left w:val="single" w:sz="6" w:space="0" w:color="FFFFFF"/>
              <w:bottom w:val="single" w:sz="6" w:space="0" w:color="FFFFFF"/>
              <w:right w:val="nil"/>
            </w:tcBorders>
            <w:shd w:val="clear" w:color="auto" w:fill="E9EEED"/>
            <w:vAlign w:val="center"/>
          </w:tcPr>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The effect of the trial period is to give both the employer and the employee a chance to decide whether the new job is suitable. The employee will not necessarily lose the right to a redundancy payment. </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If the employee works beyond the end of the fourweek period any redundancy entitlement will be lost because the employee will be deemed to have accepted the new employment (unless agreed otherwise). </w:t>
            </w:r>
          </w:p>
        </w:tc>
      </w:tr>
    </w:tbl>
    <w:p w:rsidR="005B726C" w:rsidRDefault="001C1064">
      <w:pPr>
        <w:spacing w:after="22" w:line="262" w:lineRule="auto"/>
        <w:ind w:left="-5"/>
      </w:pPr>
      <w:r>
        <w:rPr>
          <w:color w:val="007166"/>
          <w:sz w:val="22"/>
        </w:rPr>
        <w:t>Time off to look for new work or for training</w:t>
      </w:r>
    </w:p>
    <w:p w:rsidR="005B726C" w:rsidRDefault="001C1064">
      <w:pPr>
        <w:ind w:left="23" w:right="14"/>
      </w:pPr>
      <w:r>
        <w:t>Employees who are:</w:t>
      </w:r>
    </w:p>
    <w:p w:rsidR="005B726C" w:rsidRDefault="001C1064">
      <w:pPr>
        <w:spacing w:after="139"/>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under notice of redundancy and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have been continuously employed for at least two years</w:t>
      </w:r>
    </w:p>
    <w:p w:rsidR="005B726C" w:rsidRDefault="001C1064">
      <w:pPr>
        <w:ind w:left="23" w:right="14"/>
      </w:pPr>
      <w:r>
        <w:t xml:space="preserve">qualify for a statutory entitlement to a </w:t>
      </w:r>
      <w:r>
        <w:rPr>
          <w:b/>
        </w:rPr>
        <w:t>reasonable amount of time off</w:t>
      </w:r>
      <w:r>
        <w:t xml:space="preserve"> to look for another job or to arrange training. </w:t>
      </w:r>
    </w:p>
    <w:p w:rsidR="005B726C" w:rsidRDefault="001C1064">
      <w:pPr>
        <w:ind w:left="23" w:right="14"/>
      </w:pPr>
      <w:r>
        <w:t>The employer does not ha</w:t>
      </w:r>
      <w:r>
        <w:t xml:space="preserve">ve to pay more than 40% of a week’s pay, regardless of the length of time off allowed. Where possible, employers should extend such assistance to all employees who are affected by redundancy. </w:t>
      </w:r>
    </w:p>
    <w:p w:rsidR="005B726C" w:rsidRDefault="001C1064">
      <w:pPr>
        <w:spacing w:after="22" w:line="262" w:lineRule="auto"/>
        <w:ind w:left="-5"/>
      </w:pPr>
      <w:r>
        <w:rPr>
          <w:color w:val="007166"/>
          <w:sz w:val="22"/>
        </w:rPr>
        <w:t>Additional assistance</w:t>
      </w:r>
    </w:p>
    <w:p w:rsidR="005B726C" w:rsidRDefault="001C1064">
      <w:pPr>
        <w:ind w:left="23" w:right="14"/>
      </w:pPr>
      <w:r>
        <w:t>Employers should think carefully about an</w:t>
      </w:r>
      <w:r>
        <w:t>y other help they can give employees faced with redundancies. Counselling, where resources allow, can help employees to come to terms with the emotional impact of being made redundant.</w:t>
      </w:r>
    </w:p>
    <w:p w:rsidR="005B726C" w:rsidRDefault="001C1064">
      <w:pPr>
        <w:ind w:left="23" w:right="14"/>
      </w:pPr>
      <w:r>
        <w:t>Information on the financial effects of redundancy can also be very hel</w:t>
      </w:r>
      <w:r>
        <w:t>pful – for example, looking at redundancy pay, pensions and state benefits.</w:t>
      </w:r>
    </w:p>
    <w:p w:rsidR="005B726C" w:rsidRDefault="001C1064">
      <w:pPr>
        <w:ind w:left="23" w:right="138"/>
      </w:pPr>
      <w:r>
        <w:t xml:space="preserve">Jobcentre Plus have a ‘Rapid Response Service’ which helps individuals to move quickly into alternative employment without the need to claim welfare benefits. They </w:t>
      </w:r>
      <w:r>
        <w:t>can also help employees write CVs and find jobs.</w:t>
      </w:r>
    </w:p>
    <w:p w:rsidR="005B726C" w:rsidRDefault="001C1064">
      <w:pPr>
        <w:ind w:left="23" w:right="14"/>
      </w:pPr>
      <w:r>
        <w:t xml:space="preserve">To find out how your business can use the Rapid Response Service, </w:t>
      </w:r>
      <w:r>
        <w:lastRenderedPageBreak/>
        <w:t>email rrs.enquiries@jobcentreplus. gsi.gov.uk, telling them:</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your contact details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the town(s) your business is based in (including post</w:t>
      </w:r>
      <w:r>
        <w:t>codes)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the location(s) of the redundancies.</w:t>
      </w:r>
    </w:p>
    <w:p w:rsidR="005B726C" w:rsidRDefault="001C1064">
      <w:pPr>
        <w:spacing w:after="245" w:line="255" w:lineRule="auto"/>
        <w:ind w:left="-5"/>
      </w:pPr>
      <w:r>
        <w:t xml:space="preserve">For further information visit </w:t>
      </w:r>
      <w:hyperlink r:id="rId62">
        <w:r>
          <w:t xml:space="preserve">www.gov.uk/staff-redundant/ </w:t>
        </w:r>
      </w:hyperlink>
      <w:hyperlink r:id="rId63">
        <w:r>
          <w:t>overview</w:t>
        </w:r>
      </w:hyperlink>
    </w:p>
    <w:p w:rsidR="005B726C" w:rsidRDefault="001C1064">
      <w:pPr>
        <w:spacing w:after="413"/>
        <w:ind w:left="23" w:right="14"/>
      </w:pPr>
      <w:r>
        <w:t>The Rapid Response</w:t>
      </w:r>
      <w:r>
        <w:t xml:space="preserve"> Service can also signpost employers to information that can be given to employees facing redundancy.</w:t>
      </w:r>
    </w:p>
    <w:p w:rsidR="005B726C" w:rsidRDefault="001C1064">
      <w:pPr>
        <w:spacing w:after="52" w:line="255" w:lineRule="auto"/>
        <w:ind w:left="-5"/>
      </w:pPr>
      <w:r>
        <w:rPr>
          <w:b/>
        </w:rPr>
        <w:t>Redundancy in Scotland</w:t>
      </w:r>
    </w:p>
    <w:p w:rsidR="005B726C" w:rsidRDefault="001C1064">
      <w:pPr>
        <w:spacing w:after="0"/>
        <w:ind w:left="23" w:right="14"/>
      </w:pPr>
      <w:r>
        <w:t>In Scotland, Rapid Response Service support is delivered through Partnership Action for Continuing Employment (PACE) – there’s more</w:t>
      </w:r>
      <w:r>
        <w:t xml:space="preserve"> information on the Skills </w:t>
      </w:r>
    </w:p>
    <w:p w:rsidR="005B726C" w:rsidRDefault="001C1064">
      <w:pPr>
        <w:ind w:left="23" w:right="14"/>
      </w:pPr>
      <w:r>
        <w:t>Development Scotland website. Alternatively, you can phone the Scottish national redundancy helpline on 0808 100 1855.</w:t>
      </w:r>
    </w:p>
    <w:p w:rsidR="005B726C" w:rsidRDefault="001C1064">
      <w:pPr>
        <w:spacing w:after="52" w:line="255" w:lineRule="auto"/>
        <w:ind w:left="-5"/>
      </w:pPr>
      <w:r>
        <w:rPr>
          <w:b/>
        </w:rPr>
        <w:t>Redundancy in Wales</w:t>
      </w:r>
    </w:p>
    <w:p w:rsidR="005B726C" w:rsidRDefault="001C1064">
      <w:pPr>
        <w:spacing w:after="0"/>
        <w:ind w:left="23" w:right="14"/>
      </w:pPr>
      <w:r>
        <w:t xml:space="preserve">For employees who live in Wales the </w:t>
      </w:r>
    </w:p>
    <w:p w:rsidR="005B726C" w:rsidRDefault="001C1064">
      <w:pPr>
        <w:spacing w:after="280"/>
        <w:ind w:left="23" w:right="14"/>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5082530</wp:posOffset>
                </wp:positionH>
                <wp:positionV relativeFrom="page">
                  <wp:posOffset>2769528</wp:posOffset>
                </wp:positionV>
                <wp:extent cx="263472" cy="508953"/>
                <wp:effectExtent l="0" t="0" r="0" b="0"/>
                <wp:wrapSquare wrapText="bothSides"/>
                <wp:docPr id="38614" name="Group 38614"/>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3325" name="Shape 3325"/>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326" name="Rectangle 3326"/>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4</w:t>
                              </w:r>
                            </w:p>
                          </w:txbxContent>
                        </wps:txbx>
                        <wps:bodyPr horzOverflow="overflow" vert="horz" lIns="0" tIns="0" rIns="0" bIns="0" rtlCol="0">
                          <a:noAutofit/>
                        </wps:bodyPr>
                      </wps:wsp>
                    </wpg:wgp>
                  </a:graphicData>
                </a:graphic>
              </wp:anchor>
            </w:drawing>
          </mc:Choice>
          <mc:Fallback>
            <w:pict>
              <v:group id="Group 38614" o:spid="_x0000_s1105" style="position:absolute;left:0;text-align:left;margin-left:400.2pt;margin-top:218.05pt;width:20.75pt;height:40.1pt;z-index:251686912;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">
                <v:shape id="Shape 3325" o:spid="_x0000_s1106"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FMcMA&#10;AADdAAAADwAAAGRycy9kb3ducmV2LnhtbESPQUvDQBSE74L/YXmCN7sxQZHYbQkFQfFkKp4f2dds&#10;2uzbsPvaxH/vCoLHYWa+YdbbxY/qQjENgQ3crwpQxF2wA/cGPvcvd0+gkiBbHAOTgW9KsN1cX62x&#10;tmHmD7q00qsM4VSjAScy1VqnzpHHtAoTcfYOIXqULGOvbcQ5w/2oy6J41B4HzgsOJ9o56k7t2Rs4&#10;Snw7l7s5TU3VfDlpm/3pfTbm9mZpnkEJLfIf/mu/WgNVVT7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hFMcMAAADdAAAADwAAAAAAAAAAAAAAAACYAgAAZHJzL2Rv&#10;d25yZXYueG1sUEsFBgAAAAAEAAQA9QAAAIgDAAAAAA==&#10;" path="m254470,r9002,908l263472,508045r-9002,908c113931,508953,,395021,,254483,,113932,113931,,254470,xe" fillcolor="#a3bcb9" stroked="f" strokeweight="0">
                  <v:stroke miterlimit="83231f" joinstyle="miter"/>
                  <v:path arrowok="t" textboxrect="0,0,263472,508953"/>
                </v:shape>
                <v:rect id="Rectangle 3326" o:spid="_x0000_s1107"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s0sUA&#10;AADdAAAADwAAAGRycy9kb3ducmV2LnhtbESPQYvCMBSE74L/ITxhb5qugm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zSxQAAAN0AAAAPAAAAAAAAAAAAAAAAAJgCAABkcnMv&#10;ZG93bnJldi54bWxQSwUGAAAAAAQABAD1AAAAigMAAAAA&#10;" filled="f" stroked="f">
                  <v:textbox inset="0,0,0,0">
                    <w:txbxContent>
                      <w:p w:rsidR="005B726C" w:rsidRDefault="001C1064">
                        <w:pPr>
                          <w:spacing w:after="160" w:line="259" w:lineRule="auto"/>
                          <w:ind w:left="0" w:firstLine="0"/>
                        </w:pPr>
                        <w:r>
                          <w:rPr>
                            <w:color w:val="007166"/>
                            <w:sz w:val="24"/>
                          </w:rPr>
                          <w:t>4</w:t>
                        </w:r>
                      </w:p>
                    </w:txbxContent>
                  </v:textbox>
                </v:rect>
                <w10:wrap type="square" anchorx="page" anchory="page"/>
              </v:group>
            </w:pict>
          </mc:Fallback>
        </mc:AlternateContent>
      </w:r>
      <w:r>
        <w:t xml:space="preserve">Welsh Government’s ReAct Programme, provides a package of support to help people gain new skills, overcome obstacles and improve their chances of returning to work in as short a  time as possible after redundancy. For further information visit </w:t>
      </w:r>
      <w:r>
        <w:t>www</w:t>
      </w:r>
      <w:hyperlink r:id="rId64">
        <w:r>
          <w:t>.wales.gov.uk</w:t>
        </w:r>
      </w:hyperlink>
      <w:r>
        <w:t xml:space="preserve"> or contact the ReAct Helpline on 01792 765888.</w:t>
      </w:r>
    </w:p>
    <w:p w:rsidR="005B726C" w:rsidRDefault="001C1064">
      <w:pPr>
        <w:spacing w:after="210" w:line="265" w:lineRule="auto"/>
        <w:ind w:left="-5"/>
      </w:pPr>
      <w:r>
        <w:rPr>
          <w:color w:val="007166"/>
          <w:sz w:val="22"/>
        </w:rPr>
        <w:t>Recognise how people feel</w:t>
      </w:r>
    </w:p>
    <w:p w:rsidR="005B726C" w:rsidRDefault="001C1064">
      <w:pPr>
        <w:ind w:left="23" w:right="14"/>
      </w:pPr>
      <w:r>
        <w:t>Dealing with redundancies in the right way depends on three things:</w:t>
      </w:r>
    </w:p>
    <w:p w:rsidR="005B726C" w:rsidRDefault="001C1064">
      <w:pPr>
        <w:numPr>
          <w:ilvl w:val="0"/>
          <w:numId w:val="4"/>
        </w:numPr>
        <w:ind w:right="14" w:hanging="227"/>
      </w:pPr>
      <w:r>
        <w:rPr>
          <w:b/>
        </w:rPr>
        <w:t>strategic vision</w:t>
      </w:r>
      <w:r>
        <w:t xml:space="preserve"> – this means being able to plan ahead as well as you c</w:t>
      </w:r>
      <w:r>
        <w:t xml:space="preserve">an, and share those plans with your employee representatives </w:t>
      </w:r>
    </w:p>
    <w:p w:rsidR="005B726C" w:rsidRDefault="001C1064">
      <w:pPr>
        <w:numPr>
          <w:ilvl w:val="0"/>
          <w:numId w:val="4"/>
        </w:numPr>
        <w:ind w:right="14" w:hanging="227"/>
      </w:pPr>
      <w:r>
        <w:rPr>
          <w:b/>
        </w:rPr>
        <w:t>redundancy procedure</w:t>
      </w:r>
      <w:r>
        <w:t xml:space="preserve"> – how redundancies will be avoided or minimised and what selection criteria will be used </w:t>
      </w:r>
    </w:p>
    <w:p w:rsidR="005B726C" w:rsidRDefault="001C1064">
      <w:pPr>
        <w:numPr>
          <w:ilvl w:val="0"/>
          <w:numId w:val="4"/>
        </w:numPr>
        <w:ind w:right="14" w:hanging="227"/>
      </w:pPr>
      <w:r>
        <w:rPr>
          <w:b/>
        </w:rPr>
        <w:t>psychology</w:t>
      </w:r>
      <w:r>
        <w:t xml:space="preserve"> – understanding your employees will help you deal with the people part o</w:t>
      </w:r>
      <w:r>
        <w:t>f redundancies as sensitively and fairly as possible.</w:t>
      </w:r>
    </w:p>
    <w:tbl>
      <w:tblPr>
        <w:tblStyle w:val="TableGrid"/>
        <w:tblpPr w:vertAnchor="text" w:horzAnchor="margin" w:tblpY="956"/>
        <w:tblOverlap w:val="never"/>
        <w:tblW w:w="6762" w:type="dxa"/>
        <w:tblInd w:w="0" w:type="dxa"/>
        <w:tblCellMar>
          <w:top w:w="0" w:type="dxa"/>
          <w:left w:w="0" w:type="dxa"/>
          <w:bottom w:w="0" w:type="dxa"/>
          <w:right w:w="169" w:type="dxa"/>
        </w:tblCellMar>
        <w:tblLook w:val="04A0" w:firstRow="1" w:lastRow="0" w:firstColumn="1" w:lastColumn="0" w:noHBand="0" w:noVBand="1"/>
      </w:tblPr>
      <w:tblGrid>
        <w:gridCol w:w="6762"/>
      </w:tblGrid>
      <w:tr w:rsidR="005B726C">
        <w:trPr>
          <w:trHeight w:val="259"/>
        </w:trPr>
        <w:tc>
          <w:tcPr>
            <w:tcW w:w="5509" w:type="dxa"/>
            <w:tcBorders>
              <w:top w:val="nil"/>
              <w:left w:val="nil"/>
              <w:bottom w:val="nil"/>
              <w:right w:val="nil"/>
            </w:tcBorders>
          </w:tcPr>
          <w:p w:rsidR="005B726C" w:rsidRDefault="001C1064">
            <w:pPr>
              <w:spacing w:after="0" w:line="259" w:lineRule="auto"/>
              <w:ind w:left="0" w:firstLine="0"/>
              <w:jc w:val="both"/>
            </w:pPr>
            <w:r>
              <w:rPr>
                <w:color w:val="007166"/>
                <w:sz w:val="22"/>
              </w:rPr>
              <w:lastRenderedPageBreak/>
              <w:t>looking after employee wellbeing in redundancy situations</w:t>
            </w:r>
          </w:p>
          <w:p w:rsidR="005B726C" w:rsidRDefault="001C1064">
            <w:pPr>
              <w:spacing w:after="0" w:line="259" w:lineRule="auto"/>
              <w:ind w:left="109" w:firstLine="0"/>
            </w:pPr>
            <w:r>
              <w:rPr>
                <w:rFonts w:ascii="Calibri" w:eastAsia="Calibri" w:hAnsi="Calibri" w:cs="Calibri"/>
                <w:noProof/>
                <w:sz w:val="22"/>
              </w:rPr>
              <mc:AlternateContent>
                <mc:Choice Requires="wpg">
                  <w:drawing>
                    <wp:inline distT="0" distB="0" distL="0" distR="0">
                      <wp:extent cx="4116984" cy="2908897"/>
                      <wp:effectExtent l="0" t="0" r="0" b="0"/>
                      <wp:docPr id="39559" name="Group 39559"/>
                      <wp:cNvGraphicFramePr/>
                      <a:graphic xmlns:a="http://schemas.openxmlformats.org/drawingml/2006/main">
                        <a:graphicData uri="http://schemas.microsoft.com/office/word/2010/wordprocessingGroup">
                          <wpg:wgp>
                            <wpg:cNvGrpSpPr/>
                            <wpg:grpSpPr>
                              <a:xfrm>
                                <a:off x="0" y="0"/>
                                <a:ext cx="4116984" cy="2908897"/>
                                <a:chOff x="0" y="0"/>
                                <a:chExt cx="4116984" cy="2908897"/>
                              </a:xfrm>
                            </wpg:grpSpPr>
                            <wps:wsp>
                              <wps:cNvPr id="47252" name="Shape 47252"/>
                              <wps:cNvSpPr/>
                              <wps:spPr>
                                <a:xfrm>
                                  <a:off x="0" y="1062546"/>
                                  <a:ext cx="1363345" cy="864540"/>
                                </a:xfrm>
                                <a:custGeom>
                                  <a:avLst/>
                                  <a:gdLst/>
                                  <a:ahLst/>
                                  <a:cxnLst/>
                                  <a:rect l="0" t="0" r="0" b="0"/>
                                  <a:pathLst>
                                    <a:path w="1363345" h="864540">
                                      <a:moveTo>
                                        <a:pt x="0" y="0"/>
                                      </a:moveTo>
                                      <a:lnTo>
                                        <a:pt x="1363345" y="0"/>
                                      </a:lnTo>
                                      <a:lnTo>
                                        <a:pt x="1363345" y="864540"/>
                                      </a:lnTo>
                                      <a:lnTo>
                                        <a:pt x="0" y="864540"/>
                                      </a:lnTo>
                                      <a:lnTo>
                                        <a:pt x="0" y="0"/>
                                      </a:lnTo>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47253" name="Shape 47253"/>
                              <wps:cNvSpPr/>
                              <wps:spPr>
                                <a:xfrm>
                                  <a:off x="2753627" y="1062546"/>
                                  <a:ext cx="1363358" cy="864540"/>
                                </a:xfrm>
                                <a:custGeom>
                                  <a:avLst/>
                                  <a:gdLst/>
                                  <a:ahLst/>
                                  <a:cxnLst/>
                                  <a:rect l="0" t="0" r="0" b="0"/>
                                  <a:pathLst>
                                    <a:path w="1363358" h="864540">
                                      <a:moveTo>
                                        <a:pt x="0" y="0"/>
                                      </a:moveTo>
                                      <a:lnTo>
                                        <a:pt x="1363358" y="0"/>
                                      </a:lnTo>
                                      <a:lnTo>
                                        <a:pt x="1363358" y="864540"/>
                                      </a:lnTo>
                                      <a:lnTo>
                                        <a:pt x="0" y="864540"/>
                                      </a:lnTo>
                                      <a:lnTo>
                                        <a:pt x="0" y="0"/>
                                      </a:lnTo>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47254" name="Shape 47254"/>
                              <wps:cNvSpPr/>
                              <wps:spPr>
                                <a:xfrm>
                                  <a:off x="1337996" y="2189620"/>
                                  <a:ext cx="1549337" cy="719277"/>
                                </a:xfrm>
                                <a:custGeom>
                                  <a:avLst/>
                                  <a:gdLst/>
                                  <a:ahLst/>
                                  <a:cxnLst/>
                                  <a:rect l="0" t="0" r="0" b="0"/>
                                  <a:pathLst>
                                    <a:path w="1549337" h="719277">
                                      <a:moveTo>
                                        <a:pt x="0" y="0"/>
                                      </a:moveTo>
                                      <a:lnTo>
                                        <a:pt x="1549337" y="0"/>
                                      </a:lnTo>
                                      <a:lnTo>
                                        <a:pt x="1549337" y="719277"/>
                                      </a:lnTo>
                                      <a:lnTo>
                                        <a:pt x="0" y="719277"/>
                                      </a:lnTo>
                                      <a:lnTo>
                                        <a:pt x="0" y="0"/>
                                      </a:lnTo>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47255" name="Shape 47255"/>
                              <wps:cNvSpPr/>
                              <wps:spPr>
                                <a:xfrm>
                                  <a:off x="1337996" y="0"/>
                                  <a:ext cx="1549337" cy="735216"/>
                                </a:xfrm>
                                <a:custGeom>
                                  <a:avLst/>
                                  <a:gdLst/>
                                  <a:ahLst/>
                                  <a:cxnLst/>
                                  <a:rect l="0" t="0" r="0" b="0"/>
                                  <a:pathLst>
                                    <a:path w="1549337" h="735216">
                                      <a:moveTo>
                                        <a:pt x="0" y="0"/>
                                      </a:moveTo>
                                      <a:lnTo>
                                        <a:pt x="1549337" y="0"/>
                                      </a:lnTo>
                                      <a:lnTo>
                                        <a:pt x="1549337" y="735216"/>
                                      </a:lnTo>
                                      <a:lnTo>
                                        <a:pt x="0" y="735216"/>
                                      </a:lnTo>
                                      <a:lnTo>
                                        <a:pt x="0" y="0"/>
                                      </a:lnTo>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3431" name="Shape 3431"/>
                              <wps:cNvSpPr/>
                              <wps:spPr>
                                <a:xfrm>
                                  <a:off x="280394" y="197282"/>
                                  <a:ext cx="833222" cy="759041"/>
                                </a:xfrm>
                                <a:custGeom>
                                  <a:avLst/>
                                  <a:gdLst/>
                                  <a:ahLst/>
                                  <a:cxnLst/>
                                  <a:rect l="0" t="0" r="0" b="0"/>
                                  <a:pathLst>
                                    <a:path w="833222" h="759041">
                                      <a:moveTo>
                                        <a:pt x="497789" y="0"/>
                                      </a:moveTo>
                                      <a:lnTo>
                                        <a:pt x="833222" y="167424"/>
                                      </a:lnTo>
                                      <a:lnTo>
                                        <a:pt x="698094" y="503200"/>
                                      </a:lnTo>
                                      <a:lnTo>
                                        <a:pt x="654126" y="380047"/>
                                      </a:lnTo>
                                      <a:cubicBezTo>
                                        <a:pt x="654126" y="380047"/>
                                        <a:pt x="371640" y="349580"/>
                                        <a:pt x="182474" y="759041"/>
                                      </a:cubicBezTo>
                                      <a:lnTo>
                                        <a:pt x="0" y="520713"/>
                                      </a:lnTo>
                                      <a:cubicBezTo>
                                        <a:pt x="108052" y="222098"/>
                                        <a:pt x="542354" y="127686"/>
                                        <a:pt x="542354" y="127686"/>
                                      </a:cubicBezTo>
                                      <a:lnTo>
                                        <a:pt x="497789"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3432" name="Shape 3432"/>
                              <wps:cNvSpPr/>
                              <wps:spPr>
                                <a:xfrm>
                                  <a:off x="2979007" y="210802"/>
                                  <a:ext cx="819163" cy="684899"/>
                                </a:xfrm>
                                <a:custGeom>
                                  <a:avLst/>
                                  <a:gdLst/>
                                  <a:ahLst/>
                                  <a:cxnLst/>
                                  <a:rect l="0" t="0" r="0" b="0"/>
                                  <a:pathLst>
                                    <a:path w="819163" h="684899">
                                      <a:moveTo>
                                        <a:pt x="170980" y="0"/>
                                      </a:moveTo>
                                      <a:cubicBezTo>
                                        <a:pt x="488340" y="11354"/>
                                        <a:pt x="711276" y="395834"/>
                                        <a:pt x="711276" y="395834"/>
                                      </a:cubicBezTo>
                                      <a:lnTo>
                                        <a:pt x="819163" y="314287"/>
                                      </a:lnTo>
                                      <a:lnTo>
                                        <a:pt x="762571" y="684899"/>
                                      </a:lnTo>
                                      <a:lnTo>
                                        <a:pt x="401549" y="659156"/>
                                      </a:lnTo>
                                      <a:lnTo>
                                        <a:pt x="505295" y="579552"/>
                                      </a:lnTo>
                                      <a:cubicBezTo>
                                        <a:pt x="505295" y="579552"/>
                                        <a:pt x="447739" y="301346"/>
                                        <a:pt x="0" y="246749"/>
                                      </a:cubicBezTo>
                                      <a:lnTo>
                                        <a:pt x="170980"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3433" name="Shape 3433"/>
                              <wps:cNvSpPr/>
                              <wps:spPr>
                                <a:xfrm>
                                  <a:off x="3007976" y="1957143"/>
                                  <a:ext cx="833209" cy="759041"/>
                                </a:xfrm>
                                <a:custGeom>
                                  <a:avLst/>
                                  <a:gdLst/>
                                  <a:ahLst/>
                                  <a:cxnLst/>
                                  <a:rect l="0" t="0" r="0" b="0"/>
                                  <a:pathLst>
                                    <a:path w="833209" h="759041">
                                      <a:moveTo>
                                        <a:pt x="650748" y="0"/>
                                      </a:moveTo>
                                      <a:lnTo>
                                        <a:pt x="833209" y="238328"/>
                                      </a:lnTo>
                                      <a:cubicBezTo>
                                        <a:pt x="725157" y="536943"/>
                                        <a:pt x="290855" y="631355"/>
                                        <a:pt x="290855" y="631355"/>
                                      </a:cubicBezTo>
                                      <a:lnTo>
                                        <a:pt x="335432" y="759041"/>
                                      </a:lnTo>
                                      <a:lnTo>
                                        <a:pt x="0" y="591604"/>
                                      </a:lnTo>
                                      <a:lnTo>
                                        <a:pt x="135128" y="255841"/>
                                      </a:lnTo>
                                      <a:lnTo>
                                        <a:pt x="179082" y="378994"/>
                                      </a:lnTo>
                                      <a:cubicBezTo>
                                        <a:pt x="179082" y="378994"/>
                                        <a:pt x="461556" y="409461"/>
                                        <a:pt x="650748" y="0"/>
                                      </a:cubicBez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3434" name="Shape 3434"/>
                              <wps:cNvSpPr/>
                              <wps:spPr>
                                <a:xfrm>
                                  <a:off x="323409" y="2017759"/>
                                  <a:ext cx="819163" cy="684898"/>
                                </a:xfrm>
                                <a:custGeom>
                                  <a:avLst/>
                                  <a:gdLst/>
                                  <a:ahLst/>
                                  <a:cxnLst/>
                                  <a:rect l="0" t="0" r="0" b="0"/>
                                  <a:pathLst>
                                    <a:path w="819163" h="684898">
                                      <a:moveTo>
                                        <a:pt x="56591" y="0"/>
                                      </a:moveTo>
                                      <a:lnTo>
                                        <a:pt x="417627" y="25755"/>
                                      </a:lnTo>
                                      <a:lnTo>
                                        <a:pt x="313868" y="105347"/>
                                      </a:lnTo>
                                      <a:cubicBezTo>
                                        <a:pt x="313868" y="105347"/>
                                        <a:pt x="371424" y="383565"/>
                                        <a:pt x="819163" y="438150"/>
                                      </a:cubicBezTo>
                                      <a:lnTo>
                                        <a:pt x="648183" y="684898"/>
                                      </a:lnTo>
                                      <a:cubicBezTo>
                                        <a:pt x="330835" y="673557"/>
                                        <a:pt x="107887" y="289065"/>
                                        <a:pt x="107887" y="289065"/>
                                      </a:cubicBezTo>
                                      <a:lnTo>
                                        <a:pt x="0" y="370612"/>
                                      </a:lnTo>
                                      <a:lnTo>
                                        <a:pt x="56591" y="0"/>
                                      </a:lnTo>
                                      <a:close/>
                                    </a:path>
                                  </a:pathLst>
                                </a:custGeom>
                                <a:ln w="0" cap="flat">
                                  <a:miter lim="127000"/>
                                </a:ln>
                              </wps:spPr>
                              <wps:style>
                                <a:lnRef idx="0">
                                  <a:srgbClr val="000000">
                                    <a:alpha val="0"/>
                                  </a:srgbClr>
                                </a:lnRef>
                                <a:fillRef idx="1">
                                  <a:srgbClr val="DEE6E5"/>
                                </a:fillRef>
                                <a:effectRef idx="0">
                                  <a:scrgbClr r="0" g="0" b="0"/>
                                </a:effectRef>
                                <a:fontRef idx="none"/>
                              </wps:style>
                              <wps:bodyPr/>
                            </wps:wsp>
                            <wps:wsp>
                              <wps:cNvPr id="3435" name="Shape 3435"/>
                              <wps:cNvSpPr/>
                              <wps:spPr>
                                <a:xfrm>
                                  <a:off x="1645228" y="1032049"/>
                                  <a:ext cx="849389" cy="849376"/>
                                </a:xfrm>
                                <a:custGeom>
                                  <a:avLst/>
                                  <a:gdLst/>
                                  <a:ahLst/>
                                  <a:cxnLst/>
                                  <a:rect l="0" t="0" r="0" b="0"/>
                                  <a:pathLst>
                                    <a:path w="849389" h="849376">
                                      <a:moveTo>
                                        <a:pt x="424688" y="0"/>
                                      </a:moveTo>
                                      <a:cubicBezTo>
                                        <a:pt x="659244" y="0"/>
                                        <a:pt x="849389" y="190132"/>
                                        <a:pt x="849389" y="424688"/>
                                      </a:cubicBezTo>
                                      <a:cubicBezTo>
                                        <a:pt x="849389" y="659231"/>
                                        <a:pt x="659244" y="849376"/>
                                        <a:pt x="424688" y="849376"/>
                                      </a:cubicBezTo>
                                      <a:cubicBezTo>
                                        <a:pt x="190144" y="849376"/>
                                        <a:pt x="0" y="659231"/>
                                        <a:pt x="0" y="424688"/>
                                      </a:cubicBezTo>
                                      <a:cubicBezTo>
                                        <a:pt x="0" y="190132"/>
                                        <a:pt x="190144" y="0"/>
                                        <a:pt x="424688" y="0"/>
                                      </a:cubicBez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3436" name="Rectangle 3436"/>
                              <wps:cNvSpPr/>
                              <wps:spPr>
                                <a:xfrm>
                                  <a:off x="1459617" y="85840"/>
                                  <a:ext cx="599109" cy="139205"/>
                                </a:xfrm>
                                <a:prstGeom prst="rect">
                                  <a:avLst/>
                                </a:prstGeom>
                                <a:ln>
                                  <a:noFill/>
                                </a:ln>
                              </wps:spPr>
                              <wps:txbx>
                                <w:txbxContent>
                                  <w:p w:rsidR="005B726C" w:rsidRDefault="001C1064">
                                    <w:pPr>
                                      <w:spacing w:after="160" w:line="259" w:lineRule="auto"/>
                                      <w:ind w:left="0" w:firstLine="0"/>
                                    </w:pPr>
                                    <w:r>
                                      <w:rPr>
                                        <w:sz w:val="14"/>
                                      </w:rPr>
                                      <w:t>Employers:</w:t>
                                    </w:r>
                                  </w:p>
                                </w:txbxContent>
                              </wps:txbx>
                              <wps:bodyPr horzOverflow="overflow" vert="horz" lIns="0" tIns="0" rIns="0" bIns="0" rtlCol="0">
                                <a:noAutofit/>
                              </wps:bodyPr>
                            </wps:wsp>
                            <wps:wsp>
                              <wps:cNvPr id="3437" name="Rectangle 3437"/>
                              <wps:cNvSpPr/>
                              <wps:spPr>
                                <a:xfrm>
                                  <a:off x="1459617" y="192577"/>
                                  <a:ext cx="1220619" cy="141121"/>
                                </a:xfrm>
                                <a:prstGeom prst="rect">
                                  <a:avLst/>
                                </a:prstGeom>
                                <a:ln>
                                  <a:noFill/>
                                </a:ln>
                              </wps:spPr>
                              <wps:txbx>
                                <w:txbxContent>
                                  <w:p w:rsidR="005B726C" w:rsidRDefault="001C1064">
                                    <w:pPr>
                                      <w:spacing w:after="160" w:line="259" w:lineRule="auto"/>
                                      <w:ind w:left="0" w:firstLine="0"/>
                                    </w:pPr>
                                    <w:r>
                                      <w:rPr>
                                        <w:sz w:val="14"/>
                                      </w:rPr>
                                      <w:t>• a vision going forward</w:t>
                                    </w:r>
                                  </w:p>
                                </w:txbxContent>
                              </wps:txbx>
                              <wps:bodyPr horzOverflow="overflow" vert="horz" lIns="0" tIns="0" rIns="0" bIns="0" rtlCol="0">
                                <a:noAutofit/>
                              </wps:bodyPr>
                            </wps:wsp>
                            <wps:wsp>
                              <wps:cNvPr id="3438" name="Rectangle 3438"/>
                              <wps:cNvSpPr/>
                              <wps:spPr>
                                <a:xfrm>
                                  <a:off x="1459617" y="300665"/>
                                  <a:ext cx="1811342" cy="141121"/>
                                </a:xfrm>
                                <a:prstGeom prst="rect">
                                  <a:avLst/>
                                </a:prstGeom>
                                <a:ln>
                                  <a:noFill/>
                                </a:ln>
                              </wps:spPr>
                              <wps:txbx>
                                <w:txbxContent>
                                  <w:p w:rsidR="005B726C" w:rsidRDefault="001C1064">
                                    <w:pPr>
                                      <w:spacing w:after="160" w:line="259" w:lineRule="auto"/>
                                      <w:ind w:left="0" w:firstLine="0"/>
                                    </w:pPr>
                                    <w:r>
                                      <w:rPr>
                                        <w:sz w:val="14"/>
                                      </w:rPr>
                                      <w:t>• an agreed redundancy procedure</w:t>
                                    </w:r>
                                  </w:p>
                                </w:txbxContent>
                              </wps:txbx>
                              <wps:bodyPr horzOverflow="overflow" vert="horz" lIns="0" tIns="0" rIns="0" bIns="0" rtlCol="0">
                                <a:noAutofit/>
                              </wps:bodyPr>
                            </wps:wsp>
                            <wps:wsp>
                              <wps:cNvPr id="3439" name="Rectangle 3439"/>
                              <wps:cNvSpPr/>
                              <wps:spPr>
                                <a:xfrm>
                                  <a:off x="1459527" y="408754"/>
                                  <a:ext cx="1415770" cy="141121"/>
                                </a:xfrm>
                                <a:prstGeom prst="rect">
                                  <a:avLst/>
                                </a:prstGeom>
                                <a:ln>
                                  <a:noFill/>
                                </a:ln>
                              </wps:spPr>
                              <wps:txbx>
                                <w:txbxContent>
                                  <w:p w:rsidR="005B726C" w:rsidRDefault="001C1064">
                                    <w:pPr>
                                      <w:spacing w:after="160" w:line="259" w:lineRule="auto"/>
                                      <w:ind w:left="0" w:firstLine="0"/>
                                    </w:pPr>
                                    <w:r>
                                      <w:rPr>
                                        <w:sz w:val="14"/>
                                      </w:rPr>
                                      <w:t>• organisational culture that</w:t>
                                    </w:r>
                                  </w:p>
                                </w:txbxContent>
                              </wps:txbx>
                              <wps:bodyPr horzOverflow="overflow" vert="horz" lIns="0" tIns="0" rIns="0" bIns="0" rtlCol="0">
                                <a:noAutofit/>
                              </wps:bodyPr>
                            </wps:wsp>
                            <wps:wsp>
                              <wps:cNvPr id="3440" name="Rectangle 3440"/>
                              <wps:cNvSpPr/>
                              <wps:spPr>
                                <a:xfrm>
                                  <a:off x="1459527" y="516842"/>
                                  <a:ext cx="1726884" cy="141121"/>
                                </a:xfrm>
                                <a:prstGeom prst="rect">
                                  <a:avLst/>
                                </a:prstGeom>
                                <a:ln>
                                  <a:noFill/>
                                </a:ln>
                              </wps:spPr>
                              <wps:txbx>
                                <w:txbxContent>
                                  <w:p w:rsidR="005B726C" w:rsidRDefault="001C1064">
                                    <w:pPr>
                                      <w:spacing w:after="160" w:line="259" w:lineRule="auto"/>
                                      <w:ind w:left="0" w:firstLine="0"/>
                                    </w:pPr>
                                    <w:r>
                                      <w:rPr>
                                        <w:sz w:val="14"/>
                                      </w:rPr>
                                      <w:t xml:space="preserve"> promotes emotional intelligence</w:t>
                                    </w:r>
                                  </w:p>
                                </w:txbxContent>
                              </wps:txbx>
                              <wps:bodyPr horzOverflow="overflow" vert="horz" lIns="0" tIns="0" rIns="0" bIns="0" rtlCol="0">
                                <a:noAutofit/>
                              </wps:bodyPr>
                            </wps:wsp>
                            <wps:wsp>
                              <wps:cNvPr id="3441" name="Rectangle 3441"/>
                              <wps:cNvSpPr/>
                              <wps:spPr>
                                <a:xfrm>
                                  <a:off x="66721" y="1108715"/>
                                  <a:ext cx="532381" cy="139205"/>
                                </a:xfrm>
                                <a:prstGeom prst="rect">
                                  <a:avLst/>
                                </a:prstGeom>
                                <a:ln>
                                  <a:noFill/>
                                </a:ln>
                              </wps:spPr>
                              <wps:txbx>
                                <w:txbxContent>
                                  <w:p w:rsidR="005B726C" w:rsidRDefault="001C1064">
                                    <w:pPr>
                                      <w:spacing w:after="160" w:line="259" w:lineRule="auto"/>
                                      <w:ind w:left="0" w:firstLine="0"/>
                                    </w:pPr>
                                    <w:r>
                                      <w:rPr>
                                        <w:sz w:val="14"/>
                                      </w:rPr>
                                      <w:t>Survivors:</w:t>
                                    </w:r>
                                  </w:p>
                                </w:txbxContent>
                              </wps:txbx>
                              <wps:bodyPr horzOverflow="overflow" vert="horz" lIns="0" tIns="0" rIns="0" bIns="0" rtlCol="0">
                                <a:noAutofit/>
                              </wps:bodyPr>
                            </wps:wsp>
                            <wps:wsp>
                              <wps:cNvPr id="3442" name="Rectangle 3442"/>
                              <wps:cNvSpPr/>
                              <wps:spPr>
                                <a:xfrm>
                                  <a:off x="66721" y="1215452"/>
                                  <a:ext cx="1579892" cy="141121"/>
                                </a:xfrm>
                                <a:prstGeom prst="rect">
                                  <a:avLst/>
                                </a:prstGeom>
                                <a:ln>
                                  <a:noFill/>
                                </a:ln>
                              </wps:spPr>
                              <wps:txbx>
                                <w:txbxContent>
                                  <w:p w:rsidR="005B726C" w:rsidRDefault="001C1064">
                                    <w:pPr>
                                      <w:spacing w:after="160" w:line="259" w:lineRule="auto"/>
                                      <w:ind w:left="0" w:firstLine="0"/>
                                    </w:pPr>
                                    <w:r>
                                      <w:rPr>
                                        <w:sz w:val="14"/>
                                      </w:rPr>
                                      <w:t>• witness how fairly colleagues</w:t>
                                    </w:r>
                                  </w:p>
                                </w:txbxContent>
                              </wps:txbx>
                              <wps:bodyPr horzOverflow="overflow" vert="horz" lIns="0" tIns="0" rIns="0" bIns="0" rtlCol="0">
                                <a:noAutofit/>
                              </wps:bodyPr>
                            </wps:wsp>
                            <wps:wsp>
                              <wps:cNvPr id="3443" name="Rectangle 3443"/>
                              <wps:cNvSpPr/>
                              <wps:spPr>
                                <a:xfrm>
                                  <a:off x="66721" y="1323541"/>
                                  <a:ext cx="653137" cy="141121"/>
                                </a:xfrm>
                                <a:prstGeom prst="rect">
                                  <a:avLst/>
                                </a:prstGeom>
                                <a:ln>
                                  <a:noFill/>
                                </a:ln>
                              </wps:spPr>
                              <wps:txbx>
                                <w:txbxContent>
                                  <w:p w:rsidR="005B726C" w:rsidRDefault="001C1064">
                                    <w:pPr>
                                      <w:spacing w:after="160" w:line="259" w:lineRule="auto"/>
                                      <w:ind w:left="0" w:firstLine="0"/>
                                    </w:pPr>
                                    <w:r>
                                      <w:rPr>
                                        <w:sz w:val="14"/>
                                      </w:rPr>
                                      <w:t xml:space="preserve"> are treated</w:t>
                                    </w:r>
                                  </w:p>
                                </w:txbxContent>
                              </wps:txbx>
                              <wps:bodyPr horzOverflow="overflow" vert="horz" lIns="0" tIns="0" rIns="0" bIns="0" rtlCol="0">
                                <a:noAutofit/>
                              </wps:bodyPr>
                            </wps:wsp>
                            <wps:wsp>
                              <wps:cNvPr id="3444" name="Rectangle 3444"/>
                              <wps:cNvSpPr/>
                              <wps:spPr>
                                <a:xfrm>
                                  <a:off x="66631" y="1431629"/>
                                  <a:ext cx="1413853" cy="141121"/>
                                </a:xfrm>
                                <a:prstGeom prst="rect">
                                  <a:avLst/>
                                </a:prstGeom>
                                <a:ln>
                                  <a:noFill/>
                                </a:ln>
                              </wps:spPr>
                              <wps:txbx>
                                <w:txbxContent>
                                  <w:p w:rsidR="005B726C" w:rsidRDefault="001C1064">
                                    <w:pPr>
                                      <w:spacing w:after="160" w:line="259" w:lineRule="auto"/>
                                      <w:ind w:left="0" w:firstLine="0"/>
                                    </w:pPr>
                                    <w:r>
                                      <w:rPr>
                                        <w:sz w:val="14"/>
                                      </w:rPr>
                                      <w:t>• helped to deal with stress</w:t>
                                    </w:r>
                                  </w:p>
                                </w:txbxContent>
                              </wps:txbx>
                              <wps:bodyPr horzOverflow="overflow" vert="horz" lIns="0" tIns="0" rIns="0" bIns="0" rtlCol="0">
                                <a:noAutofit/>
                              </wps:bodyPr>
                            </wps:wsp>
                            <wps:wsp>
                              <wps:cNvPr id="3445" name="Rectangle 3445"/>
                              <wps:cNvSpPr/>
                              <wps:spPr>
                                <a:xfrm>
                                  <a:off x="66631" y="1539717"/>
                                  <a:ext cx="1405108" cy="141121"/>
                                </a:xfrm>
                                <a:prstGeom prst="rect">
                                  <a:avLst/>
                                </a:prstGeom>
                                <a:ln>
                                  <a:noFill/>
                                </a:ln>
                              </wps:spPr>
                              <wps:txbx>
                                <w:txbxContent>
                                  <w:p w:rsidR="005B726C" w:rsidRDefault="001C1064">
                                    <w:pPr>
                                      <w:spacing w:after="160" w:line="259" w:lineRule="auto"/>
                                      <w:ind w:left="0" w:firstLine="0"/>
                                    </w:pPr>
                                    <w:r>
                                      <w:rPr>
                                        <w:sz w:val="14"/>
                                      </w:rPr>
                                      <w:t>• become part of the vision</w:t>
                                    </w:r>
                                  </w:p>
                                </w:txbxContent>
                              </wps:txbx>
                              <wps:bodyPr horzOverflow="overflow" vert="horz" lIns="0" tIns="0" rIns="0" bIns="0" rtlCol="0">
                                <a:noAutofit/>
                              </wps:bodyPr>
                            </wps:wsp>
                            <wps:wsp>
                              <wps:cNvPr id="3446" name="Rectangle 3446"/>
                              <wps:cNvSpPr/>
                              <wps:spPr>
                                <a:xfrm>
                                  <a:off x="66631" y="1647806"/>
                                  <a:ext cx="808395" cy="141121"/>
                                </a:xfrm>
                                <a:prstGeom prst="rect">
                                  <a:avLst/>
                                </a:prstGeom>
                                <a:ln>
                                  <a:noFill/>
                                </a:ln>
                              </wps:spPr>
                              <wps:txbx>
                                <w:txbxContent>
                                  <w:p w:rsidR="005B726C" w:rsidRDefault="001C1064">
                                    <w:pPr>
                                      <w:spacing w:after="160" w:line="259" w:lineRule="auto"/>
                                      <w:ind w:left="0" w:firstLine="0"/>
                                    </w:pPr>
                                    <w:r>
                                      <w:rPr>
                                        <w:sz w:val="14"/>
                                      </w:rPr>
                                      <w:t xml:space="preserve"> going forward</w:t>
                                    </w:r>
                                  </w:p>
                                </w:txbxContent>
                              </wps:txbx>
                              <wps:bodyPr horzOverflow="overflow" vert="horz" lIns="0" tIns="0" rIns="0" bIns="0" rtlCol="0">
                                <a:noAutofit/>
                              </wps:bodyPr>
                            </wps:wsp>
                            <wps:wsp>
                              <wps:cNvPr id="3447" name="Rectangle 3447"/>
                              <wps:cNvSpPr/>
                              <wps:spPr>
                                <a:xfrm>
                                  <a:off x="66631" y="1755894"/>
                                  <a:ext cx="1378393" cy="141121"/>
                                </a:xfrm>
                                <a:prstGeom prst="rect">
                                  <a:avLst/>
                                </a:prstGeom>
                                <a:ln>
                                  <a:noFill/>
                                </a:ln>
                              </wps:spPr>
                              <wps:txbx>
                                <w:txbxContent>
                                  <w:p w:rsidR="005B726C" w:rsidRDefault="001C1064">
                                    <w:pPr>
                                      <w:spacing w:after="160" w:line="259" w:lineRule="auto"/>
                                      <w:ind w:left="0" w:firstLine="0"/>
                                    </w:pPr>
                                    <w:r>
                                      <w:rPr>
                                        <w:sz w:val="14"/>
                                      </w:rPr>
                                      <w:t>• trained in any new duties</w:t>
                                    </w:r>
                                  </w:p>
                                </w:txbxContent>
                              </wps:txbx>
                              <wps:bodyPr horzOverflow="overflow" vert="horz" lIns="0" tIns="0" rIns="0" bIns="0" rtlCol="0">
                                <a:noAutofit/>
                              </wps:bodyPr>
                            </wps:wsp>
                            <wps:wsp>
                              <wps:cNvPr id="38867" name="Rectangle 38867"/>
                              <wps:cNvSpPr/>
                              <wps:spPr>
                                <a:xfrm>
                                  <a:off x="2815674" y="1154383"/>
                                  <a:ext cx="93203" cy="139205"/>
                                </a:xfrm>
                                <a:prstGeom prst="rect">
                                  <a:avLst/>
                                </a:prstGeom>
                                <a:ln>
                                  <a:noFill/>
                                </a:ln>
                              </wps:spPr>
                              <wps:txbx>
                                <w:txbxContent>
                                  <w:p w:rsidR="005B726C" w:rsidRDefault="001C1064">
                                    <w:pPr>
                                      <w:spacing w:after="160" w:line="259" w:lineRule="auto"/>
                                      <w:ind w:left="0" w:firstLine="0"/>
                                    </w:pPr>
                                    <w:r>
                                      <w:rPr>
                                        <w:sz w:val="14"/>
                                      </w:rPr>
                                      <w:t>Li</w:t>
                                    </w:r>
                                  </w:p>
                                </w:txbxContent>
                              </wps:txbx>
                              <wps:bodyPr horzOverflow="overflow" vert="horz" lIns="0" tIns="0" rIns="0" bIns="0" rtlCol="0">
                                <a:noAutofit/>
                              </wps:bodyPr>
                            </wps:wsp>
                            <wps:wsp>
                              <wps:cNvPr id="38868" name="Rectangle 38868"/>
                              <wps:cNvSpPr/>
                              <wps:spPr>
                                <a:xfrm>
                                  <a:off x="2885751" y="1154383"/>
                                  <a:ext cx="727891" cy="139205"/>
                                </a:xfrm>
                                <a:prstGeom prst="rect">
                                  <a:avLst/>
                                </a:prstGeom>
                                <a:ln>
                                  <a:noFill/>
                                </a:ln>
                              </wps:spPr>
                              <wps:txbx>
                                <w:txbxContent>
                                  <w:p w:rsidR="005B726C" w:rsidRDefault="001C1064">
                                    <w:pPr>
                                      <w:spacing w:after="160" w:line="259" w:lineRule="auto"/>
                                      <w:ind w:left="0" w:firstLine="0"/>
                                    </w:pPr>
                                    <w:r>
                                      <w:rPr>
                                        <w:sz w:val="14"/>
                                      </w:rPr>
                                      <w:t>ne managers:</w:t>
                                    </w:r>
                                  </w:p>
                                </w:txbxContent>
                              </wps:txbx>
                              <wps:bodyPr horzOverflow="overflow" vert="horz" lIns="0" tIns="0" rIns="0" bIns="0" rtlCol="0">
                                <a:noAutofit/>
                              </wps:bodyPr>
                            </wps:wsp>
                            <wps:wsp>
                              <wps:cNvPr id="38865" name="Rectangle 38865"/>
                              <wps:cNvSpPr/>
                              <wps:spPr>
                                <a:xfrm>
                                  <a:off x="2815674" y="1261121"/>
                                  <a:ext cx="93203" cy="141121"/>
                                </a:xfrm>
                                <a:prstGeom prst="rect">
                                  <a:avLst/>
                                </a:prstGeom>
                                <a:ln>
                                  <a:noFill/>
                                </a:ln>
                              </wps:spPr>
                              <wps:txbx>
                                <w:txbxContent>
                                  <w:p w:rsidR="005B726C" w:rsidRDefault="001C1064">
                                    <w:pPr>
                                      <w:spacing w:after="160" w:line="259" w:lineRule="auto"/>
                                      <w:ind w:left="0" w:firstLine="0"/>
                                    </w:pPr>
                                    <w:r>
                                      <w:rPr>
                                        <w:sz w:val="14"/>
                                      </w:rPr>
                                      <w:t xml:space="preserve">• </w:t>
                                    </w:r>
                                  </w:p>
                                </w:txbxContent>
                              </wps:txbx>
                              <wps:bodyPr horzOverflow="overflow" vert="horz" lIns="0" tIns="0" rIns="0" bIns="0" rtlCol="0">
                                <a:noAutofit/>
                              </wps:bodyPr>
                            </wps:wsp>
                            <wps:wsp>
                              <wps:cNvPr id="38866" name="Rectangle 38866"/>
                              <wps:cNvSpPr/>
                              <wps:spPr>
                                <a:xfrm>
                                  <a:off x="2885751" y="1261121"/>
                                  <a:ext cx="1601935" cy="141121"/>
                                </a:xfrm>
                                <a:prstGeom prst="rect">
                                  <a:avLst/>
                                </a:prstGeom>
                                <a:ln>
                                  <a:noFill/>
                                </a:ln>
                              </wps:spPr>
                              <wps:txbx>
                                <w:txbxContent>
                                  <w:p w:rsidR="005B726C" w:rsidRDefault="001C1064">
                                    <w:pPr>
                                      <w:spacing w:after="160" w:line="259" w:lineRule="auto"/>
                                      <w:ind w:left="0" w:firstLine="0"/>
                                    </w:pPr>
                                    <w:r>
                                      <w:rPr>
                                        <w:sz w:val="14"/>
                                      </w:rPr>
                                      <w:t>kept informed of developments</w:t>
                                    </w:r>
                                  </w:p>
                                </w:txbxContent>
                              </wps:txbx>
                              <wps:bodyPr horzOverflow="overflow" vert="horz" lIns="0" tIns="0" rIns="0" bIns="0" rtlCol="0">
                                <a:noAutofit/>
                              </wps:bodyPr>
                            </wps:wsp>
                            <wps:wsp>
                              <wps:cNvPr id="38863" name="Rectangle 38863"/>
                              <wps:cNvSpPr/>
                              <wps:spPr>
                                <a:xfrm>
                                  <a:off x="2815674" y="1369209"/>
                                  <a:ext cx="93203" cy="141121"/>
                                </a:xfrm>
                                <a:prstGeom prst="rect">
                                  <a:avLst/>
                                </a:prstGeom>
                                <a:ln>
                                  <a:noFill/>
                                </a:ln>
                              </wps:spPr>
                              <wps:txbx>
                                <w:txbxContent>
                                  <w:p w:rsidR="005B726C" w:rsidRDefault="001C1064">
                                    <w:pPr>
                                      <w:spacing w:after="160" w:line="259" w:lineRule="auto"/>
                                      <w:ind w:left="0" w:firstLine="0"/>
                                    </w:pPr>
                                    <w:r>
                                      <w:rPr>
                                        <w:sz w:val="14"/>
                                      </w:rPr>
                                      <w:t xml:space="preserve">• </w:t>
                                    </w:r>
                                  </w:p>
                                </w:txbxContent>
                              </wps:txbx>
                              <wps:bodyPr horzOverflow="overflow" vert="horz" lIns="0" tIns="0" rIns="0" bIns="0" rtlCol="0">
                                <a:noAutofit/>
                              </wps:bodyPr>
                            </wps:wsp>
                            <wps:wsp>
                              <wps:cNvPr id="38864" name="Rectangle 38864"/>
                              <wps:cNvSpPr/>
                              <wps:spPr>
                                <a:xfrm>
                                  <a:off x="2889444" y="1369209"/>
                                  <a:ext cx="1331192" cy="141121"/>
                                </a:xfrm>
                                <a:prstGeom prst="rect">
                                  <a:avLst/>
                                </a:prstGeom>
                                <a:ln>
                                  <a:noFill/>
                                </a:ln>
                              </wps:spPr>
                              <wps:txbx>
                                <w:txbxContent>
                                  <w:p w:rsidR="005B726C" w:rsidRDefault="001C1064">
                                    <w:pPr>
                                      <w:spacing w:after="160" w:line="259" w:lineRule="auto"/>
                                      <w:ind w:left="0" w:firstLine="0"/>
                                    </w:pPr>
                                    <w:r>
                                      <w:rPr>
                                        <w:sz w:val="14"/>
                                      </w:rPr>
                                      <w:t>trained in handling difficult</w:t>
                                    </w:r>
                                  </w:p>
                                </w:txbxContent>
                              </wps:txbx>
                              <wps:bodyPr horzOverflow="overflow" vert="horz" lIns="0" tIns="0" rIns="0" bIns="0" rtlCol="0">
                                <a:noAutofit/>
                              </wps:bodyPr>
                            </wps:wsp>
                            <wps:wsp>
                              <wps:cNvPr id="38861" name="Rectangle 38861"/>
                              <wps:cNvSpPr/>
                              <wps:spPr>
                                <a:xfrm>
                                  <a:off x="2815674" y="1477297"/>
                                  <a:ext cx="33304" cy="141121"/>
                                </a:xfrm>
                                <a:prstGeom prst="rect">
                                  <a:avLst/>
                                </a:prstGeom>
                                <a:ln>
                                  <a:noFill/>
                                </a:ln>
                              </wps:spPr>
                              <wps:txbx>
                                <w:txbxContent>
                                  <w:p w:rsidR="005B726C" w:rsidRDefault="001C1064">
                                    <w:pPr>
                                      <w:spacing w:after="160" w:line="259" w:lineRule="auto"/>
                                      <w:ind w:left="0" w:firstLine="0"/>
                                    </w:pPr>
                                    <w:r>
                                      <w:rPr>
                                        <w:sz w:val="14"/>
                                      </w:rPr>
                                      <w:t xml:space="preserve"> </w:t>
                                    </w:r>
                                  </w:p>
                                </w:txbxContent>
                              </wps:txbx>
                              <wps:bodyPr horzOverflow="overflow" vert="horz" lIns="0" tIns="0" rIns="0" bIns="0" rtlCol="0">
                                <a:noAutofit/>
                              </wps:bodyPr>
                            </wps:wsp>
                            <wps:wsp>
                              <wps:cNvPr id="38862" name="Rectangle 38862"/>
                              <wps:cNvSpPr/>
                              <wps:spPr>
                                <a:xfrm>
                                  <a:off x="2889444" y="1477297"/>
                                  <a:ext cx="1022713" cy="141121"/>
                                </a:xfrm>
                                <a:prstGeom prst="rect">
                                  <a:avLst/>
                                </a:prstGeom>
                                <a:ln>
                                  <a:noFill/>
                                </a:ln>
                              </wps:spPr>
                              <wps:txbx>
                                <w:txbxContent>
                                  <w:p w:rsidR="005B726C" w:rsidRDefault="001C1064">
                                    <w:pPr>
                                      <w:spacing w:after="160" w:line="259" w:lineRule="auto"/>
                                      <w:ind w:left="0" w:firstLine="0"/>
                                    </w:pPr>
                                    <w:r>
                                      <w:rPr>
                                        <w:sz w:val="14"/>
                                      </w:rPr>
                                      <w:t>emotional situations</w:t>
                                    </w:r>
                                  </w:p>
                                </w:txbxContent>
                              </wps:txbx>
                              <wps:bodyPr horzOverflow="overflow" vert="horz" lIns="0" tIns="0" rIns="0" bIns="0" rtlCol="0">
                                <a:noAutofit/>
                              </wps:bodyPr>
                            </wps:wsp>
                            <wps:wsp>
                              <wps:cNvPr id="38859" name="Rectangle 38859"/>
                              <wps:cNvSpPr/>
                              <wps:spPr>
                                <a:xfrm>
                                  <a:off x="2815674" y="1585386"/>
                                  <a:ext cx="93203" cy="141121"/>
                                </a:xfrm>
                                <a:prstGeom prst="rect">
                                  <a:avLst/>
                                </a:prstGeom>
                                <a:ln>
                                  <a:noFill/>
                                </a:ln>
                              </wps:spPr>
                              <wps:txbx>
                                <w:txbxContent>
                                  <w:p w:rsidR="005B726C" w:rsidRDefault="001C1064">
                                    <w:pPr>
                                      <w:spacing w:after="160" w:line="259" w:lineRule="auto"/>
                                      <w:ind w:left="0" w:firstLine="0"/>
                                    </w:pPr>
                                    <w:r>
                                      <w:rPr>
                                        <w:sz w:val="14"/>
                                      </w:rPr>
                                      <w:t xml:space="preserve">• </w:t>
                                    </w:r>
                                  </w:p>
                                </w:txbxContent>
                              </wps:txbx>
                              <wps:bodyPr horzOverflow="overflow" vert="horz" lIns="0" tIns="0" rIns="0" bIns="0" rtlCol="0">
                                <a:noAutofit/>
                              </wps:bodyPr>
                            </wps:wsp>
                            <wps:wsp>
                              <wps:cNvPr id="38860" name="Rectangle 38860"/>
                              <wps:cNvSpPr/>
                              <wps:spPr>
                                <a:xfrm>
                                  <a:off x="2889444" y="1585386"/>
                                  <a:ext cx="1311426" cy="141121"/>
                                </a:xfrm>
                                <a:prstGeom prst="rect">
                                  <a:avLst/>
                                </a:prstGeom>
                                <a:ln>
                                  <a:noFill/>
                                </a:ln>
                              </wps:spPr>
                              <wps:txbx>
                                <w:txbxContent>
                                  <w:p w:rsidR="005B726C" w:rsidRDefault="001C1064">
                                    <w:pPr>
                                      <w:spacing w:after="160" w:line="259" w:lineRule="auto"/>
                                      <w:ind w:left="0" w:firstLine="0"/>
                                    </w:pPr>
                                    <w:r>
                                      <w:rPr>
                                        <w:sz w:val="14"/>
                                      </w:rPr>
                                      <w:t xml:space="preserve">supported in their role as </w:t>
                                    </w:r>
                                  </w:p>
                                </w:txbxContent>
                              </wps:txbx>
                              <wps:bodyPr horzOverflow="overflow" vert="horz" lIns="0" tIns="0" rIns="0" bIns="0" rtlCol="0">
                                <a:noAutofit/>
                              </wps:bodyPr>
                            </wps:wsp>
                            <wps:wsp>
                              <wps:cNvPr id="38857" name="Rectangle 38857"/>
                              <wps:cNvSpPr/>
                              <wps:spPr>
                                <a:xfrm>
                                  <a:off x="2815674" y="1693474"/>
                                  <a:ext cx="33304" cy="141121"/>
                                </a:xfrm>
                                <a:prstGeom prst="rect">
                                  <a:avLst/>
                                </a:prstGeom>
                                <a:ln>
                                  <a:noFill/>
                                </a:ln>
                              </wps:spPr>
                              <wps:txbx>
                                <w:txbxContent>
                                  <w:p w:rsidR="005B726C" w:rsidRDefault="001C1064">
                                    <w:pPr>
                                      <w:spacing w:after="160" w:line="259" w:lineRule="auto"/>
                                      <w:ind w:left="0" w:firstLine="0"/>
                                    </w:pPr>
                                    <w:r>
                                      <w:rPr>
                                        <w:sz w:val="14"/>
                                      </w:rPr>
                                      <w:t xml:space="preserve"> </w:t>
                                    </w:r>
                                  </w:p>
                                </w:txbxContent>
                              </wps:txbx>
                              <wps:bodyPr horzOverflow="overflow" vert="horz" lIns="0" tIns="0" rIns="0" bIns="0" rtlCol="0">
                                <a:noAutofit/>
                              </wps:bodyPr>
                            </wps:wsp>
                            <wps:wsp>
                              <wps:cNvPr id="38858" name="Rectangle 38858"/>
                              <wps:cNvSpPr/>
                              <wps:spPr>
                                <a:xfrm>
                                  <a:off x="2889444" y="1693474"/>
                                  <a:ext cx="716630" cy="141121"/>
                                </a:xfrm>
                                <a:prstGeom prst="rect">
                                  <a:avLst/>
                                </a:prstGeom>
                                <a:ln>
                                  <a:noFill/>
                                </a:ln>
                              </wps:spPr>
                              <wps:txbx>
                                <w:txbxContent>
                                  <w:p w:rsidR="005B726C" w:rsidRDefault="001C1064">
                                    <w:pPr>
                                      <w:spacing w:after="160" w:line="259" w:lineRule="auto"/>
                                      <w:ind w:left="0" w:firstLine="0"/>
                                    </w:pPr>
                                    <w:r>
                                      <w:rPr>
                                        <w:sz w:val="14"/>
                                      </w:rPr>
                                      <w:t>intermediaries</w:t>
                                    </w:r>
                                  </w:p>
                                </w:txbxContent>
                              </wps:txbx>
                              <wps:bodyPr horzOverflow="overflow" vert="horz" lIns="0" tIns="0" rIns="0" bIns="0" rtlCol="0">
                                <a:noAutofit/>
                              </wps:bodyPr>
                            </wps:wsp>
                            <wps:wsp>
                              <wps:cNvPr id="3454" name="Rectangle 3454"/>
                              <wps:cNvSpPr/>
                              <wps:spPr>
                                <a:xfrm>
                                  <a:off x="1372606" y="2258595"/>
                                  <a:ext cx="1502144" cy="139205"/>
                                </a:xfrm>
                                <a:prstGeom prst="rect">
                                  <a:avLst/>
                                </a:prstGeom>
                                <a:ln>
                                  <a:noFill/>
                                </a:ln>
                              </wps:spPr>
                              <wps:txbx>
                                <w:txbxContent>
                                  <w:p w:rsidR="005B726C" w:rsidRDefault="001C1064">
                                    <w:pPr>
                                      <w:spacing w:after="160" w:line="259" w:lineRule="auto"/>
                                      <w:ind w:left="0" w:firstLine="0"/>
                                    </w:pPr>
                                    <w:r>
                                      <w:rPr>
                                        <w:sz w:val="14"/>
                                      </w:rPr>
                                      <w:t>Employees losing their jobs:</w:t>
                                    </w:r>
                                  </w:p>
                                </w:txbxContent>
                              </wps:txbx>
                              <wps:bodyPr horzOverflow="overflow" vert="horz" lIns="0" tIns="0" rIns="0" bIns="0" rtlCol="0">
                                <a:noAutofit/>
                              </wps:bodyPr>
                            </wps:wsp>
                            <wps:wsp>
                              <wps:cNvPr id="3455" name="Rectangle 3455"/>
                              <wps:cNvSpPr/>
                              <wps:spPr>
                                <a:xfrm>
                                  <a:off x="1372606" y="2365332"/>
                                  <a:ext cx="1894721" cy="141121"/>
                                </a:xfrm>
                                <a:prstGeom prst="rect">
                                  <a:avLst/>
                                </a:prstGeom>
                                <a:ln>
                                  <a:noFill/>
                                </a:ln>
                              </wps:spPr>
                              <wps:txbx>
                                <w:txbxContent>
                                  <w:p w:rsidR="005B726C" w:rsidRDefault="001C1064">
                                    <w:pPr>
                                      <w:spacing w:after="160" w:line="259" w:lineRule="auto"/>
                                      <w:ind w:left="0" w:firstLine="0"/>
                                    </w:pPr>
                                    <w:r>
                                      <w:rPr>
                                        <w:sz w:val="14"/>
                                      </w:rPr>
                                      <w:t>• informed and consulted individually</w:t>
                                    </w:r>
                                  </w:p>
                                </w:txbxContent>
                              </wps:txbx>
                              <wps:bodyPr horzOverflow="overflow" vert="horz" lIns="0" tIns="0" rIns="0" bIns="0" rtlCol="0">
                                <a:noAutofit/>
                              </wps:bodyPr>
                            </wps:wsp>
                            <wps:wsp>
                              <wps:cNvPr id="3456" name="Rectangle 3456"/>
                              <wps:cNvSpPr/>
                              <wps:spPr>
                                <a:xfrm>
                                  <a:off x="1372606" y="2473421"/>
                                  <a:ext cx="1731317" cy="141121"/>
                                </a:xfrm>
                                <a:prstGeom prst="rect">
                                  <a:avLst/>
                                </a:prstGeom>
                                <a:ln>
                                  <a:noFill/>
                                </a:ln>
                              </wps:spPr>
                              <wps:txbx>
                                <w:txbxContent>
                                  <w:p w:rsidR="005B726C" w:rsidRDefault="001C1064">
                                    <w:pPr>
                                      <w:spacing w:after="160" w:line="259" w:lineRule="auto"/>
                                      <w:ind w:left="0" w:firstLine="0"/>
                                    </w:pPr>
                                    <w:r>
                                      <w:rPr>
                                        <w:sz w:val="14"/>
                                      </w:rPr>
                                      <w:t>• given genuine help finding other</w:t>
                                    </w:r>
                                  </w:p>
                                </w:txbxContent>
                              </wps:txbx>
                              <wps:bodyPr horzOverflow="overflow" vert="horz" lIns="0" tIns="0" rIns="0" bIns="0" rtlCol="0">
                                <a:noAutofit/>
                              </wps:bodyPr>
                            </wps:wsp>
                            <wps:wsp>
                              <wps:cNvPr id="3457" name="Rectangle 3457"/>
                              <wps:cNvSpPr/>
                              <wps:spPr>
                                <a:xfrm>
                                  <a:off x="1372606" y="2581509"/>
                                  <a:ext cx="897045" cy="141121"/>
                                </a:xfrm>
                                <a:prstGeom prst="rect">
                                  <a:avLst/>
                                </a:prstGeom>
                                <a:ln>
                                  <a:noFill/>
                                </a:ln>
                              </wps:spPr>
                              <wps:txbx>
                                <w:txbxContent>
                                  <w:p w:rsidR="005B726C" w:rsidRDefault="001C1064">
                                    <w:pPr>
                                      <w:spacing w:after="160" w:line="259" w:lineRule="auto"/>
                                      <w:ind w:left="0" w:firstLine="0"/>
                                    </w:pPr>
                                    <w:r>
                                      <w:rPr>
                                        <w:sz w:val="14"/>
                                      </w:rPr>
                                      <w:t xml:space="preserve"> work or training</w:t>
                                    </w:r>
                                  </w:p>
                                </w:txbxContent>
                              </wps:txbx>
                              <wps:bodyPr horzOverflow="overflow" vert="horz" lIns="0" tIns="0" rIns="0" bIns="0" rtlCol="0">
                                <a:noAutofit/>
                              </wps:bodyPr>
                            </wps:wsp>
                            <wps:wsp>
                              <wps:cNvPr id="3458" name="Rectangle 3458"/>
                              <wps:cNvSpPr/>
                              <wps:spPr>
                                <a:xfrm>
                                  <a:off x="1372606" y="2689598"/>
                                  <a:ext cx="1718019" cy="141121"/>
                                </a:xfrm>
                                <a:prstGeom prst="rect">
                                  <a:avLst/>
                                </a:prstGeom>
                                <a:ln>
                                  <a:noFill/>
                                </a:ln>
                              </wps:spPr>
                              <wps:txbx>
                                <w:txbxContent>
                                  <w:p w:rsidR="005B726C" w:rsidRDefault="001C1064">
                                    <w:pPr>
                                      <w:spacing w:after="160" w:line="259" w:lineRule="auto"/>
                                      <w:ind w:left="0" w:firstLine="0"/>
                                    </w:pPr>
                                    <w:r>
                                      <w:rPr>
                                        <w:sz w:val="14"/>
                                      </w:rPr>
                                      <w:t>• treated with respect and dignity</w:t>
                                    </w:r>
                                  </w:p>
                                </w:txbxContent>
                              </wps:txbx>
                              <wps:bodyPr horzOverflow="overflow" vert="horz" lIns="0" tIns="0" rIns="0" bIns="0" rtlCol="0">
                                <a:noAutofit/>
                              </wps:bodyPr>
                            </wps:wsp>
                            <wps:wsp>
                              <wps:cNvPr id="3459" name="Rectangle 3459"/>
                              <wps:cNvSpPr/>
                              <wps:spPr>
                                <a:xfrm>
                                  <a:off x="1888277" y="1181767"/>
                                  <a:ext cx="450320" cy="139205"/>
                                </a:xfrm>
                                <a:prstGeom prst="rect">
                                  <a:avLst/>
                                </a:prstGeom>
                                <a:ln>
                                  <a:noFill/>
                                </a:ln>
                              </wps:spPr>
                              <wps:txbx>
                                <w:txbxContent>
                                  <w:p w:rsidR="005B726C" w:rsidRDefault="001C1064">
                                    <w:pPr>
                                      <w:spacing w:after="160" w:line="259" w:lineRule="auto"/>
                                      <w:ind w:left="0" w:firstLine="0"/>
                                    </w:pPr>
                                    <w:r>
                                      <w:rPr>
                                        <w:color w:val="FFFFFF"/>
                                        <w:sz w:val="14"/>
                                      </w:rPr>
                                      <w:t>Strategy</w:t>
                                    </w:r>
                                  </w:p>
                                </w:txbxContent>
                              </wps:txbx>
                              <wps:bodyPr horzOverflow="overflow" vert="horz" lIns="0" tIns="0" rIns="0" bIns="0" rtlCol="0">
                                <a:noAutofit/>
                              </wps:bodyPr>
                            </wps:wsp>
                            <wps:wsp>
                              <wps:cNvPr id="3460" name="Rectangle 3460"/>
                              <wps:cNvSpPr/>
                              <wps:spPr>
                                <a:xfrm>
                                  <a:off x="1827297" y="1378758"/>
                                  <a:ext cx="612406" cy="139205"/>
                                </a:xfrm>
                                <a:prstGeom prst="rect">
                                  <a:avLst/>
                                </a:prstGeom>
                                <a:ln>
                                  <a:noFill/>
                                </a:ln>
                              </wps:spPr>
                              <wps:txbx>
                                <w:txbxContent>
                                  <w:p w:rsidR="005B726C" w:rsidRDefault="001C1064">
                                    <w:pPr>
                                      <w:spacing w:after="160" w:line="259" w:lineRule="auto"/>
                                      <w:ind w:left="0" w:firstLine="0"/>
                                    </w:pPr>
                                    <w:r>
                                      <w:rPr>
                                        <w:color w:val="FFFFFF"/>
                                        <w:sz w:val="14"/>
                                      </w:rPr>
                                      <w:t>Procedures</w:t>
                                    </w:r>
                                  </w:p>
                                </w:txbxContent>
                              </wps:txbx>
                              <wps:bodyPr horzOverflow="overflow" vert="horz" lIns="0" tIns="0" rIns="0" bIns="0" rtlCol="0">
                                <a:noAutofit/>
                              </wps:bodyPr>
                            </wps:wsp>
                            <wps:wsp>
                              <wps:cNvPr id="3461" name="Rectangle 3461"/>
                              <wps:cNvSpPr/>
                              <wps:spPr>
                                <a:xfrm>
                                  <a:off x="1823964" y="1575749"/>
                                  <a:ext cx="621151" cy="139205"/>
                                </a:xfrm>
                                <a:prstGeom prst="rect">
                                  <a:avLst/>
                                </a:prstGeom>
                                <a:ln>
                                  <a:noFill/>
                                </a:ln>
                              </wps:spPr>
                              <wps:txbx>
                                <w:txbxContent>
                                  <w:p w:rsidR="005B726C" w:rsidRDefault="001C1064">
                                    <w:pPr>
                                      <w:spacing w:after="160" w:line="259" w:lineRule="auto"/>
                                      <w:ind w:left="0" w:firstLine="0"/>
                                    </w:pPr>
                                    <w:r>
                                      <w:rPr>
                                        <w:color w:val="FFFFFF"/>
                                        <w:sz w:val="14"/>
                                      </w:rPr>
                                      <w:t>Psychology</w:t>
                                    </w:r>
                                  </w:p>
                                </w:txbxContent>
                              </wps:txbx>
                              <wps:bodyPr horzOverflow="overflow" vert="horz" lIns="0" tIns="0" rIns="0" bIns="0" rtlCol="0">
                                <a:noAutofit/>
                              </wps:bodyPr>
                            </wps:wsp>
                            <wps:wsp>
                              <wps:cNvPr id="3462" name="Shape 3462"/>
                              <wps:cNvSpPr/>
                              <wps:spPr>
                                <a:xfrm>
                                  <a:off x="1463986" y="1438462"/>
                                  <a:ext cx="167551" cy="0"/>
                                </a:xfrm>
                                <a:custGeom>
                                  <a:avLst/>
                                  <a:gdLst/>
                                  <a:ahLst/>
                                  <a:cxnLst/>
                                  <a:rect l="0" t="0" r="0" b="0"/>
                                  <a:pathLst>
                                    <a:path w="167551">
                                      <a:moveTo>
                                        <a:pt x="167551" y="0"/>
                                      </a:moveTo>
                                      <a:lnTo>
                                        <a:pt x="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3463" name="Shape 3463"/>
                              <wps:cNvSpPr/>
                              <wps:spPr>
                                <a:xfrm>
                                  <a:off x="1372851" y="1375139"/>
                                  <a:ext cx="109664" cy="126644"/>
                                </a:xfrm>
                                <a:custGeom>
                                  <a:avLst/>
                                  <a:gdLst/>
                                  <a:ahLst/>
                                  <a:cxnLst/>
                                  <a:rect l="0" t="0" r="0" b="0"/>
                                  <a:pathLst>
                                    <a:path w="109664" h="126644">
                                      <a:moveTo>
                                        <a:pt x="109664" y="0"/>
                                      </a:moveTo>
                                      <a:lnTo>
                                        <a:pt x="109664" y="126644"/>
                                      </a:lnTo>
                                      <a:lnTo>
                                        <a:pt x="0" y="63322"/>
                                      </a:lnTo>
                                      <a:lnTo>
                                        <a:pt x="1096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 name="Shape 3464"/>
                              <wps:cNvSpPr/>
                              <wps:spPr>
                                <a:xfrm>
                                  <a:off x="2526583" y="1475000"/>
                                  <a:ext cx="167564" cy="0"/>
                                </a:xfrm>
                                <a:custGeom>
                                  <a:avLst/>
                                  <a:gdLst/>
                                  <a:ahLst/>
                                  <a:cxnLst/>
                                  <a:rect l="0" t="0" r="0" b="0"/>
                                  <a:pathLst>
                                    <a:path w="167564">
                                      <a:moveTo>
                                        <a:pt x="0" y="0"/>
                                      </a:moveTo>
                                      <a:lnTo>
                                        <a:pt x="167564"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3465" name="Shape 3465"/>
                              <wps:cNvSpPr/>
                              <wps:spPr>
                                <a:xfrm>
                                  <a:off x="2675617" y="1411678"/>
                                  <a:ext cx="109665" cy="126644"/>
                                </a:xfrm>
                                <a:custGeom>
                                  <a:avLst/>
                                  <a:gdLst/>
                                  <a:ahLst/>
                                  <a:cxnLst/>
                                  <a:rect l="0" t="0" r="0" b="0"/>
                                  <a:pathLst>
                                    <a:path w="109665" h="126644">
                                      <a:moveTo>
                                        <a:pt x="0" y="0"/>
                                      </a:moveTo>
                                      <a:lnTo>
                                        <a:pt x="109665" y="63322"/>
                                      </a:lnTo>
                                      <a:lnTo>
                                        <a:pt x="0" y="126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 name="Shape 3466"/>
                              <wps:cNvSpPr/>
                              <wps:spPr>
                                <a:xfrm>
                                  <a:off x="2074488" y="857493"/>
                                  <a:ext cx="0" cy="167551"/>
                                </a:xfrm>
                                <a:custGeom>
                                  <a:avLst/>
                                  <a:gdLst/>
                                  <a:ahLst/>
                                  <a:cxnLst/>
                                  <a:rect l="0" t="0" r="0" b="0"/>
                                  <a:pathLst>
                                    <a:path h="167551">
                                      <a:moveTo>
                                        <a:pt x="0" y="167551"/>
                                      </a:moveTo>
                                      <a:lnTo>
                                        <a:pt x="0"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3467" name="Shape 3467"/>
                              <wps:cNvSpPr/>
                              <wps:spPr>
                                <a:xfrm>
                                  <a:off x="2011153" y="766354"/>
                                  <a:ext cx="126657" cy="109664"/>
                                </a:xfrm>
                                <a:custGeom>
                                  <a:avLst/>
                                  <a:gdLst/>
                                  <a:ahLst/>
                                  <a:cxnLst/>
                                  <a:rect l="0" t="0" r="0" b="0"/>
                                  <a:pathLst>
                                    <a:path w="126657" h="109664">
                                      <a:moveTo>
                                        <a:pt x="63335" y="0"/>
                                      </a:moveTo>
                                      <a:lnTo>
                                        <a:pt x="126657" y="109664"/>
                                      </a:lnTo>
                                      <a:lnTo>
                                        <a:pt x="0" y="109664"/>
                                      </a:lnTo>
                                      <a:lnTo>
                                        <a:pt x="63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Shape 3468"/>
                              <wps:cNvSpPr/>
                              <wps:spPr>
                                <a:xfrm>
                                  <a:off x="2074488" y="1894849"/>
                                  <a:ext cx="0" cy="167551"/>
                                </a:xfrm>
                                <a:custGeom>
                                  <a:avLst/>
                                  <a:gdLst/>
                                  <a:ahLst/>
                                  <a:cxnLst/>
                                  <a:rect l="0" t="0" r="0" b="0"/>
                                  <a:pathLst>
                                    <a:path h="167551">
                                      <a:moveTo>
                                        <a:pt x="0" y="0"/>
                                      </a:moveTo>
                                      <a:lnTo>
                                        <a:pt x="0" y="167551"/>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3469" name="Shape 3469"/>
                              <wps:cNvSpPr/>
                              <wps:spPr>
                                <a:xfrm>
                                  <a:off x="2011153" y="2043871"/>
                                  <a:ext cx="126657" cy="109664"/>
                                </a:xfrm>
                                <a:custGeom>
                                  <a:avLst/>
                                  <a:gdLst/>
                                  <a:ahLst/>
                                  <a:cxnLst/>
                                  <a:rect l="0" t="0" r="0" b="0"/>
                                  <a:pathLst>
                                    <a:path w="126657" h="109664">
                                      <a:moveTo>
                                        <a:pt x="0" y="0"/>
                                      </a:moveTo>
                                      <a:lnTo>
                                        <a:pt x="126657" y="0"/>
                                      </a:lnTo>
                                      <a:lnTo>
                                        <a:pt x="63335" y="1096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9559" o:spid="_x0000_s1108" style="width:324.15pt;height:229.05pt;mso-position-horizontal-relative:char;mso-position-vertical-relative:line" coordsize="41169,2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">
                      <v:shape id="Shape 47252" o:spid="_x0000_s1109" style="position:absolute;top:10625;width:13633;height:8645;visibility:visible;mso-wrap-style:square;v-text-anchor:top" coordsize="1363345,86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OLMcA&#10;AADeAAAADwAAAGRycy9kb3ducmV2LnhtbESP3WoCMRSE7wu+QzhC72rWtVVZjVJaWqSC/+jtYXPc&#10;Xbo5WZJUt29vCkIvh5n5hpnOW1OLCzlfWVbQ7yUgiHOrKy4UHPYfT2MQPiBrrC2Tgl/yMJ91HqaY&#10;aXvlLV12oRARwj5DBWUITSalz0sy6Hu2IY7e2TqDIUpXSO3wGuGmlmmSDKXBiuNCiQ29lZR/736M&#10;guUal97tV0e9+TyemqEevC++Bko9dtvXCYhAbfgP39sLreB5lL6k8Hc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BDizHAAAA3gAAAA8AAAAAAAAAAAAAAAAAmAIAAGRy&#10;cy9kb3ducmV2LnhtbFBLBQYAAAAABAAEAPUAAACMAwAAAAA=&#10;" path="m,l1363345,r,864540l,864540,,e" fillcolor="#dee6e5" stroked="f" strokeweight="0">
                        <v:stroke miterlimit="83231f" joinstyle="miter"/>
                        <v:path arrowok="t" textboxrect="0,0,1363345,864540"/>
                      </v:shape>
                      <v:shape id="Shape 47253" o:spid="_x0000_s1110" style="position:absolute;left:27536;top:10625;width:13633;height:8645;visibility:visible;mso-wrap-style:square;v-text-anchor:top" coordsize="1363358,86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SkcYA&#10;AADeAAAADwAAAGRycy9kb3ducmV2LnhtbESP3WrCQBSE7wu+w3IE7+rGqKmkriIBoVCQ+gPFu0P2&#10;mIRmz4bdVdO37woFL4eZ+YZZrnvTihs531hWMBknIIhLqxuuFJyO29cFCB+QNbaWScEveVivBi9L&#10;zLW9855uh1CJCGGfo4I6hC6X0pc1GfRj2xFH72KdwRClq6R2eI9w08o0STJpsOG4UGNHRU3lz+Fq&#10;FFzOhdsVX0f7rTmTKc3mMvvslBoN+807iEB9eIb/2x9awewtnU/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SkcYAAADeAAAADwAAAAAAAAAAAAAAAACYAgAAZHJz&#10;L2Rvd25yZXYueG1sUEsFBgAAAAAEAAQA9QAAAIsDAAAAAA==&#10;" path="m,l1363358,r,864540l,864540,,e" fillcolor="#dee6e5" stroked="f" strokeweight="0">
                        <v:stroke miterlimit="83231f" joinstyle="miter"/>
                        <v:path arrowok="t" textboxrect="0,0,1363358,864540"/>
                      </v:shape>
                      <v:shape id="Shape 47254" o:spid="_x0000_s1111" style="position:absolute;left:13379;top:21896;width:15494;height:7192;visibility:visible;mso-wrap-style:square;v-text-anchor:top" coordsize="1549337,719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krMUA&#10;AADeAAAADwAAAGRycy9kb3ducmV2LnhtbESPT2vCQBTE7wW/w/IEb3VTSWtJXUUEQbQX/90f2Zds&#10;aPZtzK4x+fZuodDjMDO/YRar3taio9ZXjhW8TRMQxLnTFZcKLuft6ycIH5A11o5JwUAeVsvRywIz&#10;7R58pO4UShEh7DNUYEJoMil9bsiin7qGOHqFay2GKNtS6hYfEW5rOUuSD2mx4rhgsKGNofzndLcK&#10;bsf5sL6lXXkoDJlvHq52X9RKTcb9+gtEoD78h//aO60gnc/eU/i9E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eSsxQAAAN4AAAAPAAAAAAAAAAAAAAAAAJgCAABkcnMv&#10;ZG93bnJldi54bWxQSwUGAAAAAAQABAD1AAAAigMAAAAA&#10;" path="m,l1549337,r,719277l,719277,,e" fillcolor="#dee6e5" stroked="f" strokeweight="0">
                        <v:stroke miterlimit="83231f" joinstyle="miter"/>
                        <v:path arrowok="t" textboxrect="0,0,1549337,719277"/>
                      </v:shape>
                      <v:shape id="Shape 47255" o:spid="_x0000_s1112" style="position:absolute;left:13379;width:15494;height:7352;visibility:visible;mso-wrap-style:square;v-text-anchor:top" coordsize="1549337,73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BhsYA&#10;AADeAAAADwAAAGRycy9kb3ducmV2LnhtbESPT2vCQBTE74V+h+UVequbpvUP0VVEEL1JVfT6yD6T&#10;tdm3Ibua6KfvCgWPw8z8hpnMOluJKzXeOFbw2UtAEOdOGy4U7HfLjxEIH5A1Vo5JwY08zKavLxPM&#10;tGv5h67bUIgIYZ+hgjKEOpPS5yVZ9D1XE0fv5BqLIcqmkLrBNsJtJdMkGUiLhuNCiTUtSsp/txer&#10;4F4f1u1x5Ux633wV4by6nY7OKPX+1s3HIAJ14Rn+b6+1gu9h2u/D406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jBhsYAAADeAAAADwAAAAAAAAAAAAAAAACYAgAAZHJz&#10;L2Rvd25yZXYueG1sUEsFBgAAAAAEAAQA9QAAAIsDAAAAAA==&#10;" path="m,l1549337,r,735216l,735216,,e" fillcolor="#dee6e5" stroked="f" strokeweight="0">
                        <v:stroke miterlimit="83231f" joinstyle="miter"/>
                        <v:path arrowok="t" textboxrect="0,0,1549337,735216"/>
                      </v:shape>
                      <v:shape id="Shape 3431" o:spid="_x0000_s1113" style="position:absolute;left:2803;top:1972;width:8333;height:7591;visibility:visible;mso-wrap-style:square;v-text-anchor:top" coordsize="833222,75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PcgA&#10;AADdAAAADwAAAGRycy9kb3ducmV2LnhtbESPW2sCMRSE3wv+h3CEvnWzXiqyNYotFFtBwQvSvh02&#10;p7uLm5MlSXXtrzdCwcdhZr5hJrPW1OJEzleWFfSSFARxbnXFhYL97v1pDMIHZI21ZVJwIQ+zaedh&#10;gpm2Z97QaRsKESHsM1RQhtBkUvq8JIM+sQ1x9H6sMxiidIXUDs8RbmrZT9ORNFhxXCixobeS8uP2&#10;1yiQq2r3bZ6X/m+xdoeF+9x89S+vSj122/kLiEBtuIf/2x9awWA46MH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aAQ9yAAAAN0AAAAPAAAAAAAAAAAAAAAAAJgCAABk&#10;cnMvZG93bnJldi54bWxQSwUGAAAAAAQABAD1AAAAjQMAAAAA&#10;" path="m497789,l833222,167424,698094,503200,654126,380047v,,-282486,-30467,-471652,378994l,520713c108052,222098,542354,127686,542354,127686l497789,xe" fillcolor="#dee6e5" stroked="f" strokeweight="0">
                        <v:stroke miterlimit="83231f" joinstyle="miter"/>
                        <v:path arrowok="t" textboxrect="0,0,833222,759041"/>
                      </v:shape>
                      <v:shape id="Shape 3432" o:spid="_x0000_s1114" style="position:absolute;left:29790;top:2108;width:8191;height:6849;visibility:visible;mso-wrap-style:square;v-text-anchor:top" coordsize="819163,684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fM8UA&#10;AADdAAAADwAAAGRycy9kb3ducmV2LnhtbESPQWvCQBSE70L/w/IK3symJoqkrlIVpXgzLfT6yD6T&#10;0OzbmF01+uvdgtDjMDPfMPNlbxpxoc7VlhW8RTEI4sLqmksF31/b0QyE88gaG8uk4EYOlouXwRwz&#10;ba98oEvuSxEg7DJUUHnfZlK6oiKDLrItcfCOtjPog+xKqTu8Brhp5DiOp9JgzWGhwpbWFRW/+dko&#10;mO3i4+o+yRM73TT3/U/K6eHESg1f+493EJ56/x9+tj+1giRNxvD3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N8zxQAAAN0AAAAPAAAAAAAAAAAAAAAAAJgCAABkcnMv&#10;ZG93bnJldi54bWxQSwUGAAAAAAQABAD1AAAAigMAAAAA&#10;" path="m170980,c488340,11354,711276,395834,711276,395834l819163,314287,762571,684899,401549,659156,505295,579552v,,-57556,-278206,-505295,-332803l170980,xe" fillcolor="#dee6e5" stroked="f" strokeweight="0">
                        <v:stroke miterlimit="83231f" joinstyle="miter"/>
                        <v:path arrowok="t" textboxrect="0,0,819163,684899"/>
                      </v:shape>
                      <v:shape id="Shape 3433" o:spid="_x0000_s1115" style="position:absolute;left:30079;top:19571;width:8332;height:7590;visibility:visible;mso-wrap-style:square;v-text-anchor:top" coordsize="833209,75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hO8gA&#10;AADdAAAADwAAAGRycy9kb3ducmV2LnhtbESPQWvCQBSE74L/YXlCb7qxEW1TV7FCoYdiqRWht2f2&#10;NYlm38bdrYn/visUehxm5htmvuxMLS7kfGVZwXiUgCDOra64ULD7fBk+gPABWWNtmRRcycNy0e/N&#10;MdO25Q+6bEMhIoR9hgrKEJpMSp+XZNCPbEMcvW/rDIYoXSG1wzbCTS3vk2QqDVYcF0psaF1Sftr+&#10;GAXPj7PZ+6Hwez35alfH4+bQvp2dUneDbvUEIlAX/sN/7VetIJ2kKd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7KE7yAAAAN0AAAAPAAAAAAAAAAAAAAAAAJgCAABk&#10;cnMvZG93bnJldi54bWxQSwUGAAAAAAQABAD1AAAAjQMAAAAA&#10;" path="m650748,l833209,238328c725157,536943,290855,631355,290855,631355r44577,127686l,591604,135128,255841r43954,123153c179082,378994,461556,409461,650748,xe" fillcolor="#dee6e5" stroked="f" strokeweight="0">
                        <v:stroke miterlimit="83231f" joinstyle="miter"/>
                        <v:path arrowok="t" textboxrect="0,0,833209,759041"/>
                      </v:shape>
                      <v:shape id="Shape 3434" o:spid="_x0000_s1116" style="position:absolute;left:3234;top:20177;width:8191;height:6849;visibility:visible;mso-wrap-style:square;v-text-anchor:top" coordsize="819163,68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O/cYA&#10;AADdAAAADwAAAGRycy9kb3ducmV2LnhtbESPQWvCQBSE74X+h+UVehHd1KRFUjehCIJ4qDTV+zP7&#10;TEKzb8Puqum/dwtCj8PMfMMsy9H04kLOd5YVvMwSEMS11R03Cvbf6+kChA/IGnvLpOCXPJTF48MS&#10;c22v/EWXKjQiQtjnqKANYcil9HVLBv3MDsTRO1lnMETpGqkdXiPc9HKeJG/SYMdxocWBVi3VP9XZ&#10;KDjK/UbvXneHT7Oan7LU4sS7rVLPT+PHO4hAY/gP39sbrSDN0gz+3s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hO/cYAAADdAAAADwAAAAAAAAAAAAAAAACYAgAAZHJz&#10;L2Rvd25yZXYueG1sUEsFBgAAAAAEAAQA9QAAAIsDAAAAAA==&#10;" path="m56591,l417627,25755,313868,105347v,,57556,278218,505295,332803l648183,684898c330835,673557,107887,289065,107887,289065l,370612,56591,xe" fillcolor="#dee6e5" stroked="f" strokeweight="0">
                        <v:stroke miterlimit="83231f" joinstyle="miter"/>
                        <v:path arrowok="t" textboxrect="0,0,819163,684898"/>
                      </v:shape>
                      <v:shape id="Shape 3435" o:spid="_x0000_s1117" style="position:absolute;left:16452;top:10320;width:8494;height:8494;visibility:visible;mso-wrap-style:square;v-text-anchor:top" coordsize="849389,84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7rcUA&#10;AADdAAAADwAAAGRycy9kb3ducmV2LnhtbESPQWvCQBSE74X+h+UVeqsbYxWJrlIapB41evD4yL5k&#10;g9m3IbtN0n/fLRQ8DjPzDbPdT7YVA/W+caxgPktAEJdON1wruF4Ob2sQPiBrbB2Tgh/ysN89P20x&#10;027kMw1FqEWEsM9QgQmhy6T0pSGLfuY64uhVrrcYouxrqXscI9y2Mk2SlbTYcFww2NGnofJefFsF&#10;+anNh6oyq8P5K73ly2M6FvNUqdeX6WMDItAUHuH/9lErWLwvlvD3Jj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DutxQAAAN0AAAAPAAAAAAAAAAAAAAAAAJgCAABkcnMv&#10;ZG93bnJldi54bWxQSwUGAAAAAAQABAD1AAAAigMAAAAA&#10;" path="m424688,c659244,,849389,190132,849389,424688v,234543,-190145,424688,-424701,424688c190144,849376,,659231,,424688,,190132,190144,,424688,xe" fillcolor="#6a9c97" stroked="f" strokeweight="0">
                        <v:stroke miterlimit="83231f" joinstyle="miter"/>
                        <v:path arrowok="t" textboxrect="0,0,849389,849376"/>
                      </v:shape>
                      <v:rect id="Rectangle 3436" o:spid="_x0000_s1118" style="position:absolute;left:14596;top:858;width:5991;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3ascA&#10;AADdAAAADwAAAGRycy9kb3ducmV2LnhtbESPQWvCQBSE7wX/w/KE3uqmWkS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d2rHAAAA3QAAAA8AAAAAAAAAAAAAAAAAmAIAAGRy&#10;cy9kb3ducmV2LnhtbFBLBQYAAAAABAAEAPUAAACMAwAAAAA=&#10;" filled="f" stroked="f">
                        <v:textbox inset="0,0,0,0">
                          <w:txbxContent>
                            <w:p w:rsidR="005B726C" w:rsidRDefault="001C1064">
                              <w:pPr>
                                <w:spacing w:after="160" w:line="259" w:lineRule="auto"/>
                                <w:ind w:left="0" w:firstLine="0"/>
                              </w:pPr>
                              <w:r>
                                <w:rPr>
                                  <w:sz w:val="14"/>
                                </w:rPr>
                                <w:t>Employers:</w:t>
                              </w:r>
                            </w:p>
                          </w:txbxContent>
                        </v:textbox>
                      </v:rect>
                      <v:rect id="Rectangle 3437" o:spid="_x0000_s1119" style="position:absolute;left:14596;top:1925;width:12206;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8ccA&#10;AADdAAAADwAAAGRycy9kb3ducmV2LnhtbESPT2vCQBTE74LfYXmCN91YS6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0vHHAAAA3QAAAA8AAAAAAAAAAAAAAAAAmAIAAGRy&#10;cy9kb3ducmV2LnhtbFBLBQYAAAAABAAEAPUAAACMAwAAAAA=&#10;" filled="f" stroked="f">
                        <v:textbox inset="0,0,0,0">
                          <w:txbxContent>
                            <w:p w:rsidR="005B726C" w:rsidRDefault="001C1064">
                              <w:pPr>
                                <w:spacing w:after="160" w:line="259" w:lineRule="auto"/>
                                <w:ind w:left="0" w:firstLine="0"/>
                              </w:pPr>
                              <w:r>
                                <w:rPr>
                                  <w:sz w:val="14"/>
                                </w:rPr>
                                <w:t>• a vision going forward</w:t>
                              </w:r>
                            </w:p>
                          </w:txbxContent>
                        </v:textbox>
                      </v:rect>
                      <v:rect id="Rectangle 3438" o:spid="_x0000_s1120" style="position:absolute;left:14596;top:3006;width:18113;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Gg8MA&#10;AADdAAAADwAAAGRycy9kb3ducmV2LnhtbERPTYvCMBC9L/gfwgje1lRdRL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9Gg8MAAADdAAAADwAAAAAAAAAAAAAAAACYAgAAZHJzL2Rv&#10;d25yZXYueG1sUEsFBgAAAAAEAAQA9QAAAIgDAAAAAA==&#10;" filled="f" stroked="f">
                        <v:textbox inset="0,0,0,0">
                          <w:txbxContent>
                            <w:p w:rsidR="005B726C" w:rsidRDefault="001C1064">
                              <w:pPr>
                                <w:spacing w:after="160" w:line="259" w:lineRule="auto"/>
                                <w:ind w:left="0" w:firstLine="0"/>
                              </w:pPr>
                              <w:r>
                                <w:rPr>
                                  <w:sz w:val="14"/>
                                </w:rPr>
                                <w:t>• an agreed redundancy procedure</w:t>
                              </w:r>
                            </w:p>
                          </w:txbxContent>
                        </v:textbox>
                      </v:rect>
                      <v:rect id="Rectangle 3439" o:spid="_x0000_s1121" style="position:absolute;left:14595;top:4087;width:14157;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GMcA&#10;AADdAAAADwAAAGRycy9kb3ducmV2LnhtbESPT2vCQBTE74V+h+UJvdWNVYq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4xjHAAAA3QAAAA8AAAAAAAAAAAAAAAAAmAIAAGRy&#10;cy9kb3ducmV2LnhtbFBLBQYAAAAABAAEAPUAAACMAwAAAAA=&#10;" filled="f" stroked="f">
                        <v:textbox inset="0,0,0,0">
                          <w:txbxContent>
                            <w:p w:rsidR="005B726C" w:rsidRDefault="001C1064">
                              <w:pPr>
                                <w:spacing w:after="160" w:line="259" w:lineRule="auto"/>
                                <w:ind w:left="0" w:firstLine="0"/>
                              </w:pPr>
                              <w:r>
                                <w:rPr>
                                  <w:sz w:val="14"/>
                                </w:rPr>
                                <w:t>• organisational culture that</w:t>
                              </w:r>
                            </w:p>
                          </w:txbxContent>
                        </v:textbox>
                      </v:rect>
                      <v:rect id="Rectangle 3440" o:spid="_x0000_s1122" style="position:absolute;left:14595;top:5168;width:17269;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5+MIA&#10;AADdAAAADwAAAGRycy9kb3ducmV2LnhtbERPy4rCMBTdC/5DuII7TR1F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n4wgAAAN0AAAAPAAAAAAAAAAAAAAAAAJgCAABkcnMvZG93&#10;bnJldi54bWxQSwUGAAAAAAQABAD1AAAAhwMAAAAA&#10;" filled="f" stroked="f">
                        <v:textbox inset="0,0,0,0">
                          <w:txbxContent>
                            <w:p w:rsidR="005B726C" w:rsidRDefault="001C1064">
                              <w:pPr>
                                <w:spacing w:after="160" w:line="259" w:lineRule="auto"/>
                                <w:ind w:left="0" w:firstLine="0"/>
                              </w:pPr>
                              <w:r>
                                <w:rPr>
                                  <w:sz w:val="14"/>
                                </w:rPr>
                                <w:t xml:space="preserve"> promotes emotional intelligence</w:t>
                              </w:r>
                            </w:p>
                          </w:txbxContent>
                        </v:textbox>
                      </v:rect>
                      <v:rect id="Rectangle 3441" o:spid="_x0000_s1123" style="position:absolute;left:667;top:11087;width:5324;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cY8YA&#10;AADdAAAADwAAAGRycy9kb3ducmV2LnhtbESPS4vCQBCE78L+h6EXvOnEB6LRUWRV9Ohjwd1bk2mT&#10;sJmekBlN9Nc7grDHoqq+omaLxhTiRpXLLSvodSMQxInVOacKvk+bzhiE88gaC8uk4E4OFvOP1gxj&#10;bWs+0O3oUxEg7GJUkHlfxlK6JCODrmtL4uBdbGXQB1mlUldYB7gpZD+KRtJgzmEhw5K+Mkr+jlej&#10;YDsulz87+6jTYv27Pe/Pk9Vp4pVqfzbLKQhPjf8Pv9s7rWAwH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cY8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Survivors:</w:t>
                              </w:r>
                            </w:p>
                          </w:txbxContent>
                        </v:textbox>
                      </v:rect>
                      <v:rect id="Rectangle 3442" o:spid="_x0000_s1124" style="position:absolute;left:667;top:12154;width:15799;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CFMYA&#10;AADdAAAADwAAAGRycy9kb3ducmV2LnhtbESPT4vCMBTE74LfITzBm6bri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CFM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witness how fairly colleagues</w:t>
                              </w:r>
                            </w:p>
                          </w:txbxContent>
                        </v:textbox>
                      </v:rect>
                      <v:rect id="Rectangle 3443" o:spid="_x0000_s1125" style="position:absolute;left:667;top:13235;width:6531;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nj8YA&#10;AADdAAAADwAAAGRycy9kb3ducmV2LnhtbESPS4vCQBCE74L/YWhhbzrxwaLRUURd9Lg+QL01mTYJ&#10;ZnpCZtZk/fXOwoLHoqq+omaLxhTiQZXLLSvo9yIQxInVOacKTsev7hiE88gaC8uk4JccLObt1gxj&#10;bWve0+PgUxEg7GJUkHlfxlK6JCODrmdL4uDdbGXQB1mlUldYB7gp5CCKPqXBnMNChiWtMkruhx+j&#10;YDsul5edfdZpsbluz9/nyfo48Up9dJrlFISnxr/D/+2dVjAcjY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2nj8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xml:space="preserve"> are treated</w:t>
                              </w:r>
                            </w:p>
                          </w:txbxContent>
                        </v:textbox>
                      </v:rect>
                      <v:rect id="Rectangle 3444" o:spid="_x0000_s1126" style="position:absolute;left:666;top:14316;width:14138;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8YA&#10;AADdAAAADwAAAGRycy9kb3ducmV2LnhtbESPQWvCQBSE7wX/w/IEb3WjD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8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helped to deal with stress</w:t>
                              </w:r>
                            </w:p>
                          </w:txbxContent>
                        </v:textbox>
                      </v:rect>
                      <v:rect id="Rectangle 3445" o:spid="_x0000_s1127" style="position:absolute;left:666;top:15397;width:14051;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aYMYA&#10;AADdAAAADwAAAGRycy9kb3ducmV2LnhtbESPQWvCQBSE74L/YXmCN91YtWjqKlIVPdpYUG+P7GsS&#10;zL4N2dWk/fXdgtDjMDPfMItVa0rxoNoVlhWMhhEI4tTqgjMFn6fdYAbCeWSNpWVS8E0OVstuZ4Gx&#10;tg1/0CPxmQgQdjEqyL2vYildmpNBN7QVcfC+bG3QB1lnUtfYBLgp5UsUvUqDBYeFHCt6zym9JXej&#10;YD+r1peD/Wmycnvdn4/n+eY090r1e+36DYSn1v+Hn+2DVjCeTK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iaYM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become part of the vision</w:t>
                              </w:r>
                            </w:p>
                          </w:txbxContent>
                        </v:textbox>
                      </v:rect>
                      <v:rect id="Rectangle 3446" o:spid="_x0000_s1128" style="position:absolute;left:666;top:16478;width:8084;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EF8YA&#10;AADdAAAADwAAAGRycy9kb3ducmV2LnhtbESPS4vCQBCE78L+h6EXvOnEB6LRUcTdRY++QL01mTYJ&#10;ZnpCZtZEf/3OguCxqKqvqNmiMYW4U+Vyywp63QgEcWJ1zqmC4+GnMwbhPLLGwjIpeJCDxfyjNcNY&#10;25p3dN/7VAQIuxgVZN6XsZQuycig69qSOHhXWxn0QVap1BXWAW4K2Y+ikTSYc1jIsKRVRslt/2sU&#10;rMfl8ryxzzotvi/r0/Y0+TpMvFLtz2Y5BeGp8e/wq73RCgb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EF8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xml:space="preserve"> going forward</w:t>
                              </w:r>
                            </w:p>
                          </w:txbxContent>
                        </v:textbox>
                      </v:rect>
                      <v:rect id="Rectangle 3447" o:spid="_x0000_s1129" style="position:absolute;left:666;top:17558;width:13784;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hjMYA&#10;AADdAAAADwAAAGRycy9kb3ducmV2LnhtbESPQWvCQBSE74L/YXmCN91YxWrqKlIVPdpYUG+P7GsS&#10;zL4N2dWk/fXdgtDjMDPfMItVa0rxoNoVlhWMhhEI4tTqgjMFn6fdYAbCeWSNpWVS8E0OVstuZ4Gx&#10;tg1/0CPxmQgQdjEqyL2vYildmpNBN7QVcfC+bG3QB1lnUtfYBLgp5UsUTaXBgsNCjhW955TekrtR&#10;sJ9V68vB/jRZub3uz8fzfHOae6X6vXb9BsJT6//Dz/ZBKxhPJ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hjM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trained in any new duties</w:t>
                              </w:r>
                            </w:p>
                          </w:txbxContent>
                        </v:textbox>
                      </v:rect>
                      <v:rect id="Rectangle 38867" o:spid="_x0000_s1130" style="position:absolute;left:28156;top:11543;width:93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1gscA&#10;AADeAAAADwAAAGRycy9kb3ducmV2LnhtbESPT2vCQBTE7wW/w/IEb3Wjgo3RVUQteqx/QL09ss8k&#10;mH0bsqtJ++m7hYLHYWZ+w8wWrSnFk2pXWFYw6EcgiFOrC84UnI6f7zEI55E1lpZJwTc5WMw7bzNM&#10;tG14T8+Dz0SAsEtQQe59lUjp0pwMur6tiIN3s7VBH2SdSV1jE+CmlMMoGkuDBYeFHCta5ZTeDw+j&#10;YBtXy8vO/jRZubluz1/nyfo48Ur1uu1yCsJT61/h//ZOKxjF8f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otYLHAAAA3gAAAA8AAAAAAAAAAAAAAAAAmAIAAGRy&#10;cy9kb3ducmV2LnhtbFBLBQYAAAAABAAEAPUAAACMAwAAAAA=&#10;" filled="f" stroked="f">
                        <v:textbox inset="0,0,0,0">
                          <w:txbxContent>
                            <w:p w:rsidR="005B726C" w:rsidRDefault="001C1064">
                              <w:pPr>
                                <w:spacing w:after="160" w:line="259" w:lineRule="auto"/>
                                <w:ind w:left="0" w:firstLine="0"/>
                              </w:pPr>
                              <w:r>
                                <w:rPr>
                                  <w:sz w:val="14"/>
                                </w:rPr>
                                <w:t>Li</w:t>
                              </w:r>
                            </w:p>
                          </w:txbxContent>
                        </v:textbox>
                      </v:rect>
                      <v:rect id="Rectangle 38868" o:spid="_x0000_s1131" style="position:absolute;left:28857;top:11543;width:727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h8MMA&#10;AADeAAAADwAAAGRycy9kb3ducmV2LnhtbERPy4rCMBTdC/5DuII7TUdB2o5RxAe6dHRA3V2aO22Z&#10;5qY00Va/3iwGZnk47/myM5V4UONKywo+xhEI4szqknMF3+fdKAbhPLLGyjIpeJKD5aLfm2Oqbctf&#10;9Dj5XIQQdikqKLyvUyldVpBBN7Y1ceB+bGPQB9jkUjfYhnBTyUkUzaTBkkNDgTWtC8p+T3ejYB/X&#10;q+vBvtq82t72l+Ml2ZwTr9Rw0K0+QXjq/L/4z33QCqZxPAt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h8MMAAADeAAAADwAAAAAAAAAAAAAAAACYAgAAZHJzL2Rv&#10;d25yZXYueG1sUEsFBgAAAAAEAAQA9QAAAIgDAAAAAA==&#10;" filled="f" stroked="f">
                        <v:textbox inset="0,0,0,0">
                          <w:txbxContent>
                            <w:p w:rsidR="005B726C" w:rsidRDefault="001C1064">
                              <w:pPr>
                                <w:spacing w:after="160" w:line="259" w:lineRule="auto"/>
                                <w:ind w:left="0" w:firstLine="0"/>
                              </w:pPr>
                              <w:r>
                                <w:rPr>
                                  <w:sz w:val="14"/>
                                </w:rPr>
                                <w:t>ne managers:</w:t>
                              </w:r>
                            </w:p>
                          </w:txbxContent>
                        </v:textbox>
                      </v:rect>
                      <v:rect id="Rectangle 38865" o:spid="_x0000_s1132" style="position:absolute;left:28156;top:12611;width:932;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ObscA&#10;AADeAAAADwAAAGRycy9kb3ducmV2LnhtbESPT2vCQBTE7wW/w/IEb3WjosToKuIf9NhGQb09sq9J&#10;aPZtyK4m7afvFgo9DjPzG2a57kwlntS40rKC0TACQZxZXXKu4HI+vMYgnEfWWFkmBV/kYL3qvSwx&#10;0bbld3qmPhcBwi5BBYX3dSKlywoy6Ia2Jg7eh20M+iCbXOoG2wA3lRxH0UwaLDksFFjTtqDsM30Y&#10;Bce43txO9rvNq/39eH27znfnuVdq0O82CxCeOv8f/muftIJJHM+m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2jm7HAAAA3gAAAA8AAAAAAAAAAAAAAAAAmAIAAGRy&#10;cy9kb3ducmV2LnhtbFBLBQYAAAAABAAEAPUAAACMAwAAAAA=&#10;" filled="f" stroked="f">
                        <v:textbox inset="0,0,0,0">
                          <w:txbxContent>
                            <w:p w:rsidR="005B726C" w:rsidRDefault="001C1064">
                              <w:pPr>
                                <w:spacing w:after="160" w:line="259" w:lineRule="auto"/>
                                <w:ind w:left="0" w:firstLine="0"/>
                              </w:pPr>
                              <w:r>
                                <w:rPr>
                                  <w:sz w:val="14"/>
                                </w:rPr>
                                <w:t xml:space="preserve">• </w:t>
                              </w:r>
                            </w:p>
                          </w:txbxContent>
                        </v:textbox>
                      </v:rect>
                      <v:rect id="Rectangle 38866" o:spid="_x0000_s1133" style="position:absolute;left:28857;top:12611;width:16019;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QGccA&#10;AADeAAAADwAAAGRycy9kb3ducmV2LnhtbESPQWvCQBSE70L/w/IK3nRThRBjNiKtosdWC+rtkX0m&#10;odm3IbuatL++WxB6HGbmGyZbDaYRd+pcbVnByzQCQVxYXXOp4PO4nSQgnEfW2FgmBd/kYJU/jTJM&#10;te35g+4HX4oAYZeigsr7NpXSFRUZdFPbEgfvajuDPsiulLrDPsBNI2dRFEuDNYeFClt6raj4OtyM&#10;gl3Srs97+9OXzeayO72fFm/HhVdq/DyslyA8Df4//GjvtYJ5ks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EBnHAAAA3gAAAA8AAAAAAAAAAAAAAAAAmAIAAGRy&#10;cy9kb3ducmV2LnhtbFBLBQYAAAAABAAEAPUAAACMAwAAAAA=&#10;" filled="f" stroked="f">
                        <v:textbox inset="0,0,0,0">
                          <w:txbxContent>
                            <w:p w:rsidR="005B726C" w:rsidRDefault="001C1064">
                              <w:pPr>
                                <w:spacing w:after="160" w:line="259" w:lineRule="auto"/>
                                <w:ind w:left="0" w:firstLine="0"/>
                              </w:pPr>
                              <w:r>
                                <w:rPr>
                                  <w:sz w:val="14"/>
                                </w:rPr>
                                <w:t>kept informed of developments</w:t>
                              </w:r>
                            </w:p>
                          </w:txbxContent>
                        </v:textbox>
                      </v:rect>
                      <v:rect id="Rectangle 38863" o:spid="_x0000_s1134" style="position:absolute;left:28156;top:13692;width:932;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zgcYA&#10;AADeAAAADwAAAGRycy9kb3ducmV2LnhtbESPT4vCMBTE7wv7HcJb2NuaroLUahRZXfToP1Bvj+bZ&#10;FpuX0kRb/fRGEDwOM/MbZjRpTSmuVLvCsoLfTgSCOLW64EzBbvv/E4NwHlljaZkU3MjBZPz5McJE&#10;24bXdN34TAQIuwQV5N5XiZQuzcmg69iKOHgnWxv0QdaZ1DU2AW5K2Y2ivjRYcFjIsaK/nNLz5mIU&#10;LOJqeljae5OV8+Niv9oPZtuBV+r7q50OQXhq/Tv8ai+1gl4c93v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OzgcYAAADeAAAADwAAAAAAAAAAAAAAAACYAgAAZHJz&#10;L2Rvd25yZXYueG1sUEsFBgAAAAAEAAQA9QAAAIsDAAAAAA==&#10;" filled="f" stroked="f">
                        <v:textbox inset="0,0,0,0">
                          <w:txbxContent>
                            <w:p w:rsidR="005B726C" w:rsidRDefault="001C1064">
                              <w:pPr>
                                <w:spacing w:after="160" w:line="259" w:lineRule="auto"/>
                                <w:ind w:left="0" w:firstLine="0"/>
                              </w:pPr>
                              <w:r>
                                <w:rPr>
                                  <w:sz w:val="14"/>
                                </w:rPr>
                                <w:t xml:space="preserve">• </w:t>
                              </w:r>
                            </w:p>
                          </w:txbxContent>
                        </v:textbox>
                      </v:rect>
                      <v:rect id="Rectangle 38864" o:spid="_x0000_s1135" style="position:absolute;left:28894;top:13692;width:13312;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r9cgA&#10;AADeAAAADwAAAGRycy9kb3ducmV2LnhtbESPW2vCQBSE3wv+h+UIvtWNFyRGVxEv6GMbBfXtkD1N&#10;QrNnQ3Y1aX99t1Do4zAz3zDLdWcq8aTGlZYVjIYRCOLM6pJzBZfz4TUG4TyyxsoyKfgiB+tV72WJ&#10;ibYtv9Mz9bkIEHYJKii8rxMpXVaQQTe0NXHwPmxj0AfZ5FI32Aa4qeQ4imbSYMlhocCatgVln+nD&#10;KDjG9eZ2st9tXu3vx+vbdb47z71Sg363WYDw1Pn/8F/7pBVM4ng2h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iv1yAAAAN4AAAAPAAAAAAAAAAAAAAAAAJgCAABk&#10;cnMvZG93bnJldi54bWxQSwUGAAAAAAQABAD1AAAAjQMAAAAA&#10;" filled="f" stroked="f">
                        <v:textbox inset="0,0,0,0">
                          <w:txbxContent>
                            <w:p w:rsidR="005B726C" w:rsidRDefault="001C1064">
                              <w:pPr>
                                <w:spacing w:after="160" w:line="259" w:lineRule="auto"/>
                                <w:ind w:left="0" w:firstLine="0"/>
                              </w:pPr>
                              <w:r>
                                <w:rPr>
                                  <w:sz w:val="14"/>
                                </w:rPr>
                                <w:t>trained in handling difficult</w:t>
                              </w:r>
                            </w:p>
                          </w:txbxContent>
                        </v:textbox>
                      </v:rect>
                      <v:rect id="Rectangle 38861" o:spid="_x0000_s1136" style="position:absolute;left:28156;top:14772;width:333;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IbcgA&#10;AADeAAAADwAAAGRycy9kb3ducmV2LnhtbESPS2vDMBCE74X+B7GF3ho5LRjHiWJMH8THPAppbou1&#10;tU2tlbHU2MmvjwKBHIeZ+YZZZKNpxZF611hWMJ1EIIhLqxuuFHzvvl4SEM4ja2wtk4ITOciWjw8L&#10;TLUdeEPHra9EgLBLUUHtfZdK6cqaDLqJ7YiD92t7gz7IvpK6xyHATStfoyiWBhsOCzV29F5T+bf9&#10;NwpWSZf/FPY8VO3nYbVf72cfu5lX6vlpzOcgPI3+Hr61C63gLUniK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YhtyAAAAN4AAAAPAAAAAAAAAAAAAAAAAJgCAABk&#10;cnMvZG93bnJldi54bWxQSwUGAAAAAAQABAD1AAAAjQMAAAAA&#10;" filled="f" stroked="f">
                        <v:textbox inset="0,0,0,0">
                          <w:txbxContent>
                            <w:p w:rsidR="005B726C" w:rsidRDefault="001C1064">
                              <w:pPr>
                                <w:spacing w:after="160" w:line="259" w:lineRule="auto"/>
                                <w:ind w:left="0" w:firstLine="0"/>
                              </w:pPr>
                              <w:r>
                                <w:rPr>
                                  <w:sz w:val="14"/>
                                </w:rPr>
                                <w:t xml:space="preserve"> </w:t>
                              </w:r>
                            </w:p>
                          </w:txbxContent>
                        </v:textbox>
                      </v:rect>
                      <v:rect id="Rectangle 38862" o:spid="_x0000_s1137" style="position:absolute;left:28894;top:14772;width:10227;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WGscA&#10;AADeAAAADwAAAGRycy9kb3ducmV2LnhtbESPQWvCQBSE74L/YXlCb7rRQojRNQRbMcdWC9bbI/ua&#10;hGbfhuxq0v76bqHQ4zAz3zDbbDStuFPvGssKlosIBHFpdcOVgrfzYZ6AcB5ZY2uZFHyRg2w3nWwx&#10;1XbgV7qffCUChF2KCmrvu1RKV9Zk0C1sRxy8D9sb9EH2ldQ9DgFuWrmKolgabDgs1NjRvqby83Qz&#10;Co5Jl78X9nuo2ufr8fJyWT+d116ph9mYb0B4Gv1/+K9daAWPSRKv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fFhrHAAAA3gAAAA8AAAAAAAAAAAAAAAAAmAIAAGRy&#10;cy9kb3ducmV2LnhtbFBLBQYAAAAABAAEAPUAAACMAwAAAAA=&#10;" filled="f" stroked="f">
                        <v:textbox inset="0,0,0,0">
                          <w:txbxContent>
                            <w:p w:rsidR="005B726C" w:rsidRDefault="001C1064">
                              <w:pPr>
                                <w:spacing w:after="160" w:line="259" w:lineRule="auto"/>
                                <w:ind w:left="0" w:firstLine="0"/>
                              </w:pPr>
                              <w:r>
                                <w:rPr>
                                  <w:sz w:val="14"/>
                                </w:rPr>
                                <w:t>emotional situations</w:t>
                              </w:r>
                            </w:p>
                          </w:txbxContent>
                        </v:textbox>
                      </v:rect>
                      <v:rect id="Rectangle 38859" o:spid="_x0000_s1138" style="position:absolute;left:28156;top:15853;width:932;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O1sgA&#10;AADeAAAADwAAAGRycy9kb3ducmV2LnhtbESPT2vCQBTE7wW/w/KE3upGS0sSsxGxLXqsf0C9PbLP&#10;JJh9G7Jbk/bTdwsFj8PM/IbJFoNpxI06V1tWMJ1EIIgLq2suFRz2H08xCOeRNTaWScE3OVjko4cM&#10;U2173tJt50sRIOxSVFB536ZSuqIig25iW+LgXWxn0AfZlVJ32Ae4aeQsil6lwZrDQoUtrSoqrrsv&#10;o2Adt8vTxv70ZfN+Xh8/j8nbPvFKPY6H5RyEp8Hfw//tjVbwHMcvC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07WyAAAAN4AAAAPAAAAAAAAAAAAAAAAAJgCAABk&#10;cnMvZG93bnJldi54bWxQSwUGAAAAAAQABAD1AAAAjQMAAAAA&#10;" filled="f" stroked="f">
                        <v:textbox inset="0,0,0,0">
                          <w:txbxContent>
                            <w:p w:rsidR="005B726C" w:rsidRDefault="001C1064">
                              <w:pPr>
                                <w:spacing w:after="160" w:line="259" w:lineRule="auto"/>
                                <w:ind w:left="0" w:firstLine="0"/>
                              </w:pPr>
                              <w:r>
                                <w:rPr>
                                  <w:sz w:val="14"/>
                                </w:rPr>
                                <w:t xml:space="preserve">• </w:t>
                              </w:r>
                            </w:p>
                          </w:txbxContent>
                        </v:textbox>
                      </v:rect>
                      <v:rect id="Rectangle 38860" o:spid="_x0000_s1139" style="position:absolute;left:28894;top:15853;width:13114;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t9sUA&#10;AADeAAAADwAAAGRycy9kb3ducmV2LnhtbESPy4rCMBSG94LvEI7gTtNRkLZjFPGCLh0dUHeH5kxb&#10;pjkpTbTVpzeLgVn+/De++bIzlXhQ40rLCj7GEQjizOqScwXf590oBuE8ssbKMil4koPlot+bY6pt&#10;y1/0OPlchBF2KSoovK9TKV1WkEE3tjVx8H5sY9AH2eRSN9iGcVPJSRTNpMGSw0OBNa0Lyn5Pd6Ng&#10;H9er68G+2rza3vaX4yXZnBOv1HDQrT5BeOr8f/ivfdAKpnE8CwABJ6C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S32xQAAAN4AAAAPAAAAAAAAAAAAAAAAAJgCAABkcnMv&#10;ZG93bnJldi54bWxQSwUGAAAAAAQABAD1AAAAigMAAAAA&#10;" filled="f" stroked="f">
                        <v:textbox inset="0,0,0,0">
                          <w:txbxContent>
                            <w:p w:rsidR="005B726C" w:rsidRDefault="001C1064">
                              <w:pPr>
                                <w:spacing w:after="160" w:line="259" w:lineRule="auto"/>
                                <w:ind w:left="0" w:firstLine="0"/>
                              </w:pPr>
                              <w:r>
                                <w:rPr>
                                  <w:sz w:val="14"/>
                                </w:rPr>
                                <w:t xml:space="preserve">supported in their role as </w:t>
                              </w:r>
                            </w:p>
                          </w:txbxContent>
                        </v:textbox>
                      </v:rect>
                      <v:rect id="Rectangle 38857" o:spid="_x0000_s1140" style="position:absolute;left:28156;top:16934;width:333;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P8cA&#10;AADeAAAADwAAAGRycy9kb3ducmV2LnhtbESPT2vCQBTE7wW/w/IEb3Wj0hqjq4i26LH+AfX2yD6T&#10;YPZtyG5N2k/vCoUeh5n5DTNbtKYUd6pdYVnBoB+BIE6tLjhTcDx8vsYgnEfWWFomBT/kYDHvvMww&#10;0bbhHd33PhMBwi5BBbn3VSKlS3My6Pq2Ig7e1dYGfZB1JnWNTYCbUg6j6F0aLDgs5FjRKqf0tv82&#10;CjZxtTxv7W+TlR+XzenrNFkfJl6pXrddTkF4av1/+K+91QpGcfw2h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fz/HAAAA3gAAAA8AAAAAAAAAAAAAAAAAmAIAAGRy&#10;cy9kb3ducmV2LnhtbFBLBQYAAAAABAAEAPUAAACMAwAAAAA=&#10;" filled="f" stroked="f">
                        <v:textbox inset="0,0,0,0">
                          <w:txbxContent>
                            <w:p w:rsidR="005B726C" w:rsidRDefault="001C1064">
                              <w:pPr>
                                <w:spacing w:after="160" w:line="259" w:lineRule="auto"/>
                                <w:ind w:left="0" w:firstLine="0"/>
                              </w:pPr>
                              <w:r>
                                <w:rPr>
                                  <w:sz w:val="14"/>
                                </w:rPr>
                                <w:t xml:space="preserve"> </w:t>
                              </w:r>
                            </w:p>
                          </w:txbxContent>
                        </v:textbox>
                      </v:rect>
                      <v:rect id="Rectangle 38858" o:spid="_x0000_s1141" style="position:absolute;left:28894;top:16934;width:7166;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rTcMA&#10;AADeAAAADwAAAGRycy9kb3ducmV2LnhtbERPy4rCMBTdD/gP4QruxlTFoXaMIj7QpS/Q2V2aO22Z&#10;5qY00Va/3iwGXB7OezpvTSnuVLvCsoJBPwJBnFpdcKbgfNp8xiCcR9ZYWiYFD3Iwn3U+ppho2/CB&#10;7kefiRDCLkEFufdVIqVLczLo+rYiDtyvrQ36AOtM6hqbEG5KOYyiL2mw4NCQY0XLnNK/480o2MbV&#10;4rqzzyYr1z/by/4yWZ0mXqlet118g/DU+rf4373TCkZxPA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rTcMAAADeAAAADwAAAAAAAAAAAAAAAACYAgAAZHJzL2Rv&#10;d25yZXYueG1sUEsFBgAAAAAEAAQA9QAAAIgDAAAAAA==&#10;" filled="f" stroked="f">
                        <v:textbox inset="0,0,0,0">
                          <w:txbxContent>
                            <w:p w:rsidR="005B726C" w:rsidRDefault="001C1064">
                              <w:pPr>
                                <w:spacing w:after="160" w:line="259" w:lineRule="auto"/>
                                <w:ind w:left="0" w:firstLine="0"/>
                              </w:pPr>
                              <w:r>
                                <w:rPr>
                                  <w:sz w:val="14"/>
                                </w:rPr>
                                <w:t>intermediaries</w:t>
                              </w:r>
                            </w:p>
                          </w:txbxContent>
                        </v:textbox>
                      </v:rect>
                      <v:rect id="Rectangle 3454" o:spid="_x0000_s1142" style="position:absolute;left:13726;top:22585;width:15021;height:1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pJsYA&#10;AADdAAAADwAAAGRycy9kb3ducmV2LnhtbESPQWvCQBSE74L/YXmCN91YtWjqKlIVPdpYUG+P7GsS&#10;zL4N2dWk/fXdgtDjMDPfMItVa0rxoNoVlhWMhhEI4tTqgjMFn6fdYAbCeWSNpWVS8E0OVstuZ4Gx&#10;tg1/0CPxmQgQdjEqyL2vYildmpNBN7QVcfC+bG3QB1lnUtfYBLgp5UsUvUqDBYeFHCt6zym9JXej&#10;YD+r1peD/Wmycnvdn4/n+eY090r1e+36DYSn1v+Hn+2DVjCeT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pJs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Employees losing their jobs:</w:t>
                              </w:r>
                            </w:p>
                          </w:txbxContent>
                        </v:textbox>
                      </v:rect>
                      <v:rect id="Rectangle 3455" o:spid="_x0000_s1143" style="position:absolute;left:13726;top:23653;width:18947;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vccA&#10;AADdAAAADwAAAGRycy9kb3ducmV2LnhtbESPT2vCQBTE7wW/w/KE3pqNtSmauopURY/+Kai3R/Y1&#10;CWbfhuzWpP30bkHwOMzMb5jJrDOVuFLjSssKBlEMgjizuuRcwddh9TIC4TyyxsoyKfglB7Np72mC&#10;qbYt7+i697kIEHYpKii8r1MpXVaQQRfZmjh437Yx6INscqkbbAPcVPI1jt+lwZLDQoE1fRaUXfY/&#10;RsF6VM9PG/vX5tXyvD5uj+PFYeyVeu538w8Qnjr/CN/bG61g+JY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DL3HAAAA3QAAAA8AAAAAAAAAAAAAAAAAmAIAAGRy&#10;cy9kb3ducmV2LnhtbFBLBQYAAAAABAAEAPUAAACMAwAAAAA=&#10;" filled="f" stroked="f">
                        <v:textbox inset="0,0,0,0">
                          <w:txbxContent>
                            <w:p w:rsidR="005B726C" w:rsidRDefault="001C1064">
                              <w:pPr>
                                <w:spacing w:after="160" w:line="259" w:lineRule="auto"/>
                                <w:ind w:left="0" w:firstLine="0"/>
                              </w:pPr>
                              <w:r>
                                <w:rPr>
                                  <w:sz w:val="14"/>
                                </w:rPr>
                                <w:t>• informed and consulted individually</w:t>
                              </w:r>
                            </w:p>
                          </w:txbxContent>
                        </v:textbox>
                      </v:rect>
                      <v:rect id="Rectangle 3456" o:spid="_x0000_s1144" style="position:absolute;left:13726;top:24734;width:17313;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SyscA&#10;AADdAAAADwAAAGRycy9kb3ducmV2LnhtbESPQWvCQBSE74X+h+UVequbWisasxGxLXrUKKi3R/aZ&#10;hGbfhuzWRH99Vyj0OMzMN0wy700tLtS6yrKC10EEgji3uuJCwX739TIB4TyyxtoyKbiSg3n6+JBg&#10;rG3HW7pkvhABwi5GBaX3TSyly0sy6Aa2IQ7e2bYGfZBtIXWLXYCbWg6jaCwNVhwWSmxoWVL+nf0Y&#10;BatJsziu7a0r6s/T6rA5TD92U6/U81O/mIHw1Pv/8F97rRW8jd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ksrHAAAA3QAAAA8AAAAAAAAAAAAAAAAAmAIAAGRy&#10;cy9kb3ducmV2LnhtbFBLBQYAAAAABAAEAPUAAACMAwAAAAA=&#10;" filled="f" stroked="f">
                        <v:textbox inset="0,0,0,0">
                          <w:txbxContent>
                            <w:p w:rsidR="005B726C" w:rsidRDefault="001C1064">
                              <w:pPr>
                                <w:spacing w:after="160" w:line="259" w:lineRule="auto"/>
                                <w:ind w:left="0" w:firstLine="0"/>
                              </w:pPr>
                              <w:r>
                                <w:rPr>
                                  <w:sz w:val="14"/>
                                </w:rPr>
                                <w:t>• given genuine help finding other</w:t>
                              </w:r>
                            </w:p>
                          </w:txbxContent>
                        </v:textbox>
                      </v:rect>
                      <v:rect id="Rectangle 3457" o:spid="_x0000_s1145" style="position:absolute;left:13726;top:25815;width:897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3UcYA&#10;AADdAAAADwAAAGRycy9kb3ducmV2LnhtbESPW2vCQBSE34X+h+UUfNNNvZu6inhBH60Ktm+H7GkS&#10;mj0bsquJ/fVuQejjMDPfMLNFYwpxo8rllhW8dSMQxInVOacKzqdtZwLCeWSNhWVScCcHi/lLa4ax&#10;tjV/0O3oUxEg7GJUkHlfxlK6JCODrmtL4uB928qgD7JKpa6wDnBTyF4UjaTBnMNChiWtMkp+jlej&#10;YDcpl597+1unxeZrdzlcpuvT1CvVfm2W7yA8Nf4//GzvtYL+YD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83UcYAAADdAAAADwAAAAAAAAAAAAAAAACYAgAAZHJz&#10;L2Rvd25yZXYueG1sUEsFBgAAAAAEAAQA9QAAAIsDAAAAAA==&#10;" filled="f" stroked="f">
                        <v:textbox inset="0,0,0,0">
                          <w:txbxContent>
                            <w:p w:rsidR="005B726C" w:rsidRDefault="001C1064">
                              <w:pPr>
                                <w:spacing w:after="160" w:line="259" w:lineRule="auto"/>
                                <w:ind w:left="0" w:firstLine="0"/>
                              </w:pPr>
                              <w:r>
                                <w:rPr>
                                  <w:sz w:val="14"/>
                                </w:rPr>
                                <w:t xml:space="preserve"> work or training</w:t>
                              </w:r>
                            </w:p>
                          </w:txbxContent>
                        </v:textbox>
                      </v:rect>
                      <v:rect id="Rectangle 3458" o:spid="_x0000_s1146" style="position:absolute;left:13726;top:26895;width:1718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jI8QA&#10;AADdAAAADwAAAGRycy9kb3ducmV2LnhtbERPy2rCQBTdC/7DcAvudNKHJUkdRVolWfoo2O4umdsk&#10;mLkTMqNJ+/WdheDycN6L1WAacaXO1ZYVPM4iEMSF1TWXCj6P22kMwnlkjY1lUvBLDlbL8WiBqbY9&#10;7+l68KUIIexSVFB536ZSuqIig25mW+LA/djOoA+wK6XusA/hppFPUfQqDdYcGips6b2i4ny4GAVZ&#10;3K6/cvvXl83mOzvtTsnHMfFKTR6G9RsIT4O/i2/uXCt4fpm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QoyPEAAAA3QAAAA8AAAAAAAAAAAAAAAAAmAIAAGRycy9k&#10;b3ducmV2LnhtbFBLBQYAAAAABAAEAPUAAACJAwAAAAA=&#10;" filled="f" stroked="f">
                        <v:textbox inset="0,0,0,0">
                          <w:txbxContent>
                            <w:p w:rsidR="005B726C" w:rsidRDefault="001C1064">
                              <w:pPr>
                                <w:spacing w:after="160" w:line="259" w:lineRule="auto"/>
                                <w:ind w:left="0" w:firstLine="0"/>
                              </w:pPr>
                              <w:r>
                                <w:rPr>
                                  <w:sz w:val="14"/>
                                </w:rPr>
                                <w:t>• treated with respect and dignity</w:t>
                              </w:r>
                            </w:p>
                          </w:txbxContent>
                        </v:textbox>
                      </v:rect>
                      <v:rect id="Rectangle 3459" o:spid="_x0000_s1147" style="position:absolute;left:18882;top:11817;width:4503;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uMcA&#10;AADdAAAADwAAAGRycy9kb3ducmV2LnhtbESPT2vCQBTE7wW/w/IEb3WjtmKiq4i26LH+AfX2yD6T&#10;YPZtyG5N2k/vCoUeh5n5DTNbtKYUd6pdYVnBoB+BIE6tLjhTcDx8vk5AOI+ssbRMCn7IwWLeeZlh&#10;om3DO7rvfSYChF2CCnLvq0RKl+Zk0PVtRRy8q60N+iDrTOoamwA3pRxG0VgaLDgs5FjRKqf0tv82&#10;CjaTanne2t8mKz8um9PXKV4fYq9Ur9supyA8tf4//NfeagWjt/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Brj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4"/>
                                </w:rPr>
                                <w:t>Strategy</w:t>
                              </w:r>
                            </w:p>
                          </w:txbxContent>
                        </v:textbox>
                      </v:rect>
                      <v:rect id="Rectangle 3460" o:spid="_x0000_s1148" style="position:absolute;left:18272;top:13787;width:6125;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MMA&#10;AADdAAAADwAAAGRycy9kb3ducmV2LnhtbERPTYvCMBC9C/6HMII3TV1F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mM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4"/>
                                </w:rPr>
                                <w:t>Procedures</w:t>
                              </w:r>
                            </w:p>
                          </w:txbxContent>
                        </v:textbox>
                      </v:rect>
                      <v:rect id="Rectangle 3461" o:spid="_x0000_s1149" style="position:absolute;left:18239;top:15757;width:621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A8cA&#10;AADdAAAADwAAAGRycy9kb3ducmV2LnhtbESPQWvCQBSE7wX/w/IKvdWNtUi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wAP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4"/>
                                </w:rPr>
                                <w:t>Psychology</w:t>
                              </w:r>
                            </w:p>
                          </w:txbxContent>
                        </v:textbox>
                      </v:rect>
                      <v:shape id="Shape 3462" o:spid="_x0000_s1150" style="position:absolute;left:14639;top:14384;width:1676;height:0;visibility:visible;mso-wrap-style:square;v-text-anchor:top" coordsize="167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MosQA&#10;AADdAAAADwAAAGRycy9kb3ducmV2LnhtbESPQWsCMRSE70L/Q3gFL6LZVVFZjSKi2EuFWsHrM3nd&#10;Xbp5WTZR13/fFASPw8x8wyxWra3EjRpfOlaQDhIQxNqZknMFp+9dfwbCB2SDlWNS8CAPq+VbZ4GZ&#10;cXf+otsx5CJC2GeooAihzqT0uiCLfuBq4uj9uMZiiLLJpWnwHuG2ksMkmUiLJceFAmvaFKR/j1er&#10;QKc937toQtybz/bs09Nh+tgq1X1v13MQgdrwCj/bH0bBaDwZwv+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TKLEAAAA3QAAAA8AAAAAAAAAAAAAAAAAmAIAAGRycy9k&#10;b3ducmV2LnhtbFBLBQYAAAAABAAEAPUAAACJAwAAAAA=&#10;" path="m167551,l,e" filled="f" strokeweight="2pt">
                        <v:stroke miterlimit="83231f" joinstyle="miter"/>
                        <v:path arrowok="t" textboxrect="0,0,167551,0"/>
                      </v:shape>
                      <v:shape id="Shape 3463" o:spid="_x0000_s1151" style="position:absolute;left:13728;top:13751;width:1097;height:1266;visibility:visible;mso-wrap-style:square;v-text-anchor:top" coordsize="109664,1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TLgcQA&#10;AADdAAAADwAAAGRycy9kb3ducmV2LnhtbESPUWvCMBSF3wf+h3CFvc3UdRPpjCIDYcgYrHbvl+au&#10;6WxuahK1/vtFEHw8nHO+w1msBtuJE/nQOlYwnWQgiGunW24UVLvN0xxEiMgaO8ek4EIBVsvRwwIL&#10;7c78TacyNiJBOBSowMTYF1KG2pDFMHE9cfJ+nbcYk/SN1B7PCW47+ZxlM2mx5bRgsKd3Q/W+PFoF&#10;/ovd9uc1zEud/x0qE7PP7aVS6nE8rN9ARBriPXxrf2gF+cssh+ub9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Ey4HEAAAA3QAAAA8AAAAAAAAAAAAAAAAAmAIAAGRycy9k&#10;b3ducmV2LnhtbFBLBQYAAAAABAAEAPUAAACJAwAAAAA=&#10;" path="m109664,r,126644l,63322,109664,xe" fillcolor="black" stroked="f" strokeweight="0">
                        <v:stroke miterlimit="83231f" joinstyle="miter"/>
                        <v:path arrowok="t" textboxrect="0,0,109664,126644"/>
                      </v:shape>
                      <v:shape id="Shape 3464" o:spid="_x0000_s1152" style="position:absolute;left:25265;top:14750;width:1676;height:0;visibility:visible;mso-wrap-style:square;v-text-anchor:top" coordsize="167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T08YA&#10;AADdAAAADwAAAGRycy9kb3ducmV2LnhtbESPT2vCQBTE74LfYXmCF9FNVVRSVymKoNiLfy7eXrOv&#10;SWj2bcyuSfz2XaHQ4zAzv2GW69YUoqbK5ZYVvI0iEMSJ1TmnCq6X3XABwnlkjYVlUvAkB+tVt7PE&#10;WNuGT1SffSoChF2MCjLvy1hKl2Rk0I1sSRy8b1sZ9EFWqdQVNgFuCjmOopk0mHNYyLCkTUbJz/lh&#10;FEQ33G9r0wwGn+nhdPf1/CvfHZXq99qPdxCeWv8f/mvvtYLJdDaF1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IT08YAAADdAAAADwAAAAAAAAAAAAAAAACYAgAAZHJz&#10;L2Rvd25yZXYueG1sUEsFBgAAAAAEAAQA9QAAAIsDAAAAAA==&#10;" path="m,l167564,e" filled="f" strokeweight="2pt">
                        <v:stroke miterlimit="83231f" joinstyle="miter"/>
                        <v:path arrowok="t" textboxrect="0,0,167564,0"/>
                      </v:shape>
                      <v:shape id="Shape 3465" o:spid="_x0000_s1153" style="position:absolute;left:26756;top:14116;width:1096;height:1267;visibility:visible;mso-wrap-style:square;v-text-anchor:top" coordsize="109665,126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yOsUA&#10;AADdAAAADwAAAGRycy9kb3ducmV2LnhtbESPQWvCQBSE70L/w/IKXqRuatIoqauIIAie1Jb2+Mg+&#10;s6HZtyG71fjvXUHwOMzMN8x82dtGnKnztWMF7+MEBHHpdM2Vgq/j5m0GwgdkjY1jUnAlD8vFy2CO&#10;hXYX3tP5ECoRIewLVGBCaAspfWnIoh+7ljh6J9dZDFF2ldQdXiLcNnKSJLm0WHNcMNjS2lD5d/i3&#10;CkbGZ3r0I9fT7Lc+7b7Tld6llVLD1371CSJQH57hR3urFaRZ/gH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PI6xQAAAN0AAAAPAAAAAAAAAAAAAAAAAJgCAABkcnMv&#10;ZG93bnJldi54bWxQSwUGAAAAAAQABAD1AAAAigMAAAAA&#10;" path="m,l109665,63322,,126644,,xe" fillcolor="black" stroked="f" strokeweight="0">
                        <v:stroke miterlimit="83231f" joinstyle="miter"/>
                        <v:path arrowok="t" textboxrect="0,0,109665,126644"/>
                      </v:shape>
                      <v:shape id="Shape 3466" o:spid="_x0000_s1154" style="position:absolute;left:20744;top:8574;width:0;height:1676;visibility:visible;mso-wrap-style:square;v-text-anchor:top" coordsize="0,16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aMYA&#10;AADdAAAADwAAAGRycy9kb3ducmV2LnhtbESPzWrDMBCE74W8g9hAb43cNJjgRglpSdoceskP6XWx&#10;NpaptTKSartvHwUCPQ4z8w2zWA22ER35UDtW8DzJQBCXTtdcKTgdt09zECEia2wck4I/CrBajh4W&#10;WGjX8566Q6xEgnAoUIGJsS2kDKUhi2HiWuLkXZy3GJP0ldQe+wS3jZxmWS4t1pwWDLb0bqj8Ofxa&#10;BW5r1tXu07xl/uO7NMfNpT9/dUo9jof1K4hIQ/wP39s7reBllud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W1aMYAAADdAAAADwAAAAAAAAAAAAAAAACYAgAAZHJz&#10;L2Rvd25yZXYueG1sUEsFBgAAAAAEAAQA9QAAAIsDAAAAAA==&#10;" path="m,167551l,e" filled="f" strokeweight="2pt">
                        <v:stroke miterlimit="83231f" joinstyle="miter"/>
                        <v:path arrowok="t" textboxrect="0,0,0,167551"/>
                      </v:shape>
                      <v:shape id="Shape 3467" o:spid="_x0000_s1155" style="position:absolute;left:20111;top:7663;width:1267;height:1097;visibility:visible;mso-wrap-style:square;v-text-anchor:top" coordsize="126657,10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oH8cA&#10;AADdAAAADwAAAGRycy9kb3ducmV2LnhtbESPQWvCQBSE74L/YXlCL6VuNFZD6ipSWuhNavWQ22P3&#10;maRm34bs1qT/visUPA4z8w2z3g62EVfqfO1YwWyagCDWztRcKjh+vT9lIHxANtg4JgW/5GG7GY/W&#10;mBvX8yddD6EUEcI+RwVVCG0updcVWfRT1xJH7+w6iyHKrpSmwz7CbSPnSbKUFmuOCxW29FqRvhx+&#10;rAJ9dunM7ovTc6Hb7PF7fkz3/ZtSD5Nh9wIi0BDu4f/2h1GQLpYr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h6B/HAAAA3QAAAA8AAAAAAAAAAAAAAAAAmAIAAGRy&#10;cy9kb3ducmV2LnhtbFBLBQYAAAAABAAEAPUAAACMAwAAAAA=&#10;" path="m63335,r63322,109664l,109664,63335,xe" fillcolor="black" stroked="f" strokeweight="0">
                        <v:stroke miterlimit="83231f" joinstyle="miter"/>
                        <v:path arrowok="t" textboxrect="0,0,126657,109664"/>
                      </v:shape>
                      <v:shape id="Shape 3468" o:spid="_x0000_s1156" style="position:absolute;left:20744;top:18948;width:0;height:1676;visibility:visible;mso-wrap-style:square;v-text-anchor:top" coordsize="0,167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EgcIA&#10;AADdAAAADwAAAGRycy9kb3ducmV2LnhtbERPy4rCMBTdC/5DuAOz03QeiFSj6DA6Ltz4YGZ7aa5N&#10;sbkpSaatf28WgsvDec+Xva1FSz5UjhW8jTMQxIXTFZcKzqfNaAoiRGSNtWNScKMAy8VwMMdcu44P&#10;1B5jKVIIhxwVmBibXMpQGLIYxq4hTtzFeYsxQV9K7bFL4baW71k2kRYrTg0GG/oyVFyP/1aB25hV&#10;ufsx68xv/wpz+r50v/tWqdeXfjUDEamPT/HDvdMKPj4naW56k5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oSBwgAAAN0AAAAPAAAAAAAAAAAAAAAAAJgCAABkcnMvZG93&#10;bnJldi54bWxQSwUGAAAAAAQABAD1AAAAhwMAAAAA&#10;" path="m,l,167551e" filled="f" strokeweight="2pt">
                        <v:stroke miterlimit="83231f" joinstyle="miter"/>
                        <v:path arrowok="t" textboxrect="0,0,0,167551"/>
                      </v:shape>
                      <v:shape id="Shape 3469" o:spid="_x0000_s1157" style="position:absolute;left:20111;top:20438;width:1267;height:1097;visibility:visible;mso-wrap-style:square;v-text-anchor:top" coordsize="126657,10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9scA&#10;AADdAAAADwAAAGRycy9kb3ducmV2LnhtbESPQWvCQBSE74L/YXlCL6XZaKxo6ipSWuhNavWQ22P3&#10;maRm34bs1qT/visUPA4z8w2z3g62EVfqfO1YwTRJQRBrZ2ouFRy/3p+WIHxANtg4JgW/5GG7GY/W&#10;mBvX8yddD6EUEcI+RwVVCG0updcVWfSJa4mjd3adxRBlV0rTYR/htpGzNF1IizXHhQpbeq1IXw4/&#10;VoE+u2xq98XpudDt8vF7dsz2/ZtSD5Nh9wIi0BDu4f/2h1GQzRcr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y2fbHAAAA3QAAAA8AAAAAAAAAAAAAAAAAmAIAAGRy&#10;cy9kb3ducmV2LnhtbFBLBQYAAAAABAAEAPUAAACMAwAAAAA=&#10;" path="m,l126657,,63335,109664,,xe" fillcolor="black" stroked="f" strokeweight="0">
                        <v:stroke miterlimit="83231f" joinstyle="miter"/>
                        <v:path arrowok="t" textboxrect="0,0,126657,109664"/>
                      </v:shape>
                      <w10:anchorlock/>
                    </v:group>
                  </w:pict>
                </mc:Fallback>
              </mc:AlternateContent>
            </w:r>
          </w:p>
        </w:tc>
      </w:tr>
    </w:tbl>
    <w:p w:rsidR="005B726C" w:rsidRDefault="001C1064">
      <w:pPr>
        <w:spacing w:after="0"/>
        <w:ind w:left="23" w:right="14"/>
      </w:pPr>
      <w:r>
        <w:t xml:space="preserve">These three factors are very much inter-connected. For example, your redundancy procedure should state how you will share your plans for the </w:t>
      </w:r>
      <w:r>
        <w:t>future. And discussions with employee representatives and employees should be based on an understanding of how the changes will affect individuals emotionally and psychologically. Employers may also need to stress that in order to look after their remainin</w:t>
      </w:r>
      <w:r>
        <w:t xml:space="preserve">g employees, they have a responsibility to look after the interests of the organisation. </w:t>
      </w:r>
    </w:p>
    <w:p w:rsidR="005B726C" w:rsidRDefault="001C1064">
      <w:pPr>
        <w:spacing w:after="22" w:line="262" w:lineRule="auto"/>
        <w:ind w:left="-5"/>
      </w:pPr>
      <w:r>
        <w:rPr>
          <w:color w:val="007166"/>
          <w:sz w:val="22"/>
        </w:rPr>
        <w:t>The person who has to break the bad news</w:t>
      </w:r>
    </w:p>
    <w:p w:rsidR="005B726C" w:rsidRDefault="001C1064">
      <w:pPr>
        <w:ind w:left="23" w:right="14"/>
      </w:pPr>
      <w:r>
        <w:t>Recent Acas research has shed light on the vital role the teller of bad news can have on:</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how well employees cope after being made redundant </w:t>
      </w:r>
    </w:p>
    <w:p w:rsidR="005B726C" w:rsidRDefault="001C1064">
      <w:pPr>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the morale and levels of motivation of the employees who stay </w: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the overall success of the business’ reorganisation or downsizing. </w:t>
      </w:r>
    </w:p>
    <w:tbl>
      <w:tblPr>
        <w:tblStyle w:val="TableGrid"/>
        <w:tblpPr w:vertAnchor="text" w:horzAnchor="margin"/>
        <w:tblOverlap w:val="never"/>
        <w:tblW w:w="6708" w:type="dxa"/>
        <w:tblInd w:w="0" w:type="dxa"/>
        <w:tblCellMar>
          <w:top w:w="0" w:type="dxa"/>
          <w:left w:w="170" w:type="dxa"/>
          <w:bottom w:w="0" w:type="dxa"/>
          <w:right w:w="115" w:type="dxa"/>
        </w:tblCellMar>
        <w:tblLook w:val="04A0" w:firstRow="1" w:lastRow="0" w:firstColumn="1" w:lastColumn="0" w:noHBand="0" w:noVBand="1"/>
      </w:tblPr>
      <w:tblGrid>
        <w:gridCol w:w="6708"/>
      </w:tblGrid>
      <w:tr w:rsidR="005B726C">
        <w:trPr>
          <w:trHeight w:val="4463"/>
        </w:trPr>
        <w:tc>
          <w:tcPr>
            <w:tcW w:w="6708" w:type="dxa"/>
            <w:tcBorders>
              <w:top w:val="nil"/>
              <w:left w:val="nil"/>
              <w:bottom w:val="nil"/>
              <w:right w:val="nil"/>
            </w:tcBorders>
            <w:shd w:val="clear" w:color="auto" w:fill="E9EEED"/>
            <w:vAlign w:val="center"/>
          </w:tcPr>
          <w:p w:rsidR="005B726C" w:rsidRDefault="001C1064">
            <w:pPr>
              <w:spacing w:after="114" w:line="259" w:lineRule="auto"/>
              <w:ind w:left="0" w:firstLine="0"/>
            </w:pPr>
            <w:r>
              <w:rPr>
                <w:color w:val="007166"/>
              </w:rPr>
              <w:lastRenderedPageBreak/>
              <w:t xml:space="preserve">An employer should ensure the person who breaks the bad news is: </w:t>
            </w:r>
          </w:p>
          <w:p w:rsidR="005B726C" w:rsidRDefault="001C1064">
            <w:pPr>
              <w:spacing w:after="122" w:line="252" w:lineRule="auto"/>
              <w:ind w:left="227" w:hanging="227"/>
            </w:pPr>
            <w:r>
              <w:rPr>
                <w:rFonts w:ascii="Segoe UI Symbol" w:eastAsia="Segoe UI Symbol" w:hAnsi="Segoe UI Symbol" w:cs="Segoe UI Symbol"/>
                <w:color w:val="88ACA8"/>
                <w:sz w:val="22"/>
              </w:rPr>
              <w:t>✓●</w:t>
            </w:r>
            <w:r>
              <w:rPr>
                <w:b/>
                <w:color w:val="007166"/>
              </w:rPr>
              <w:t>Fully informed</w:t>
            </w:r>
            <w:r>
              <w:rPr>
                <w:color w:val="007166"/>
              </w:rPr>
              <w:t xml:space="preserve">: they should fully understand the organisation’s business rationale for downsizing and be able to put this in context when communicating to affected employees. </w:t>
            </w:r>
          </w:p>
          <w:p w:rsidR="005B726C" w:rsidRDefault="001C1064">
            <w:pPr>
              <w:spacing w:after="120" w:line="253" w:lineRule="auto"/>
              <w:ind w:left="227" w:hanging="227"/>
            </w:pPr>
            <w:r>
              <w:rPr>
                <w:rFonts w:ascii="Segoe UI Symbol" w:eastAsia="Segoe UI Symbol" w:hAnsi="Segoe UI Symbol" w:cs="Segoe UI Symbol"/>
                <w:color w:val="88ACA8"/>
                <w:sz w:val="22"/>
              </w:rPr>
              <w:t>✓●</w:t>
            </w:r>
            <w:r>
              <w:rPr>
                <w:b/>
                <w:color w:val="007166"/>
              </w:rPr>
              <w:t>Trained</w:t>
            </w:r>
            <w:r>
              <w:rPr>
                <w:color w:val="007166"/>
              </w:rPr>
              <w:t>: at the very least think about training in ‘having challenging convers</w:t>
            </w:r>
            <w:r>
              <w:rPr>
                <w:color w:val="007166"/>
              </w:rPr>
              <w:t xml:space="preserve">ations’. </w:t>
            </w:r>
          </w:p>
          <w:p w:rsidR="005B726C" w:rsidRDefault="001C1064">
            <w:pPr>
              <w:spacing w:after="121" w:line="253" w:lineRule="auto"/>
              <w:ind w:left="227" w:hanging="227"/>
            </w:pPr>
            <w:r>
              <w:rPr>
                <w:rFonts w:ascii="Segoe UI Symbol" w:eastAsia="Segoe UI Symbol" w:hAnsi="Segoe UI Symbol" w:cs="Segoe UI Symbol"/>
                <w:color w:val="88ACA8"/>
                <w:sz w:val="22"/>
              </w:rPr>
              <w:t>✓●</w:t>
            </w:r>
            <w:r>
              <w:rPr>
                <w:b/>
                <w:color w:val="007166"/>
              </w:rPr>
              <w:t>Not over-worked</w:t>
            </w:r>
            <w:r>
              <w:rPr>
                <w:color w:val="007166"/>
              </w:rPr>
              <w:t xml:space="preserve">: their role is likely to bring very long hours with emotional strain. </w:t>
            </w:r>
          </w:p>
          <w:p w:rsidR="005B726C" w:rsidRDefault="001C1064">
            <w:pPr>
              <w:spacing w:after="49" w:line="259" w:lineRule="auto"/>
              <w:ind w:left="0" w:firstLine="0"/>
            </w:pPr>
            <w:r>
              <w:rPr>
                <w:rFonts w:ascii="Segoe UI Symbol" w:eastAsia="Segoe UI Symbol" w:hAnsi="Segoe UI Symbol" w:cs="Segoe UI Symbol"/>
                <w:color w:val="88ACA8"/>
                <w:sz w:val="22"/>
              </w:rPr>
              <w:t>✓●</w:t>
            </w:r>
            <w:r>
              <w:rPr>
                <w:b/>
                <w:color w:val="007166"/>
              </w:rPr>
              <w:t>Not isolated</w:t>
            </w:r>
            <w:r>
              <w:rPr>
                <w:color w:val="007166"/>
              </w:rPr>
              <w:t xml:space="preserve">: they should have others to turn to for moral support. </w:t>
            </w:r>
          </w:p>
          <w:p w:rsidR="005B726C" w:rsidRDefault="001C1064">
            <w:pPr>
              <w:spacing w:after="121" w:line="251" w:lineRule="auto"/>
              <w:ind w:left="227" w:hanging="227"/>
            </w:pPr>
            <w:r>
              <w:rPr>
                <w:rFonts w:ascii="Segoe UI Symbol" w:eastAsia="Segoe UI Symbol" w:hAnsi="Segoe UI Symbol" w:cs="Segoe UI Symbol"/>
                <w:color w:val="88ACA8"/>
                <w:sz w:val="22"/>
              </w:rPr>
              <w:t>✓●</w:t>
            </w:r>
            <w:r>
              <w:rPr>
                <w:b/>
                <w:color w:val="007166"/>
              </w:rPr>
              <w:t>Aware of the role of trade unions</w:t>
            </w:r>
            <w:r>
              <w:rPr>
                <w:color w:val="007166"/>
              </w:rPr>
              <w:t>: research has found that union representatives oft</w:t>
            </w:r>
            <w:r>
              <w:rPr>
                <w:color w:val="007166"/>
              </w:rPr>
              <w:t xml:space="preserve">en proved to be a source of support and guidance for the managers having to break the bad news. </w:t>
            </w:r>
          </w:p>
          <w:p w:rsidR="005B726C" w:rsidRDefault="001C1064">
            <w:pPr>
              <w:spacing w:after="0" w:line="259" w:lineRule="auto"/>
              <w:ind w:left="0" w:firstLine="0"/>
            </w:pPr>
            <w:r>
              <w:rPr>
                <w:color w:val="007166"/>
              </w:rPr>
              <w:t>Acas research paper</w:t>
            </w:r>
            <w:r>
              <w:rPr>
                <w:i/>
                <w:color w:val="007166"/>
              </w:rPr>
              <w:t>, Downsizing envoys: a public/private sector comparison</w:t>
            </w:r>
            <w:r>
              <w:rPr>
                <w:color w:val="007166"/>
              </w:rPr>
              <w:t>, Dr Ian Ashman</w:t>
            </w:r>
          </w:p>
        </w:tc>
      </w:tr>
    </w:tbl>
    <w:p w:rsidR="005B726C" w:rsidRDefault="001C1064">
      <w:pPr>
        <w:ind w:left="23" w:right="14"/>
      </w:pPr>
      <w:r>
        <w:t xml:space="preserve">The person who breaks the bad news to an individual about a redundancy is often their line manager – although they may also be a human resources specialist, or a consultant from outside the organisation. </w:t>
      </w:r>
    </w:p>
    <w:p w:rsidR="005B726C" w:rsidRDefault="001C1064">
      <w:pPr>
        <w:ind w:left="23" w:right="14"/>
      </w:pPr>
      <w:r>
        <w:t xml:space="preserve">They may be expected to: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act as the link betwee</w:t>
      </w:r>
      <w:r>
        <w:t>n the organisation’s top-level decision makers and employees at risk</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meet and liaise with at risk employees over who may be leaving or moved to other jobs</w:t>
      </w:r>
    </w:p>
    <w:p w:rsidR="005B726C" w:rsidRDefault="001C1064">
      <w:pPr>
        <w:ind w:left="240" w:right="14" w:hanging="227"/>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page">
                  <wp:posOffset>5082530</wp:posOffset>
                </wp:positionH>
                <wp:positionV relativeFrom="page">
                  <wp:posOffset>2769528</wp:posOffset>
                </wp:positionV>
                <wp:extent cx="263472" cy="508953"/>
                <wp:effectExtent l="0" t="0" r="0" b="0"/>
                <wp:wrapTopAndBottom/>
                <wp:docPr id="40364" name="Group 40364"/>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3524" name="Shape 3524"/>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525" name="Rectangle 3525"/>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4</w:t>
                              </w:r>
                            </w:p>
                          </w:txbxContent>
                        </wps:txbx>
                        <wps:bodyPr horzOverflow="overflow" vert="horz" lIns="0" tIns="0" rIns="0" bIns="0" rtlCol="0">
                          <a:noAutofit/>
                        </wps:bodyPr>
                      </wps:wsp>
                    </wpg:wgp>
                  </a:graphicData>
                </a:graphic>
              </wp:anchor>
            </w:drawing>
          </mc:Choice>
          <mc:Fallback>
            <w:pict>
              <v:group id="Group 40364" o:spid="_x0000_s1158" style="position:absolute;left:0;text-align:left;margin-left:400.2pt;margin-top:218.05pt;width:20.75pt;height:40.1pt;z-index:251687936;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">
                <v:shape id="Shape 3524" o:spid="_x0000_s1159"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iUsQA&#10;AADdAAAADwAAAGRycy9kb3ducmV2LnhtbESPQUvDQBSE74L/YXmCN7sxVZG02xIKguLJtHh+ZJ/Z&#10;tNm3Yfe1if/eFQSPw8x8w6y3sx/UhWLqAxu4XxSgiNtge+4MHPYvd8+gkiBbHAKTgW9KsN1cX62x&#10;smHiD7o00qkM4VShAScyVlqn1pHHtAgjcfa+QvQoWcZO24hThvtBl0XxpD32nBccjrRz1J6aszdw&#10;lPh2LndTGutl/emkqfen98mY25u5XoESmuU//Nd+tQaWj+UD/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IlLEAAAA3QAAAA8AAAAAAAAAAAAAAAAAmAIAAGRycy9k&#10;b3ducmV2LnhtbFBLBQYAAAAABAAEAPUAAACJAwAAAAA=&#10;" path="m254470,r9002,908l263472,508045r-9002,908c113931,508953,,395021,,254483,,113932,113931,,254470,xe" fillcolor="#a3bcb9" stroked="f" strokeweight="0">
                  <v:stroke miterlimit="83231f" joinstyle="miter"/>
                  <v:path arrowok="t" textboxrect="0,0,263472,508953"/>
                </v:shape>
                <v:rect id="Rectangle 3525" o:spid="_x0000_s1160"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4</w:t>
                        </w:r>
                      </w:p>
                    </w:txbxContent>
                  </v:textbox>
                </v:rect>
                <w10:wrap type="topAndBottom" anchorx="page" anchory="page"/>
              </v:group>
            </w:pict>
          </mc:Fallback>
        </mc:AlternateConten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support employees emotionally and helping them find other work. </w:t>
      </w:r>
    </w:p>
    <w:p w:rsidR="005B726C" w:rsidRDefault="001C1064">
      <w:pPr>
        <w:ind w:left="23" w:right="14"/>
      </w:pPr>
      <w:r>
        <w:t xml:space="preserve">Many managers are quite unprepared for the range of emotions they will face. Employees are, understandably, often angry and shocked about what’s happening to them. </w:t>
      </w:r>
    </w:p>
    <w:p w:rsidR="005B726C" w:rsidRDefault="001C1064">
      <w:pPr>
        <w:ind w:left="23" w:right="14"/>
      </w:pPr>
      <w:r>
        <w:t>As the diagram shows, if employers look after their line managers, the managers will take b</w:t>
      </w:r>
      <w:r>
        <w:t>etter care of those on the receiving end of bad news. And if those who lose their jobs are treated with dignity and respect, then those who remain are more likely to feel engaged with the organisation going forward.</w:t>
      </w:r>
    </w:p>
    <w:p w:rsidR="005B726C" w:rsidRDefault="001C1064">
      <w:pPr>
        <w:spacing w:after="22" w:line="262" w:lineRule="auto"/>
        <w:ind w:left="-5"/>
      </w:pPr>
      <w:r>
        <w:rPr>
          <w:color w:val="007166"/>
          <w:sz w:val="22"/>
        </w:rPr>
        <w:lastRenderedPageBreak/>
        <w:t>looking after those who are still employ</w:t>
      </w:r>
      <w:r>
        <w:rPr>
          <w:color w:val="007166"/>
          <w:sz w:val="22"/>
        </w:rPr>
        <w:t>ed</w:t>
      </w:r>
    </w:p>
    <w:p w:rsidR="005B726C" w:rsidRDefault="001C1064">
      <w:pPr>
        <w:ind w:left="23" w:right="14"/>
      </w:pPr>
      <w:r>
        <w:t xml:space="preserve">There is increasing awareness of the impact that redundancies have on the remaining employees. Additional help, especially in the form of one-toone communication and counselling, can be particularly beneficial for those affected by ‘survivor syndrome’. </w:t>
      </w:r>
      <w:r>
        <w:t>During consultation, employers should consider the impact of redundancies on the workload of these survivors.</w:t>
      </w:r>
    </w:p>
    <w:p w:rsidR="005B726C" w:rsidRDefault="001C1064">
      <w:pPr>
        <w:ind w:left="23" w:right="14"/>
      </w:pPr>
      <w:r>
        <w:t>Sufferers of survivor syndrome often experience feelings of guilt, low morale and a general sense of disengagement from their organisation after s</w:t>
      </w:r>
      <w:r>
        <w:t>urviving job cuts. In common with the symptoms of many mental health problems, survivor syndrome undermines relationships at work. A recent survey from the IRS Employment Review finds that:</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65% of employers surveyed reported that stress had increased am</w:t>
      </w:r>
      <w:r>
        <w:t xml:space="preserve">ong employees who have survived one or more redundancy programmes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63.8% agreed that “it is difficult to ensure employees continue to </w:t>
      </w:r>
      <w:r>
        <w:t>trust us following redundancy programmes”.</w:t>
      </w:r>
    </w:p>
    <w:p w:rsidR="005B726C" w:rsidRDefault="001C1064">
      <w:pPr>
        <w:ind w:left="23" w:right="14"/>
      </w:pPr>
      <w:r>
        <w:t xml:space="preserve">How employees react to seeing their colleagues or friends made redundant will depend a great deal on their individual psychological make-up. Getting to know your staff can help you to make the reorganisation or downsizing a less stressful experience. </w:t>
      </w:r>
    </w:p>
    <w:p w:rsidR="005B726C" w:rsidRDefault="001C1064">
      <w:pPr>
        <w:spacing w:after="433"/>
        <w:ind w:left="23" w:right="14"/>
      </w:pPr>
      <w:r>
        <w:t>A be</w:t>
      </w:r>
      <w:r>
        <w:t>tter understanding of psychology and team dynamics will also help to inform your communications strategy – getting across your vision for the future and offering reassurance. For more information on managing mental health see the Acas guide ‘Promoting posi</w:t>
      </w:r>
      <w:r>
        <w:t xml:space="preserve">tive mental health at work’ at </w:t>
      </w:r>
      <w:hyperlink r:id="rId65">
        <w:r>
          <w:t>www.acas.org.uk</w:t>
        </w:r>
      </w:hyperlink>
      <w:hyperlink r:id="rId66">
        <w:r>
          <w:t>.</w:t>
        </w:r>
      </w:hyperlink>
      <w:r>
        <w:t xml:space="preserve"> </w:t>
      </w:r>
    </w:p>
    <w:p w:rsidR="005B726C" w:rsidRDefault="001C1064">
      <w:pPr>
        <w:spacing w:after="17" w:line="265" w:lineRule="auto"/>
        <w:ind w:left="-5"/>
      </w:pPr>
      <w:r>
        <w:rPr>
          <w:color w:val="007166"/>
          <w:sz w:val="22"/>
        </w:rPr>
        <w:t xml:space="preserve">Restructuring: a plan for the future </w:t>
      </w:r>
    </w:p>
    <w:p w:rsidR="005B726C" w:rsidRDefault="001C1064">
      <w:pPr>
        <w:ind w:left="23" w:right="14"/>
      </w:pPr>
      <w:r>
        <w:t xml:space="preserve">Managing collective redundancies effectively will help provide a good foundation for </w:t>
      </w:r>
      <w:r>
        <w:t>restructuring the business going forward. Open channels of communication and genuine consultation based on trust and collaboration will enable you to:</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get employee commitment for new working practices and organisational goals</w:t>
      </w:r>
    </w:p>
    <w:p w:rsidR="005B726C" w:rsidRDefault="001C1064">
      <w:pPr>
        <w:ind w:left="240" w:right="14"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 xml:space="preserve">be more flexible in the </w:t>
      </w:r>
      <w:r>
        <w:t>way you respond to market forces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develop clear messages about the future direction of the business.</w:t>
      </w:r>
    </w:p>
    <w:p w:rsidR="005B726C" w:rsidRDefault="001C1064">
      <w:pPr>
        <w:ind w:left="23" w:right="14"/>
      </w:pPr>
      <w:r>
        <w:t>There is bound to be a good deal of suspicion and anxiety about future work prospects after a round of collective redundancies. Employees may feel distra</w:t>
      </w:r>
      <w:r>
        <w:t>cted and less able to be fully engaged in their work. Any hint of employee representatives and managers retreating into an ‘us and them’ position will only reinforce people’s worst fears.</w:t>
      </w:r>
    </w:p>
    <w:p w:rsidR="005B726C" w:rsidRDefault="001C1064">
      <w:pPr>
        <w:ind w:left="23" w:right="14"/>
      </w:pPr>
      <w:r>
        <w:t>Here are some tips for maintaining levels of employee engagement dur</w:t>
      </w:r>
      <w:r>
        <w:t>ing and after a restructuring process: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don’t abandon your </w:t>
      </w:r>
      <w:r>
        <w:rPr>
          <w:b/>
        </w:rPr>
        <w:t>vision</w:t>
      </w:r>
      <w:r>
        <w:t xml:space="preserve"> – employees need hope now more than ever. but be realistic – no false promises!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keep </w:t>
      </w:r>
      <w:r>
        <w:rPr>
          <w:b/>
        </w:rPr>
        <w:t>talking</w:t>
      </w:r>
      <w:r>
        <w:t xml:space="preserve"> – giving employees a chance to have a say is critical for morale and motivation</w:t>
      </w:r>
    </w:p>
    <w:p w:rsidR="005B726C" w:rsidRDefault="001C1064">
      <w:pPr>
        <w:ind w:left="240" w:right="14" w:hanging="227"/>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page">
                  <wp:posOffset>5082530</wp:posOffset>
                </wp:positionH>
                <wp:positionV relativeFrom="page">
                  <wp:posOffset>2769528</wp:posOffset>
                </wp:positionV>
                <wp:extent cx="263472" cy="508953"/>
                <wp:effectExtent l="0" t="0" r="0" b="0"/>
                <wp:wrapSquare wrapText="bothSides"/>
                <wp:docPr id="42356" name="Group 42356"/>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3730" name="Shape 3730"/>
                        <wps:cNvSpPr/>
                        <wps:spPr>
                          <a:xfrm>
                            <a:off x="0" y="0"/>
                            <a:ext cx="263472" cy="508953"/>
                          </a:xfrm>
                          <a:custGeom>
                            <a:avLst/>
                            <a:gdLst/>
                            <a:ahLst/>
                            <a:cxnLst/>
                            <a:rect l="0" t="0" r="0" b="0"/>
                            <a:pathLst>
                              <a:path w="263472" h="508953">
                                <a:moveTo>
                                  <a:pt x="254470" y="0"/>
                                </a:moveTo>
                                <a:lnTo>
                                  <a:pt x="263472" y="908"/>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731" name="Rectangle 3731"/>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4</w:t>
                              </w:r>
                            </w:p>
                          </w:txbxContent>
                        </wps:txbx>
                        <wps:bodyPr horzOverflow="overflow" vert="horz" lIns="0" tIns="0" rIns="0" bIns="0" rtlCol="0">
                          <a:noAutofit/>
                        </wps:bodyPr>
                      </wps:wsp>
                    </wpg:wgp>
                  </a:graphicData>
                </a:graphic>
              </wp:anchor>
            </w:drawing>
          </mc:Choice>
          <mc:Fallback>
            <w:pict>
              <v:group id="Group 42356" o:spid="_x0000_s1161" style="position:absolute;left:0;text-align:left;margin-left:400.2pt;margin-top:218.05pt;width:20.75pt;height:40.1pt;z-index:251688960;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">
                <v:shape id="Shape 3730" o:spid="_x0000_s1162"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cbcEA&#10;AADdAAAADwAAAGRycy9kb3ducmV2LnhtbERPTUvDQBC9C/0PyxS82Y0NqMRuSygUKp5Mi+chO2Zj&#10;s7Nhd9rEf+8eBI+P973ZzX5QN4qpD2zgcVWAIm6D7bkzcD4dHl5AJUG2OAQmAz+UYLdd3G2wsmHi&#10;D7o10qkcwqlCA05krLROrSOPaRVG4sx9hehRMoydthGnHO4HvS6KJ+2x59zgcKS9o/bSXL2Bb4lv&#10;1/V+SmNd1p9Omvp0eZ+MuV/O9SsooVn+xX/uozVQPpd5f36Tn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p3G3BAAAA3QAAAA8AAAAAAAAAAAAAAAAAmAIAAGRycy9kb3du&#10;cmV2LnhtbFBLBQYAAAAABAAEAPUAAACGAwAAAAA=&#10;" path="m254470,r9002,908l263472,508045r-9002,908c113931,508953,,395021,,254483,,113932,113931,,254470,xe" fillcolor="#a3bcb9" stroked="f" strokeweight="0">
                  <v:stroke miterlimit="83231f" joinstyle="miter"/>
                  <v:path arrowok="t" textboxrect="0,0,263472,508953"/>
                </v:shape>
                <v:rect id="Rectangle 3731" o:spid="_x0000_s1163"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OYsYA&#10;AADdAAAADwAAAGRycy9kb3ducmV2LnhtbESPS4vCQBCE78L+h6EXvOlEB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OYs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4</w:t>
                        </w:r>
                      </w:p>
                    </w:txbxContent>
                  </v:textbox>
                </v:rect>
                <w10:wrap type="square" anchorx="page" anchory="page"/>
              </v:group>
            </w:pict>
          </mc:Fallback>
        </mc:AlternateConten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don’t abandon your </w:t>
      </w:r>
      <w:r>
        <w:rPr>
          <w:b/>
        </w:rPr>
        <w:t>line managers</w:t>
      </w:r>
      <w:r>
        <w:t xml:space="preserve"> – keep them briefed on developments and, where resources allow, give them training in so-called ‘soft management’ skills such as active listening and handling difficult conversations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work at your relationships with </w:t>
      </w:r>
      <w:r>
        <w:rPr>
          <w:b/>
        </w:rPr>
        <w:t>union</w:t>
      </w:r>
      <w:r>
        <w:rPr>
          <w:b/>
        </w:rPr>
        <w:t>s and/or employee representatives</w:t>
      </w:r>
      <w:r>
        <w:t>. If you have set up consultative or joint working groups, why not use them to consult on other workplace issues on an ongoing basis?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use your </w:t>
      </w:r>
      <w:r>
        <w:rPr>
          <w:b/>
        </w:rPr>
        <w:t>performance management</w:t>
      </w:r>
      <w:r>
        <w:t xml:space="preserve"> system to reenforce company values around emotional in</w:t>
      </w:r>
      <w:r>
        <w:t>telligence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try to pay attention to the </w:t>
      </w:r>
      <w:r>
        <w:rPr>
          <w:b/>
        </w:rPr>
        <w:t>health and wellbeing</w:t>
      </w:r>
      <w:r>
        <w:t xml:space="preserve"> of staff – Acas has published useful guides to ‘Health, work and wellbeing’ and ‘Promoting positive mental health at work’ (available at </w:t>
      </w:r>
      <w:hyperlink r:id="rId67">
        <w:r>
          <w:t>ww</w:t>
        </w:r>
        <w:r>
          <w:t>w.acas.org.uk/pulications</w:t>
        </w:r>
      </w:hyperlink>
      <w:hyperlink r:id="rId68">
        <w:r>
          <w:t>)</w:t>
        </w:r>
      </w:hyperlink>
    </w:p>
    <w:p w:rsidR="005B726C" w:rsidRDefault="005B726C">
      <w:pPr>
        <w:sectPr w:rsidR="005B726C">
          <w:type w:val="continuous"/>
          <w:pgSz w:w="8419" w:h="11906"/>
          <w:pgMar w:top="1293" w:right="851" w:bottom="1105" w:left="850" w:header="720" w:footer="720" w:gutter="0"/>
          <w:cols w:num="2" w:space="266"/>
        </w:sectPr>
      </w:pPr>
    </w:p>
    <w:p w:rsidR="005B726C" w:rsidRDefault="001C1064">
      <w:pPr>
        <w:spacing w:after="3" w:line="256" w:lineRule="auto"/>
        <w:ind w:left="-5"/>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41496" name="Group 41496"/>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3812" name="Shape 3812"/>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813" name="Shape 3813"/>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3814" name="Shape 3814"/>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3815" name="Shape 3815"/>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3816" name="Shape 3816"/>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817" name="Shape 3817"/>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3818" name="Shape 3818"/>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56" name="Shape 47256"/>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57" name="Shape 47257"/>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1" name="Shape 3821"/>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2" name="Shape 3822"/>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3" name="Shape 3823"/>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4" name="Shape 3824"/>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5" name="Shape 3825"/>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6" name="Shape 3826"/>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27" name="Shape 3827"/>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28" name="Shape 3828"/>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29" name="Shape 3829"/>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0" name="Shape 3830"/>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1" name="Shape 3831"/>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2" name="Shape 3832"/>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58" name="Shape 47258"/>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59" name="Shape 47259"/>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5" name="Shape 3835"/>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6" name="Shape 3836"/>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7" name="Shape 3837"/>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8" name="Shape 3838"/>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3839" name="Shape 3839"/>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0" name="Shape 3840"/>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1" name="Shape 3841"/>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2" name="Shape 3842"/>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3" name="Shape 3843"/>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0" name="Shape 47260"/>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1" name="Shape 47261"/>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6" name="Shape 3846"/>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7" name="Shape 3847"/>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8" name="Shape 3848"/>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49" name="Shape 3849"/>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0" name="Shape 3850"/>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1" name="Shape 3851"/>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2" name="Shape 3852"/>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2" name="Shape 47262"/>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3" name="Shape 47263"/>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5" name="Shape 3855"/>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6" name="Shape 3856"/>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7" name="Shape 3857"/>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8" name="Shape 3858"/>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59" name="Shape 3859"/>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3860" name="Shape 3860"/>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031F32CE" id="Group 41496" o:spid="_x0000_s1026" style="position:absolute;margin-left:18.45pt;margin-top:0;width:257.5pt;height:42.5pt;z-index:251689984;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">
                <v:shape id="Shape 3812"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W3sYA&#10;AADdAAAADwAAAGRycy9kb3ducmV2LnhtbESPUUvDQBCE3wv+h2OFvtlLG6wl9lqCUhQFwdYfsOTW&#10;XGhuL81t2vjvPUHo4zAz3zDr7ehbdaY+NoENzGcZKOIq2IZrA1+H3d0KVBRki21gMvBDEbabm8ka&#10;Cxsu/EnnvdQqQTgWaMCJdIXWsXLkMc5CR5y879B7lCT7WtseLwnuW73IsqX22HBacNjRk6PquB+8&#10;gXIpH+/VvTvlw+Ht4VmGl/J4yo2Z3o7lIyihUa7h//arNZCv5gv4e5Oe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W3sYAAADdAAAADwAAAAAAAAAAAAAAAACYAgAAZHJz&#10;L2Rvd25yZXYueG1sUEsFBgAAAAAEAAQA9QAAAIsDA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3813"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ScMUA&#10;AADdAAAADwAAAGRycy9kb3ducmV2LnhtbESPT2sCMRTE70K/Q3gFL1KzKsh2a5QiFPRQxD+9PzbP&#10;zdbNy5Kk7vrtG0HwOMzMb5jFqreNuJIPtWMFk3EGgrh0uuZKwen49ZaDCBFZY+OYFNwowGr5Mlhg&#10;oV3He7oeYiUShEOBCkyMbSFlKA1ZDGPXEifv7LzFmKSvpPbYJbht5DTL5tJizWnBYEtrQ+Xl8GcV&#10;/Gx3l+989PuOzdpsfEdn1452Sg1f+88PEJH6+Aw/2hutYJZPZnB/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9JwxQAAAN0AAAAPAAAAAAAAAAAAAAAAAJgCAABkcnMv&#10;ZG93bnJldi54bWxQSwUGAAAAAAQABAD1AAAAigM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3814"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RsMA&#10;AADdAAAADwAAAGRycy9kb3ducmV2LnhtbESPQWsCMRSE70L/Q3iF3jS7VaysRrGCZa9q8fzcPDeL&#10;ycuyyer23zdCocdh5pthVpvBWXGnLjSeFeSTDARx5XXDtYLv0368ABEiskbrmRT8UIDN+mW0wkL7&#10;Bx/ofoy1SCUcClRgYmwLKUNlyGGY+JY4eVffOYxJdrXUHT5SubPyPcvm0mHDacFgSztD1e3YOwXT&#10;tj/Mp/7yEcv8bL5un7bfllapt9dhuwQRaYj/4T+61Ilb5DN4vk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J/RsMAAADdAAAADwAAAAAAAAAAAAAAAACYAgAAZHJzL2Rv&#10;d25yZXYueG1sUEsFBgAAAAAEAAQA9QAAAIgDAAAAAA==&#10;" path="m4548,l199820,r4549,53732c204369,166037,166167,269339,102184,351597,38202,269339,,166025,,53744l4548,xe" fillcolor="#6a9c97" stroked="f" strokeweight="0">
                  <v:stroke miterlimit="83231f" joinstyle="miter"/>
                  <v:path arrowok="t" textboxrect="0,0,204369,351597"/>
                </v:shape>
                <v:shape id="Shape 3815"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iPMUA&#10;AADdAAAADwAAAGRycy9kb3ducmV2LnhtbESPQWvCQBSE7wX/w/IKvelGixqiq0hEWrAHtfX+yL5m&#10;Q7JvQ3bV+O9dodDjMDPfMMt1bxtxpc5XjhWMRwkI4sLpiksFP9+7YQrCB2SNjWNScCcP69XgZYmZ&#10;djc+0vUUShEh7DNUYEJoMyl9YciiH7mWOHq/rrMYouxKqTu8Rbht5CRJZtJixXHBYEu5oaI+XayC&#10;ffpVn2ueTz5y3eRmez9cjn2p1Ntrv1mACNSH//Bf+1MreE/HU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qI8xQAAAN0AAAAPAAAAAAAAAAAAAAAAAJgCAABkcnMv&#10;ZG93bnJldi54bWxQSwUGAAAAAAQABAD1AAAAigM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3816"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2MMgA&#10;AADdAAAADwAAAGRycy9kb3ducmV2LnhtbESP3WoCMRSE7wu+QzhCb0pNtCB2axQVWwtV8afg7WFz&#10;3F3cnCybrG7fvikUvBxm5htmPG1tKa5U+8Kxhn5PgSBOnSk40/B9fH8egfAB2WDpmDT8kIfppPMw&#10;xsS4G+/pegiZiBD2CWrIQ6gSKX2ak0XfcxVx9M6uthiirDNparxFuC3lQKmhtFhwXMixokVO6eXQ&#10;WA2vT2rTzE9fa95t1b5ZLeljtdlq/dhtZ28gArXhHv5vfxoNL6P+EP7ex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evYwyAAAAN0AAAAPAAAAAAAAAAAAAAAAAJgCAABk&#10;cnMvZG93bnJldi54bWxQSwUGAAAAAAQABAD1AAAAjQMAAAAA&#10;" path="m4579,l202304,r4579,53746c206883,166763,168173,270674,103454,353199,38709,270674,,166763,,53746l4579,xe" fillcolor="#a3bcb9" stroked="f" strokeweight="0">
                  <v:stroke miterlimit="83231f" joinstyle="miter"/>
                  <v:path arrowok="t" textboxrect="0,0,206883,353199"/>
                </v:shape>
                <v:shape id="Shape 3817"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HscgA&#10;AADdAAAADwAAAGRycy9kb3ducmV2LnhtbESPQWvCQBSE7wX/w/IEL6VutGjT6CoibfEkmLZIb4/s&#10;M0mbfRt2tyb113cLQo/DzHzDLNe9acSZnK8tK5iMExDEhdU1lwreXp/vUhA+IGtsLJOCH/KwXg1u&#10;lphp2/GBznkoRYSwz1BBFUKbSemLigz6sW2Jo3eyzmCI0pVSO+wi3DRymiRzabDmuFBhS9uKiq/8&#10;2yg4avuYPn3sj++dm79cbrv2c5fPlBoN+80CRKA+/Iev7Z1WcJ9OHuDvTX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gexyAAAAN0AAAAPAAAAAAAAAAAAAAAAAJgCAABk&#10;cnMvZG93bnJldi54bWxQSwUGAAAAAAQABAD1AAAAjQ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3818"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QfsQA&#10;AADdAAAADwAAAGRycy9kb3ducmV2LnhtbERPyWrDMBC9B/oPYgq9JbLbUoJj2ZgGt4XSQxYIuQ3W&#10;eCHWyFhK7Px9dSj0+Hh7ms+mFzcaXWdZQbyKQBBXVnfcKDgeyuUahPPIGnvLpOBODvLsYZFiou3E&#10;O7rtfSNCCLsEFbTeD4mUrmrJoFvZgThwtR0N+gDHRuoRpxBuevkcRW/SYMehocWB3luqLvurUfD5&#10;er7X5fGjLE7mZ/rebumsD1elnh7nYgPC0+z/xX/uL63gZR2HueF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UH7EAAAA3QAAAA8AAAAAAAAAAAAAAAAAmAIAAGRycy9k&#10;b3ducmV2LnhtbFBLBQYAAAAABAAEAPUAAACJAwAAAAA=&#10;" path="m4546,l199782,r4548,53769c204330,166037,166141,269339,102159,351584,38189,269339,,166024,,53731l4546,xe" fillcolor="#6a9c97" stroked="f" strokeweight="0">
                  <v:stroke miterlimit="83231f" joinstyle="miter"/>
                  <v:path arrowok="t" textboxrect="0,0,204330,351584"/>
                </v:shape>
                <v:shape id="Shape 47256"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y/McA&#10;AADeAAAADwAAAGRycy9kb3ducmV2LnhtbESPX0vDQBDE34V+h2MLvtmLQduS9lr8Q1AfKlhLn7e5&#10;NQnm9sLt2cRv7wmCj8PM/IZZb0fXqTMFaT0buJ5loIgrb1uuDRzey6slKInIFjvPZOCbBLabycUa&#10;C+sHfqPzPtYqQVgKNNDE2BdaS9WQQ5n5njh5Hz44jEmGWtuAQ4K7TudZNtcOW04LDfb00FD1uf9y&#10;BuTl1e148SjlcSjLpdyfnnIOxlxOx7sVqEhj/A//tZ+tgZtFfjuH3zvp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MvzHAAAA3gAAAA8AAAAAAAAAAAAAAAAAmAIAAGRy&#10;cy9kb3ducmV2LnhtbFBLBQYAAAAABAAEAPUAAACMAwAAAAA=&#10;" path="m,l9144,r,72086l,72086,,e" fillcolor="#88aca8" stroked="f" strokeweight="0">
                  <v:stroke miterlimit="83231f" joinstyle="miter"/>
                  <v:path arrowok="t" textboxrect="0,0,9144,72086"/>
                </v:shape>
                <v:shape id="Shape 47257"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zVMgA&#10;AADeAAAADwAAAGRycy9kb3ducmV2LnhtbESPQWvCQBSE70L/w/IKvZRmo1hj06xSBEEvam0p9PbI&#10;viah2bchuybx37uC4HGYmW+YbDmYWnTUusqygnEUgyDOra64UPD9tX6Zg3AeWWNtmRScycFy8TDK&#10;MNW250/qjr4QAcIuRQWl900qpctLMugi2xAH78+2Bn2QbSF1i32Am1pO4ngmDVYcFkpsaFVS/n88&#10;GQWx2a/0vPp53lEy7nZv/fag979KPT0OH+8gPA3+Hr61N1rBNJm8JnC9E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y7NUyAAAAN4AAAAPAAAAAAAAAAAAAAAAAJgCAABk&#10;cnMvZG93bnJldi54bWxQSwUGAAAAAAQABAD1AAAAjQMAAAAA&#10;" path="m,l9144,r,14097l,14097,,e" fillcolor="#88aca8" stroked="f" strokeweight="0">
                  <v:stroke miterlimit="83231f" joinstyle="miter"/>
                  <v:path arrowok="t" textboxrect="0,0,9144,14097"/>
                </v:shape>
                <v:shape id="Shape 3821"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Y3cMA&#10;AADdAAAADwAAAGRycy9kb3ducmV2LnhtbESP0YrCMBRE3xf8h3AF39bUKiLVKOoi6KOuH3C3uTbV&#10;5qY02bb+vVlY8HGYmTPMatPbSrTU+NKxgsk4AUGcO11yoeD6ffhcgPABWWPlmBQ8ycNmPfhYYaZd&#10;x2dqL6EQEcI+QwUmhDqT0ueGLPqxq4mjd3ONxRBlU0jdYBfhtpJpksylxZLjgsGa9obyx+XXKpC7&#10;uj1uT2b+9XM/7WZX7jB9FEqNhv12CSJQH97h//ZRK5gu0gn8vY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Y3cMAAADdAAAADwAAAAAAAAAAAAAAAACYAgAAZHJzL2Rv&#10;d25yZXYueG1sUEsFBgAAAAAEAAQA9QAAAIgDA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3822"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YDsUA&#10;AADdAAAADwAAAGRycy9kb3ducmV2LnhtbESPUWsCMRCE3wv9D2ELfRHN9UpFrkaRQqH4Uqr+gDVZ&#10;L0cvm+Oy6tVfbwShj8PMfMPMl0No1Yn61EQ28DIpQBHb6BquDey2n+MZqCTIDtvIZOCPEiwXjw9z&#10;rFw88w+dNlKrDOFUoQEv0lVaJ+spYJrEjjh7h9gHlCz7WrsezxkeWl0WxVQHbDgveOzow5P93RyD&#10;AbGjw2Uthf1e+Xg57rZvo73vjHl+GlbvoIQG+Q/f21/OwOusLOH2Jj8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BgOxQAAAN0AAAAPAAAAAAAAAAAAAAAAAJgCAABkcnMv&#10;ZG93bnJldi54bWxQSwUGAAAAAAQABAD1AAAAigM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3823"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ZXMUA&#10;AADdAAAADwAAAGRycy9kb3ducmV2LnhtbESP0WqDQBRE3wv5h+UW8lKSVVNCsNmEUJAIzYuJH3Bx&#10;b1Xq3jXuVu3fdwuBPg4zc4bZH2fTiZEG11pWEK8jEMSV1S3XCspbttqBcB5ZY2eZFPyQg+Nh8bTH&#10;VNuJCxqvvhYBwi5FBY33fSqlqxoy6Na2Jw7epx0M+iCHWuoBpwA3nUyiaCsNthwWGuzpvaHq6/pt&#10;FGBxupT31zZ7OeclfdSxoWJMlFo+z6c3EJ5m/x9+tHOtYLNLNvD3Jj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xlcxQAAAN0AAAAPAAAAAAAAAAAAAAAAAJgCAABkcnMv&#10;ZG93bnJldi54bWxQSwUGAAAAAAQABAD1AAAAigMAAAAA&#10;" path="m34087,r,7404c17183,7404,8801,22771,8801,38138v,15367,8382,30734,25286,30734l34087,76276c12014,76276,,58813,,38138,,17463,12014,,34087,xe" fillcolor="#88aca8" stroked="f" strokeweight="0">
                  <v:stroke miterlimit="83231f" joinstyle="miter"/>
                  <v:path arrowok="t" textboxrect="0,0,34087,76276"/>
                </v:shape>
                <v:shape id="Shape 3824"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BKMUA&#10;AADdAAAADwAAAGRycy9kb3ducmV2LnhtbESPwWrDMBBE74H+g9hCL6GR7YQS3CghBEwD6cWOP2Cx&#10;tpaptXItxXH/vioUehxm5g2zO8y2FxONvnOsIF0lIIgbpztuFdTX4nkLwgdkjb1jUvBNHg77h8UO&#10;c+3uXNJUhVZECPscFZgQhlxK3xiy6FduII7ehxsthijHVuoR7xFue5klyYu02HFcMDjQyVDzWd2s&#10;AiyP7/XXpiuWb+eaLm1qqZwypZ4e5+MriEBz+A//tc9awXqbbe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oEoxQAAAN0AAAAPAAAAAAAAAAAAAAAAAJgCAABkcnMv&#10;ZG93bnJldi54bWxQSwUGAAAAAAQABAD1AAAAigMAAAAA&#10;" path="m,c22073,,34087,17463,34087,38138,34087,58813,22073,76276,,76276l,68872v16904,,25286,-15367,25286,-30734c25286,22771,16904,7404,,7404l,xe" fillcolor="#88aca8" stroked="f" strokeweight="0">
                  <v:stroke miterlimit="83231f" joinstyle="miter"/>
                  <v:path arrowok="t" textboxrect="0,0,34087,76276"/>
                </v:shape>
                <v:shape id="Shape 3825"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aZsYA&#10;AADdAAAADwAAAGRycy9kb3ducmV2LnhtbESPQYvCMBSE7wv+h/AEb2tqRZFqFBVED3vYrV68PZpn&#10;W2xeahNr9ddvFhY8DjPzDbNYdaYSLTWutKxgNIxAEGdWl5wrOB13nzMQziNrrCyTgic5WC17HwtM&#10;tH3wD7Wpz0WAsEtQQeF9nUjpsoIMuqGtiYN3sY1BH2STS93gI8BNJeMomkqDJYeFAmvaFpRd07tR&#10;sH/G6bmtN9/X2+6FX5txPj1M1koN+t16DsJT59/h//ZBKxjP4g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aZsYAAADdAAAADwAAAAAAAAAAAAAAAACYAgAAZHJz&#10;L2Rvd25yZXYueG1sUEsFBgAAAAAEAAQA9QAAAIsDAAAAAA==&#10;" path="m35624,559r,8801c19698,8522,8801,20256,8801,35204r,38418l,73622,,1536r8103,l8103,18441r279,c12852,6845,22631,,35624,559xe" fillcolor="#88aca8" stroked="f" strokeweight="0">
                  <v:stroke miterlimit="83231f" joinstyle="miter"/>
                  <v:path arrowok="t" textboxrect="0,0,35624,73622"/>
                </v:shape>
                <v:shape id="Shape 3826"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Kn8MA&#10;AADdAAAADwAAAGRycy9kb3ducmV2LnhtbESPQYvCMBSE7wv+h/AEb2uqQpGuUUSQ3YvgVvf+aJ5t&#10;sXmpSbTVX78RBI/DzHzDLFa9acSNnK8tK5iMExDEhdU1lwqOh+3nHIQPyBoby6TgTh5Wy8HHAjNt&#10;O/6lWx5KESHsM1RQhdBmUvqiIoN+bFvi6J2sMxiidKXUDrsIN42cJkkqDdYcFypsaVNRcc6vRkH6&#10;d3kcr8Vum+/2+652629vN6zUaNivv0AE6sM7/Gr/aAWz+TS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bKn8MAAADdAAAADwAAAAAAAAAAAAAAAACYAgAAZHJzL2Rv&#10;d25yZXYueG1sUEsFBgAAAAAEAAQA9QAAAIgDA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3827"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6VkcUA&#10;AADdAAAADwAAAGRycy9kb3ducmV2LnhtbESPQWsCMRSE70L/Q3iCN82q1crWKFUQpDfdInh7bJ67&#10;Wzcv6yZq+u8bQfA4zMw3zHwZTC1u1LrKsoLhIAFBnFtdcaHgJ9v0ZyCcR9ZYWyYFf+RguXjrzDHV&#10;9s47uu19ISKEXYoKSu+bVEqXl2TQDWxDHL2TbQ36KNtC6hbvEW5qOUqSqTRYcVwosaF1Sfl5fzUK&#10;QnO4HA92wtfi/B6+q9VvllwypXrd8PUJwlPwr/CzvdUKxrPRBz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pWRxQAAAN0AAAAPAAAAAAAAAAAAAAAAAJgCAABkcnMv&#10;ZG93bnJldi54bWxQSwUGAAAAAAQABAD1AAAAig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3828"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VAsIA&#10;AADdAAAADwAAAGRycy9kb3ducmV2LnhtbERPy4rCMBTdC/MP4Q6407QVVKpRBmEYFyL4mFlfm2tb&#10;p7kpSaz1781iYJaH816ue9OIjpyvLStIxwkI4sLqmksF59PnaA7CB2SNjWVS8CQP69XbYIm5tg8+&#10;UHcMpYgh7HNUUIXQ5lL6oiKDfmxb4shdrTMYInSl1A4fMdw0MkuSqTRYc2yosKVNRcXv8W4U/Lj9&#10;9Mv0XXbL0rD5TpPZbn+ZKTV87z8WIAL14V/8595qBZN5F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dUCwgAAAN0AAAAPAAAAAAAAAAAAAAAAAJgCAABkcnMvZG93&#10;bnJldi54bWxQSwUGAAAAAAQABAD1AAAAhwMAAAAA&#10;" path="m26334,r,7110l14459,10577c11036,13300,8941,17491,8801,23365l,23365c419,14913,3597,8871,8731,4942l26334,xe" fillcolor="#007166" stroked="f" strokeweight="0">
                  <v:stroke miterlimit="83231f" joinstyle="miter"/>
                  <v:path arrowok="t" textboxrect="0,0,26334,23365"/>
                </v:shape>
                <v:shape id="Shape 3829"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FMYA&#10;AADdAAAADwAAAGRycy9kb3ducmV2LnhtbESPW2sCMRSE3wv+h3AE32pWBWu3ZkUKxUqf6q2vp8nZ&#10;i25Olk3qbv99UxB8HGbmG2a56m0trtT6yrGCyTgBQaydqbhQcNi/PS5A+IBssHZMCn7JwyobPCwx&#10;Na7jT7ruQiEihH2KCsoQmlRKr0uy6MeuIY5e7lqLIcq2kKbFLsJtLadJMpcWK44LJTb0WpK+7H6s&#10;gu/TB26fnD6vu+NB5hO9qTanL6VGw379AiJQH+7hW/vdKJgtps/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R/FMYAAADdAAAADwAAAAAAAAAAAAAAAACYAgAAZHJz&#10;L2Rvd25yZXYueG1sUEsFBgAAAAAEAAQA9QAAAIsDA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3830"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FQ8MA&#10;AADdAAAADwAAAGRycy9kb3ducmV2LnhtbERPy4rCMBTdC/5DuII7TVV80DGKCKLMbMYHwuwuzbUp&#10;Njelibbj108WAy4P571ct7YUT6p94VjBaJiAIM6cLjhXcDnvBgsQPiBrLB2Tgl/ysF51O0tMtWv4&#10;SM9TyEUMYZ+iAhNClUrpM0MW/dBVxJG7udpiiLDOpa6xieG2lOMkmUmLBccGgxVtDWX308MqmJe7&#10;/VnOrtPNo3HT78+v1+XHvJTq99rNB4hAbXiL/90HrWCymMT98U1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FQ8MAAADdAAAADwAAAAAAAAAAAAAAAACYAgAAZHJzL2Rv&#10;d25yZXYueG1sUEsFBgAAAAAEAAQA9QAAAIgDA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3831"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s18UA&#10;AADdAAAADwAAAGRycy9kb3ducmV2LnhtbESPT2vCQBTE7wW/w/IKvdVNTBGJrlItQg8e6h/0+sg+&#10;k2D2bdjdxPTbu4WCx2FmfsMsVoNpRE/O15YVpOMEBHFhdc2lgtNx+z4D4QOyxsYyKfglD6vl6GWB&#10;ubZ33lN/CKWIEPY5KqhCaHMpfVGRQT+2LXH0rtYZDFG6UmqH9wg3jZwkyVQarDkuVNjSpqLiduiM&#10;gp37yvrzz7DtLtil0n6seb3ZK/X2OnzOQQQawjP83/7WCrJZlsL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qzXxQAAAN0AAAAPAAAAAAAAAAAAAAAAAJgCAABkcnMv&#10;ZG93bnJldi54bWxQSwUGAAAAAAQABAD1AAAAigM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3832"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iJ8YA&#10;AADdAAAADwAAAGRycy9kb3ducmV2LnhtbESPS2vDMBCE74H+B7GB3BI5NhTjRglNwVAILc2DnBdr&#10;a5taK9eSH+mvrwqFHIeZ+YbZ7CbTiIE6V1tWsF5FIIgLq2suFVzO+TIF4TyyxsYyKbiRg932YbbB&#10;TNuRjzScfCkChF2GCirv20xKV1Rk0K1sSxy8T9sZ9EF2pdQdjgFuGhlH0aM0WHNYqLCll4qKr1Nv&#10;FKTt7ac/vH+85d/60uPxmu/TfaPUYj49P4HwNPl7+L/9qhUkaRL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GiJ8YAAADdAAAADwAAAAAAAAAAAAAAAACYAgAAZHJz&#10;L2Rvd25yZXYueG1sUEsFBgAAAAAEAAQA9QAAAIsDAAAAAA==&#10;" path="m,l9779,,32410,63271r280,l55042,r9080,l37160,72086r-9372,l,xe" fillcolor="#007166" stroked="f" strokeweight="0">
                  <v:stroke miterlimit="83231f" joinstyle="miter"/>
                  <v:path arrowok="t" textboxrect="0,0,64122,72086"/>
                </v:shape>
                <v:shape id="Shape 47258"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rzMEA&#10;AADeAAAADwAAAGRycy9kb3ducmV2LnhtbERPy4rCMBTdC/5DuII7TX0P1SgygyAiSuuA20tzpy3T&#10;3JQmav17sxBcHs57tWlNJe7UuNKygtEwAkGcWV1yruD3sht8gXAeWWNlmRQ8ycFm3e2sMNb2wQnd&#10;U5+LEMIuRgWF93UspcsKMuiGtiYO3J9tDPoAm1zqBh8h3FRyHEVzabDk0FBgTd8FZf/pzSigc3I6&#10;XjE5TJPJ+ec4b9MTY6pUv9dulyA8tf4jfrv3WsF0MZ6FveFOu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a8zBAAAA3gAAAA8AAAAAAAAAAAAAAAAAmAIAAGRycy9kb3du&#10;cmV2LnhtbFBLBQYAAAAABAAEAPUAAACGAwAAAAA=&#10;" path="m,l9144,r,72086l,72086,,e" fillcolor="#007166" stroked="f" strokeweight="0">
                  <v:stroke miterlimit="83231f" joinstyle="miter"/>
                  <v:path arrowok="t" textboxrect="0,0,9144,72086"/>
                </v:shape>
                <v:shape id="Shape 47259"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wHMYA&#10;AADeAAAADwAAAGRycy9kb3ducmV2LnhtbESP3WrCQBSE7wu+w3KE3umm1vqTukopCIK0NLbeH7LH&#10;JJg9G3ZXk7y9Kwi9HGbmG2a16UwtruR8ZVnByzgBQZxbXXGh4O93O1qA8AFZY22ZFPTkYbMePK0w&#10;1bbljK6HUIgIYZ+igjKEJpXS5yUZ9GPbEEfvZJ3BEKUrpHbYRrip5SRJZtJgxXGhxIY+S8rPh4tR&#10;cO4xHI97N+1cn71m37b9OukfpZ6H3cc7iEBd+A8/2jutYDqfvC3hfid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SwHMYAAADeAAAADwAAAAAAAAAAAAAAAACYAgAAZHJz&#10;L2Rvd25yZXYueG1sUEsFBgAAAAAEAAQA9QAAAIsDAAAAAA==&#10;" path="m,l9144,r,14097l,14097,,e" fillcolor="#007166" stroked="f" strokeweight="0">
                  <v:stroke miterlimit="83231f" joinstyle="miter"/>
                  <v:path arrowok="t" textboxrect="0,0,9144,14097"/>
                </v:shape>
                <v:shape id="Shape 3835"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aMQA&#10;AADdAAAADwAAAGRycy9kb3ducmV2LnhtbESPQUsDMRSE74L/ITyhN5u1RSlr0xKEBZFerO39dfNM&#10;VjcvaxK7q7/eCILHYWa+YdbbyffiTDF1gRXczCsQxG0wHVsFh5fmegUiZWSDfWBS8EUJtpvLizXW&#10;Joz8TOd9tqJAONWowOU81FKm1pHHNA8DcfFeQ/SYi4xWmohjgfteLqrqTnrsuCw4HOjBUfu+//QK&#10;nuL3wjqrtXcfp8bvjuObbrRSs6tJ34PINOX/8F/70ShYrpa38Pu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4WjEAAAA3QAAAA8AAAAAAAAAAAAAAAAAmAIAAGRycy9k&#10;b3ducmV2LnhtbFBLBQYAAAAABAAEAPUAAACJ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3836"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87scA&#10;AADdAAAADwAAAGRycy9kb3ducmV2LnhtbESPQWvCQBSE70L/w/IKvemuDahEV5FSoR4qVQPq7ZF9&#10;JrHZtyG71fjvu4WCx2FmvmFmi87W4kqtrxxrGA4UCOLcmYoLDdl+1Z+A8AHZYO2YNNzJw2L+1Jth&#10;atyNt3TdhUJECPsUNZQhNKmUPi/Joh+4hjh6Z9daDFG2hTQt3iLc1vJVqZG0WHFcKLGht5Ly792P&#10;1cCb8edl/KWU9Nn6+L7K1slhedL65blbTkEE6sIj/N/+MBqSSTKC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7vO7HAAAA3QAAAA8AAAAAAAAAAAAAAAAAmAIAAGRy&#10;cy9kb3ducmV2LnhtbFBLBQYAAAAABAAEAPUAAACMAw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3837"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A1cQA&#10;AADdAAAADwAAAGRycy9kb3ducmV2LnhtbESPQWvCQBSE7wX/w/IEb3WjQirRVUQstQehVfH8yD6T&#10;aPZtyG50++9dQehxmJlvmPkymFrcqHWVZQWjYQKCOLe64kLB8fD5PgXhPLLG2jIp+CMHy0XvbY6Z&#10;tnf+pdveFyJC2GWooPS+yaR0eUkG3dA2xNE729agj7ItpG7xHuGmluMkSaXBiuNCiQ2tS8qv+84o&#10;+M7ppzu69LQL8kunm0vY6C4oNeiH1QyEp+D/w6/2ViuYTCcf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gNXEAAAA3QAAAA8AAAAAAAAAAAAAAAAAmAIAAGRycy9k&#10;b3ducmV2LnhtbFBLBQYAAAAABAAEAPUAAACJAwAAAAA=&#10;" path="m23038,r8814,c28080,16345,18580,25844,419,25844l,25757,,18338r419,102c13271,18440,20257,10909,23038,xe" fillcolor="#007166" stroked="f" strokeweight="0">
                  <v:stroke miterlimit="83231f" joinstyle="miter"/>
                  <v:path arrowok="t" textboxrect="0,0,31852,25844"/>
                </v:shape>
                <v:shape id="Shape 3838"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w78MA&#10;AADdAAAADwAAAGRycy9kb3ducmV2LnhtbERP3WrCMBS+H/gO4Qi7kZluhVE6U5llwpBdzOoDHJrT&#10;pqw5qU2s3dubi8EuP77/zXa2vZho9J1jBc/rBARx7XTHrYLzaf+UgfABWWPvmBT8kodtsXjYYK7d&#10;jY80VaEVMYR9jgpMCEMupa8NWfRrNxBHrnGjxRDh2Eo94i2G216+JMmrtNhxbDA4UGmo/qmuVsHl&#10;Y5dUq68ptOnKlMYfpm9bNko9Luf3NxCB5vAv/nN/agVplsa58U1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w78MAAADdAAAADwAAAAAAAAAAAAAAAACYAgAAZHJzL2Rv&#10;d25yZXYueG1sUEsFBgAAAAAEAAQA9QAAAIgDAAAAAA==&#10;" path="m419,c23597,,32830,20244,32131,40501l,40501,,33096r23330,c22911,19825,14668,7404,419,7404l,7602,,93,419,xe" fillcolor="#007166" stroked="f" strokeweight="0">
                  <v:stroke miterlimit="83231f" joinstyle="miter"/>
                  <v:path arrowok="t" textboxrect="0,0,32830,40501"/>
                </v:shape>
                <v:shape id="Shape 3839"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CccA&#10;AADdAAAADwAAAGRycy9kb3ducmV2LnhtbESPQWvCQBSE70L/w/IKvemmEUSjm1BahQbqwbRYvD2y&#10;r0lo9m3Irib++64g9DjMzDfMJhtNKy7Uu8aygudZBIK4tLrhSsHX5266BOE8ssbWMim4koMsfZhs&#10;MNF24ANdCl+JAGGXoILa+y6R0pU1GXQz2xEH78f2Bn2QfSV1j0OAm1bGUbSQBhsOCzV29FpT+Vuc&#10;jYItn/O8Kz7ifXPy1dv38bhyh1ipp8fxZQ3C0+j/w/f2u1YwX85X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bQnHAAAA3QAAAA8AAAAAAAAAAAAAAAAAmAIAAGRy&#10;cy9kb3ducmV2LnhtbFBLBQYAAAAABAAEAPUAAACMAw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3840"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5m8IA&#10;AADdAAAADwAAAGRycy9kb3ducmV2LnhtbERPTWvCQBC9F/wPywi9NRtraCW6ipRKS0oOVS/ehuyY&#10;BLOzITvV+O+7h0KPj/e92oyuU1caQuvZwCxJQRFX3rZcGzgedk8LUEGQLXaeycCdAmzWk4cV5tbf&#10;+Juue6lVDOGQo4FGpM+1DlVDDkPie+LInf3gUCIcam0HvMVw1+nnNH3RDluODQ329NZQddn/OANY&#10;ZMXHSbrycijv9CVk319RjHmcjtslKKFR/sV/7k9rYL7I4v74Jj4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nmbwgAAAN0AAAAPAAAAAAAAAAAAAAAAAJgCAABkcnMvZG93&#10;bnJldi54bWxQSwUGAAAAAAQABAD1AAAAhwMAAAAA&#10;" path="m35623,559r,8801c19698,8522,8801,20256,8801,35204r,38418l,73622,,1536r8103,l8103,18441r279,c12852,6845,22631,,35623,559xe" fillcolor="#88aca8" stroked="f" strokeweight="0">
                  <v:stroke miterlimit="83231f" joinstyle="miter"/>
                  <v:path arrowok="t" textboxrect="0,0,35623,73622"/>
                </v:shape>
                <v:shape id="Shape 3841"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Kf8UA&#10;AADdAAAADwAAAGRycy9kb3ducmV2LnhtbESPQWsCMRSE74L/ITyhN81qq11Wo9hCoR6rQj0+Ns/N&#10;4uZlm0R3++8boeBxmJlvmNWmt424kQ+1YwXTSQaCuHS65krB8fAxzkGEiKyxcUwKfinAZj0crLDQ&#10;ruMvuu1jJRKEQ4EKTIxtIWUoDVkME9cSJ+/svMWYpK+k9tgluG3kLMsW0mLNacFgS++Gysv+ahXs&#10;DrK/ZvPFtns7+vzHfM9Or3Or1NOo3y5BROrjI/zf/tQKnvOXKdz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Ep/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3842"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sUA&#10;AADdAAAADwAAAGRycy9kb3ducmV2LnhtbESPQWsCMRSE70L/Q3iCN82qtSxboxRB20Mvq+3B22Pz&#10;ulm6eVmTqOu/bwqCx2FmvmGW69624kI+NI4VTCcZCOLK6YZrBV+H7TgHESKyxtYxKbhRgPXqabDE&#10;Qrsrl3TZx1okCIcCFZgYu0LKUBmyGCauI07ej/MWY5K+ltrjNcFtK2dZ9iItNpwWDHa0MVT97s9W&#10;wXFBpX9Hc8x4V3bfePjcnG65UqNh//YKIlIfH+F7+0MrmOfPM/h/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r/+xQAAAN0AAAAPAAAAAAAAAAAAAAAAAJgCAABkcnMv&#10;ZG93bnJldi54bWxQSwUGAAAAAAQABAD1AAAAigMAAAAA&#10;" path="m26334,r,7110l14459,10577c11036,13300,8941,17491,8801,23365l,23365c419,14913,3597,8871,8731,4942l26334,xe" fillcolor="#88aca8" stroked="f" strokeweight="0">
                  <v:stroke miterlimit="83231f" joinstyle="miter"/>
                  <v:path arrowok="t" textboxrect="0,0,26334,23365"/>
                </v:shape>
                <v:shape id="Shape 3843"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rS8cA&#10;AADdAAAADwAAAGRycy9kb3ducmV2LnhtbESPQWvCQBSE7wX/w/IKvdWNVaqkrlIKrcUiahTPj+xL&#10;Nph9G7Krpv76rlDwOMzMN8x03tlanKn1lWMFg34Cgjh3uuJSwX73+TwB4QOyxtoxKfglD/NZ72GK&#10;qXYX3tI5C6WIEPYpKjAhNKmUPjdk0fddQxy9wrUWQ5RtKXWLlwi3tXxJkldpseK4YLChD0P5MTtZ&#10;BYvBYZVdeXRajr+KsVlv5M9iVSj19Ni9v4EI1IV7+L/9rRUMJ6Mh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Sq0vHAAAA3QAAAA8AAAAAAAAAAAAAAAAAmAIAAGRy&#10;cy9kb3ducmV2LnhtbFBLBQYAAAAABAAEAPUAAACM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60"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FrsUA&#10;AADeAAAADwAAAGRycy9kb3ducmV2LnhtbESPTUvDQBCG74L/YRmhN7tpkLbEbktVQtuDBat4HrNj&#10;EszOhp1tE/+9eyh4fHm/eFab0XXqQkFazwZm0wwUceVty7WBj/fyfglKIrLFzjMZ+CWBzfr2ZoWF&#10;9QO/0eUUa5VGWAo00MTYF1pL1ZBDmfqeOHnfPjiMSYZa24BDGnedzrNsrh22nB4a7Om5oerndHYG&#10;5HB0r7x4kfJzKMulPH3tcg7GTO7G7SOoSGP8D1/be2vgYZHPE0DCSSi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sWuxQAAAN4AAAAPAAAAAAAAAAAAAAAAAJgCAABkcnMv&#10;ZG93bnJldi54bWxQSwUGAAAAAAQABAD1AAAAigMAAAAA&#10;" path="m,l9144,r,72086l,72086,,e" fillcolor="#88aca8" stroked="f" strokeweight="0">
                  <v:stroke miterlimit="83231f" joinstyle="miter"/>
                  <v:path arrowok="t" textboxrect="0,0,9144,72086"/>
                </v:shape>
                <v:shape id="Shape 47261"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EBscA&#10;AADeAAAADwAAAGRycy9kb3ducmV2LnhtbESPT2vCQBTE7wW/w/KEXkrdRIra6CYUoaAX/5aCt0f2&#10;mQSzb0N2m6Tf3hUKPQ4z8xtmlQ2mFh21rrKsIJ5EIIhzqysuFHydP18XIJxH1lhbJgW/5CBLR08r&#10;TLTt+UjdyRciQNglqKD0vkmkdHlJBt3ENsTBu9rWoA+yLaRusQ9wU8tpFM2kwYrDQokNrUvKb6cf&#10;oyAy+7VeVN8vO5rH3e693x70/qLU83j4WILwNPj/8F97oxW8zaezGB53whW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RAbHAAAA3gAAAA8AAAAAAAAAAAAAAAAAmAIAAGRy&#10;cy9kb3ducmV2LnhtbFBLBQYAAAAABAAEAPUAAACMAwAAAAA=&#10;" path="m,l9144,r,14097l,14097,,e" fillcolor="#88aca8" stroked="f" strokeweight="0">
                  <v:stroke miterlimit="83231f" joinstyle="miter"/>
                  <v:path arrowok="t" textboxrect="0,0,9144,14097"/>
                </v:shape>
                <v:shape id="Shape 3846"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lCcMA&#10;AADdAAAADwAAAGRycy9kb3ducmV2LnhtbESP3YrCMBSE74V9h3AW9k5TXSnSNYo/CHqp6wOcbc42&#10;1eakNLGtb28EwcthZr5h5sveVqKlxpeOFYxHCQji3OmSCwXn391wBsIHZI2VY1JwJw/Lxcdgjpl2&#10;HR+pPYVCRAj7DBWYEOpMSp8bsuhHriaO3r9rLIYom0LqBrsIt5WcJEkqLZYcFwzWtDGUX083q0Cu&#10;63a/Oph0+3c5rKdn7nByLZT6+uxXPyAC9eEdfrX3WsH3bJr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ulCcMAAADdAAAADwAAAAAAAAAAAAAAAACYAgAAZHJzL2Rv&#10;d25yZXYueG1sUEsFBgAAAAAEAAQA9QAAAIgDA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3847"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7uMYA&#10;AADdAAAADwAAAGRycy9kb3ducmV2LnhtbESPT2sCMRTE7wW/Q3hCb5q11aqrUZb+gZ6EqijeHslz&#10;d+nmZdmkGr99UxB6HGbmN8xyHW0jLtT52rGC0TADQaydqblUsN99DGYgfEA22DgmBTfysF71HpaY&#10;G3flL7psQykShH2OCqoQ2lxKryuy6IeuJU7e2XUWQ5JdKU2H1wS3jXzKshdpsea0UGFLrxXp7+2P&#10;VeCPto1vk0MxPRbvk808an1Cr9RjPxYLEIFi+A/f259GwfNsPIW/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c7uMYAAADdAAAADwAAAAAAAAAAAAAAAACYAgAAZHJz&#10;L2Rvd25yZXYueG1sUEsFBgAAAAAEAAQA9QAAAIsDAAAAAA==&#10;" path="m,l9360,,27800,61735r280,l45682,r9919,l73203,61735r279,l91923,r9360,l78092,72086r-9639,l50711,11443r-267,l32830,72086r-9640,l,xe" fillcolor="#88aca8" stroked="f" strokeweight="0">
                  <v:stroke miterlimit="83231f" joinstyle="miter"/>
                  <v:path arrowok="t" textboxrect="0,0,101283,72086"/>
                </v:shape>
                <v:shape id="Shape 3848"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u2MUA&#10;AADdAAAADwAAAGRycy9kb3ducmV2LnhtbERPXWvCMBR9H/gfwhX2MjR1jlG7piKCUBDGpiL4dm2u&#10;aVlzU5qo3X798jDY4+F858vBtuJGvW8cK5hNExDEldMNGwWH/WaSgvABWWPrmBR8k4dlMXrIMdPu&#10;zp902wUjYgj7DBXUIXSZlL6qyaKfuo44chfXWwwR9kbqHu8x3LbyOUlepcWGY0ONHa1rqr52V6vg&#10;VD5djiZdL35Cub3u083H+Z2MUo/jYfUGItAQ/sV/7lIrmKcvcW58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q7YxQAAAN0AAAAPAAAAAAAAAAAAAAAAAJgCAABkcnMv&#10;ZG93bnJldi54bWxQSwUGAAAAAAQABAD1AAAAigM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3849"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ej8QA&#10;AADdAAAADwAAAGRycy9kb3ducmV2LnhtbESPzYoCMRCE78K+Q+gFb5pZFXVnjbIsiB48+PcA7aSd&#10;GXbSCZOo8e2NIHgsquoraraIphFXan1tWcFXPwNBXFhdc6ngeFj2piB8QNbYWCYFd/KwmH90Zphr&#10;e+MdXfehFAnCPkcFVQgul9IXFRn0feuIk3e2rcGQZFtK3eItwU0jB1k2lgZrTgsVOvqrqPjfX4yC&#10;7VpSs4njw2Cyup9jPLrTKTilup/x9wdEoBje4Vd7rRUMp6NveL5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no/EAAAA3Q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3850"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zy8IA&#10;AADdAAAADwAAAGRycy9kb3ducmV2LnhtbERPXWvCMBR9H/gfwhV8m6kTh1ajiEwQBoWp4OulubbV&#10;5qYk0bb++uVhsMfD+V5tOlOLJzlfWVYwGScgiHOrKy4UnE/79zkIH5A11pZJQU8eNuvB2wpTbVv+&#10;oecxFCKGsE9RQRlCk0rp85IM+rFtiCN3tc5giNAVUjtsY7ip5UeSfEqDFceGEhvalZTfjw+jAF/Z&#10;JWuTr9mlX2SP6XfvdjfplBoNu+0SRKAu/Iv/3AetYDqfxf3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TPLwgAAAN0AAAAPAAAAAAAAAAAAAAAAAJgCAABkcnMvZG93&#10;bnJldi54bWxQSwUGAAAAAAQABAD1AAAAhwMAAAAA&#10;" path="m35611,558r,8802c19685,8521,8788,20256,8788,35192r,38430l,73622,,1536r8090,l8090,18440r279,c12840,6845,22619,,35611,558xe" fillcolor="#88aca8" stroked="f" strokeweight="0">
                  <v:stroke miterlimit="83231f" joinstyle="miter"/>
                  <v:path arrowok="t" textboxrect="0,0,35611,73622"/>
                </v:shape>
                <v:shape id="Shape 3851"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QJsYA&#10;AADdAAAADwAAAGRycy9kb3ducmV2LnhtbESPzWrDMBCE74G+g9hCL6GR0yTFuFZCKJQGCiE/zX2x&#10;1paptTKWEttvXxUKOQ4z8w2TbwbbiBt1vnasYD5LQBAXTtdcKfg+fzynIHxA1tg4JgUjedisHyY5&#10;Ztr1fKTbKVQiQthnqMCE0GZS+sKQRT9zLXH0StdZDFF2ldQd9hFuG/mSJK/SYs1xwWBL74aKn9PV&#10;Kvhs9/4yPaSX7Ve/HK8lDuPyaJR6ehy2byACDeEe/m/vtIJFupr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2QJsYAAADdAAAADwAAAAAAAAAAAAAAAACYAgAAZHJz&#10;L2Rvd25yZXYueG1sUEsFBgAAAAAEAAQA9QAAAIsDAAAAAA==&#10;" path="m,l8788,r,62585l48743,27660r11734,l29743,54331,62573,99746r-11036,l23038,60490,8788,72352r,27394l,99746,,xe" fillcolor="#88aca8" stroked="f" strokeweight="0">
                  <v:stroke miterlimit="83231f" joinstyle="miter"/>
                  <v:path arrowok="t" textboxrect="0,0,62573,99746"/>
                </v:shape>
                <v:shape id="Shape 3852"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O/cUA&#10;AADdAAAADwAAAGRycy9kb3ducmV2LnhtbESPT2sCMRTE74V+h/AKvWm2lm11NcrSP+CpUBXF2yN5&#10;7i5uXpZNqvHbG0HocZiZ3zCzRbStOFHvG8cKXoYZCGLtTMOVgs36ezAG4QOywdYxKbiQh8X88WGG&#10;hXFn/qXTKlQiQdgXqKAOoSuk9Lomi37oOuLkHVxvMSTZV9L0eE5w28pRlr1Jiw2nhRo7+qhJH1d/&#10;VoHf2S5+5tvyfVd+5T+TqPUevVLPT7GcgggUw3/43l4aBa/jfAS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79xQAAAN0AAAAPAAAAAAAAAAAAAAAAAJgCAABkcnMv&#10;ZG93bnJldi54bWxQSwUGAAAAAAQABAD1AAAAigMAAAAA&#10;" path="m,l9360,,27800,61735r280,l45682,r9919,l73203,61735r267,l91923,r9360,l78092,72086r-9639,l50698,11443r-266,l32830,72086r-9653,l,xe" fillcolor="#88aca8" stroked="f" strokeweight="0">
                  <v:stroke miterlimit="83231f" joinstyle="miter"/>
                  <v:path arrowok="t" textboxrect="0,0,101283,72086"/>
                </v:shape>
                <v:shape id="Shape 47262"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QsYA&#10;AADeAAAADwAAAGRycy9kb3ducmV2LnhtbESPX0vDQBDE3wW/w7EF3+ylQdoSey3+IWgfFGyLz9vc&#10;Ngnm9sLt2cRv3xMEH4eZ+Q2z2oyuU2cK0no2MJtmoIgrb1uuDRz25e0SlERki51nMvBDApv19dUK&#10;C+sH/qDzLtYqQVgKNNDE2BdaS9WQQ5n6njh5Jx8cxiRDrW3AIcFdp/Msm2uHLaeFBnt6aqj62n07&#10;A7J9d2+8eJbycyjLpTweX3IOxtxMxod7UJHG+B/+a79aA3eLfJ7D7510B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D+QsYAAADeAAAADwAAAAAAAAAAAAAAAACYAgAAZHJz&#10;L2Rvd25yZXYueG1sUEsFBgAAAAAEAAQA9QAAAIsDAAAAAA==&#10;" path="m,l9144,r,72086l,72086,,e" fillcolor="#88aca8" stroked="f" strokeweight="0">
                  <v:stroke miterlimit="83231f" joinstyle="miter"/>
                  <v:path arrowok="t" textboxrect="0,0,9144,72086"/>
                </v:shape>
                <v:shape id="Shape 47263"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6scA&#10;AADeAAAADwAAAGRycy9kb3ducmV2LnhtbESPT2vCQBTE70K/w/IKXkQ3/kFtdJUiCHrRVkXo7ZF9&#10;JqHZtyG7JvHbu0Khx2FmfsMs160pRE2Vyy0rGA4iEMSJ1TmnCi7nbX8OwnlkjYVlUvAgB+vVW2eJ&#10;sbYNf1N98qkIEHYxKsi8L2MpXZKRQTewJXHwbrYy6IOsUqkrbALcFHIURVNpMOewkGFJm4yS39Pd&#10;KIjMcaPn+bV3oNmwPnw0+y99/FGq+95+LkB4av1/+K+90woms9F0DK874Qr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cf+rHAAAA3gAAAA8AAAAAAAAAAAAAAAAAmAIAAGRy&#10;cy9kb3ducmV2LnhtbFBLBQYAAAAABAAEAPUAAACMAwAAAAA=&#10;" path="m,l9144,r,14097l,14097,,e" fillcolor="#88aca8" stroked="f" strokeweight="0">
                  <v:stroke miterlimit="83231f" joinstyle="miter"/>
                  <v:path arrowok="t" textboxrect="0,0,9144,14097"/>
                </v:shape>
                <v:shape id="Shape 3855"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Ts8MA&#10;AADdAAAADwAAAGRycy9kb3ducmV2LnhtbESPQWvCQBSE74X+h+UVvNXdViIhuoq0CEJPRtHrI/tM&#10;gtm3Ibsx8d+7BcHjMDPfMMv1aBtxo87XjjV8TRUI4sKZmksNx8P2MwXhA7LBxjFpuJOH9er9bYmZ&#10;cQPv6ZaHUkQI+ww1VCG0mZS+qMiin7qWOHoX11kMUXalNB0OEW4b+a3UXFqsOS5U2NJPRcU1762G&#10;3vu0T+dDPyRK5b+7v5kMp7PWk49xswARaAyv8LO9MxpmaZLA/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NTs8MAAADdAAAADwAAAAAAAAAAAAAAAACYAgAAZHJzL2Rv&#10;d25yZXYueG1sUEsFBgAAAAAEAAQA9QAAAIgDA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3856"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swMQA&#10;AADdAAAADwAAAGRycy9kb3ducmV2LnhtbESPQYvCMBSE78L+h/AW9qapK4pUoyyrwoIHsYrnZ/Ns&#10;i81LbKJ2/70RBI/DzHzDTOetqcWNGl9ZVtDvJSCIc6srLhTsd6vuGIQPyBpry6TgnzzMZx+dKaba&#10;3nlLtywUIkLYp6igDMGlUvq8JIO+Zx1x9E62MRiibAqpG7xHuKnld5KMpMGK40KJjn5Lys/Z1SjY&#10;rd3SHavldTHo25XNLptDUmyU+vpsfyYgArXhHX61/7SCwXg4gu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rMDEAAAA3QAAAA8AAAAAAAAAAAAAAAAAmAIAAGRycy9k&#10;b3ducmV2LnhtbFBLBQYAAAAABAAEAPUAAACJAw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3857"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ok8YA&#10;AADdAAAADwAAAGRycy9kb3ducmV2LnhtbESPT4vCMBTE78J+h/AWvGmq4laqUVRw2ZP4Zw96ezbP&#10;tti8lCZq9dMbYWGPw8z8hpnMGlOKG9WusKyg141AEKdWF5wp+N2vOiMQziNrLC2Tggc5mE0/WhNM&#10;tL3zlm47n4kAYZeggtz7KpHSpTkZdF1bEQfvbGuDPsg6k7rGe4CbUvaj6EsaLDgs5FjRMqf0srsa&#10;BdfqaPkZbTB+Nqd1tj9+u8Whr1T7s5mPQXhq/H/4r/2jFQxGwxjeb8ITkN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ok8YAAADdAAAADwAAAAAAAAAAAAAAAACYAgAAZHJz&#10;L2Rvd25yZXYueG1sUEsFBgAAAAAEAAQA9QAAAIsDA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3858"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4BcUA&#10;AADdAAAADwAAAGRycy9kb3ducmV2LnhtbERPXWvCMBR9H/gfwhX2MjR1slG7piKCUBDGpiL4dm2u&#10;aVlzU5qo3X798jDY4+F858vBtuJGvW8cK5hNExDEldMNGwWH/WaSgvABWWPrmBR8k4dlMXrIMdPu&#10;zp902wUjYgj7DBXUIXSZlL6qyaKfuo44chfXWwwR9kbqHu8x3LbyOUlepcWGY0ONHa1rqr52V6vg&#10;VD5djiZdL35Cub3u083H+Z2MUo/jYfUGItAQ/sV/7lIrmKcvcW58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zgFxQAAAN0AAAAPAAAAAAAAAAAAAAAAAJgCAABkcnMv&#10;ZG93bnJldi54bWxQSwUGAAAAAAQABAD1AAAAigM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3859"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IUsQA&#10;AADdAAAADwAAAGRycy9kb3ducmV2LnhtbESPzYoCMRCE78K+Q+gFb5pZxZ+dNcqyIHrw4N8DtJN2&#10;ZthJJ0yixrc3guCxqKqvqNkimkZcqfW1ZQVf/QwEcWF1zaWC42HZm4LwAVljY5kU3MnDYv7RmWGu&#10;7Y13dN2HUiQI+xwVVCG4XEpfVGTQ960jTt7ZtgZDkm0pdYu3BDeNHGTZWBqsOS1U6OivouJ/fzEK&#10;tmtJzSaOD4PJ6n6O8ehOp+CU6n7G3x8QgWJ4h1/ttVYwnI6+4fkmP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CFLEAAAA3Q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3860"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EhsEA&#10;AADdAAAADwAAAGRycy9kb3ducmV2LnhtbERP3WrCMBS+H/gO4Qi7m+m6UaQapVWEejnnA5w1x6az&#10;OSlNbLu3Xy4Gu/z4/rf72XZipMG3jhW8rhIQxLXTLTcKrp+nlzUIH5A1do5JwQ952O8WT1vMtZv4&#10;g8ZLaEQMYZ+jAhNCn0vpa0MW/cr1xJG7ucFiiHBopB5wiuG2k2mSZNJiy7HBYE8HQ/X98rAKZNmP&#10;VXE22fHr+1y+X3nC9N4o9byciw2IQHP4F/+5K63gbZ3F/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xIbBAAAA3QAAAA8AAAAAAAAAAAAAAAAAmAIAAGRycy9kb3du&#10;cmV2LnhtbFBLBQYAAAAABAAEAPUAAACG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rPr>
          <w:color w:val="007166"/>
          <w:sz w:val="56"/>
        </w:rPr>
        <w:t xml:space="preserve">Appendix 1: Redundancy </w:t>
      </w:r>
    </w:p>
    <w:p w:rsidR="005B726C" w:rsidRDefault="001C1064">
      <w:pPr>
        <w:spacing w:after="3" w:line="256" w:lineRule="auto"/>
        <w:ind w:left="-5"/>
      </w:pPr>
      <w:r>
        <w:rPr>
          <w:color w:val="007166"/>
          <w:sz w:val="56"/>
        </w:rPr>
        <w:lastRenderedPageBreak/>
        <w:t>and the law</w:t>
      </w:r>
    </w:p>
    <w:tbl>
      <w:tblPr>
        <w:tblStyle w:val="TableGrid"/>
        <w:tblW w:w="6698" w:type="dxa"/>
        <w:tblInd w:w="8" w:type="dxa"/>
        <w:tblCellMar>
          <w:top w:w="3" w:type="dxa"/>
          <w:left w:w="170" w:type="dxa"/>
          <w:bottom w:w="3" w:type="dxa"/>
          <w:right w:w="115" w:type="dxa"/>
        </w:tblCellMar>
        <w:tblLook w:val="04A0" w:firstRow="1" w:lastRow="0" w:firstColumn="1" w:lastColumn="0" w:noHBand="0" w:noVBand="1"/>
      </w:tblPr>
      <w:tblGrid>
        <w:gridCol w:w="1701"/>
        <w:gridCol w:w="4997"/>
      </w:tblGrid>
      <w:tr w:rsidR="005B726C">
        <w:trPr>
          <w:trHeight w:val="610"/>
        </w:trPr>
        <w:tc>
          <w:tcPr>
            <w:tcW w:w="6698" w:type="dxa"/>
            <w:gridSpan w:val="2"/>
            <w:tcBorders>
              <w:top w:val="nil"/>
              <w:left w:val="nil"/>
              <w:bottom w:val="single" w:sz="6" w:space="0" w:color="FFFFFF"/>
              <w:right w:val="single" w:sz="6" w:space="0" w:color="FFFFFF"/>
            </w:tcBorders>
            <w:shd w:val="clear" w:color="auto" w:fill="6A9C97"/>
            <w:vAlign w:val="center"/>
          </w:tcPr>
          <w:p w:rsidR="005B726C" w:rsidRDefault="001C1064">
            <w:pPr>
              <w:spacing w:after="0" w:line="259" w:lineRule="auto"/>
              <w:ind w:left="0" w:firstLine="0"/>
            </w:pPr>
            <w:r>
              <w:rPr>
                <w:b/>
                <w:color w:val="FFFFFF"/>
              </w:rPr>
              <w:t>Redundancy definition for:</w:t>
            </w:r>
          </w:p>
        </w:tc>
      </w:tr>
      <w:tr w:rsidR="005B726C">
        <w:trPr>
          <w:trHeight w:val="430"/>
        </w:trPr>
        <w:tc>
          <w:tcPr>
            <w:tcW w:w="1701" w:type="dxa"/>
            <w:tcBorders>
              <w:top w:val="single" w:sz="6" w:space="0" w:color="FFFFFF"/>
              <w:left w:val="nil"/>
              <w:bottom w:val="nil"/>
              <w:right w:val="single" w:sz="6" w:space="0" w:color="FFFFFF"/>
            </w:tcBorders>
            <w:shd w:val="clear" w:color="auto" w:fill="D3DEDC"/>
            <w:vAlign w:val="bottom"/>
          </w:tcPr>
          <w:p w:rsidR="005B726C" w:rsidRDefault="001C1064">
            <w:pPr>
              <w:spacing w:after="0" w:line="259" w:lineRule="auto"/>
              <w:ind w:left="0" w:firstLine="0"/>
            </w:pPr>
            <w:r>
              <w:rPr>
                <w:b/>
                <w:color w:val="007166"/>
              </w:rPr>
              <w:t xml:space="preserve">Redundancy </w:t>
            </w:r>
          </w:p>
        </w:tc>
        <w:tc>
          <w:tcPr>
            <w:tcW w:w="4997" w:type="dxa"/>
            <w:tcBorders>
              <w:top w:val="single" w:sz="6" w:space="0" w:color="FFFFFF"/>
              <w:left w:val="single" w:sz="6" w:space="0" w:color="FFFFFF"/>
              <w:bottom w:val="nil"/>
              <w:right w:val="nil"/>
            </w:tcBorders>
            <w:shd w:val="clear" w:color="auto" w:fill="E9EEED"/>
            <w:vAlign w:val="bottom"/>
          </w:tcPr>
          <w:p w:rsidR="005B726C" w:rsidRDefault="001C1064">
            <w:pPr>
              <w:spacing w:after="0" w:line="259" w:lineRule="auto"/>
              <w:ind w:left="0" w:firstLine="0"/>
            </w:pPr>
            <w:r>
              <w:rPr>
                <w:color w:val="007166"/>
              </w:rPr>
              <w:t xml:space="preserve">Under the Employment Rights Act 1996, </w:t>
            </w:r>
          </w:p>
        </w:tc>
      </w:tr>
      <w:tr w:rsidR="005B726C">
        <w:trPr>
          <w:trHeight w:val="240"/>
        </w:trPr>
        <w:tc>
          <w:tcPr>
            <w:tcW w:w="1701" w:type="dxa"/>
            <w:tcBorders>
              <w:top w:val="nil"/>
              <w:left w:val="nil"/>
              <w:bottom w:val="nil"/>
              <w:right w:val="single" w:sz="6" w:space="0" w:color="FFFFFF"/>
            </w:tcBorders>
            <w:shd w:val="clear" w:color="auto" w:fill="D3DEDC"/>
          </w:tcPr>
          <w:p w:rsidR="005B726C" w:rsidRDefault="001C1064">
            <w:pPr>
              <w:spacing w:after="0" w:line="259" w:lineRule="auto"/>
              <w:ind w:left="0" w:firstLine="0"/>
            </w:pPr>
            <w:r>
              <w:rPr>
                <w:b/>
                <w:color w:val="007166"/>
              </w:rPr>
              <w:t xml:space="preserve">payments and </w:t>
            </w:r>
          </w:p>
        </w:tc>
        <w:tc>
          <w:tcPr>
            <w:tcW w:w="4997" w:type="dxa"/>
            <w:tcBorders>
              <w:top w:val="nil"/>
              <w:left w:val="single" w:sz="6" w:space="0" w:color="FFFFFF"/>
              <w:bottom w:val="nil"/>
              <w:right w:val="nil"/>
            </w:tcBorders>
            <w:shd w:val="clear" w:color="auto" w:fill="E9EEED"/>
          </w:tcPr>
          <w:p w:rsidR="005B726C" w:rsidRDefault="001C1064">
            <w:pPr>
              <w:spacing w:after="0" w:line="259" w:lineRule="auto"/>
              <w:ind w:left="0" w:firstLine="0"/>
            </w:pPr>
            <w:r>
              <w:rPr>
                <w:color w:val="007166"/>
              </w:rPr>
              <w:t xml:space="preserve">redundancy arises when employees are dismissed </w:t>
            </w:r>
          </w:p>
        </w:tc>
      </w:tr>
      <w:tr w:rsidR="005B726C">
        <w:trPr>
          <w:trHeight w:val="240"/>
        </w:trPr>
        <w:tc>
          <w:tcPr>
            <w:tcW w:w="1701" w:type="dxa"/>
            <w:tcBorders>
              <w:top w:val="nil"/>
              <w:left w:val="nil"/>
              <w:bottom w:val="nil"/>
              <w:right w:val="single" w:sz="6" w:space="0" w:color="FFFFFF"/>
            </w:tcBorders>
            <w:shd w:val="clear" w:color="auto" w:fill="D3DEDC"/>
          </w:tcPr>
          <w:p w:rsidR="005B726C" w:rsidRDefault="001C1064">
            <w:pPr>
              <w:spacing w:after="0" w:line="259" w:lineRule="auto"/>
              <w:ind w:left="0" w:firstLine="0"/>
            </w:pPr>
            <w:r>
              <w:rPr>
                <w:b/>
                <w:color w:val="007166"/>
              </w:rPr>
              <w:t xml:space="preserve">unfair </w:t>
            </w:r>
          </w:p>
        </w:tc>
        <w:tc>
          <w:tcPr>
            <w:tcW w:w="4997" w:type="dxa"/>
            <w:tcBorders>
              <w:top w:val="nil"/>
              <w:left w:val="single" w:sz="6" w:space="0" w:color="FFFFFF"/>
              <w:bottom w:val="nil"/>
              <w:right w:val="nil"/>
            </w:tcBorders>
            <w:shd w:val="clear" w:color="auto" w:fill="E9EEED"/>
          </w:tcPr>
          <w:p w:rsidR="005B726C" w:rsidRDefault="001C1064">
            <w:pPr>
              <w:spacing w:after="0" w:line="259" w:lineRule="auto"/>
              <w:ind w:left="0" w:firstLine="0"/>
            </w:pPr>
            <w:r>
              <w:rPr>
                <w:color w:val="007166"/>
              </w:rPr>
              <w:t>because:</w:t>
            </w:r>
          </w:p>
        </w:tc>
      </w:tr>
      <w:tr w:rsidR="005B726C">
        <w:trPr>
          <w:trHeight w:val="4270"/>
        </w:trPr>
        <w:tc>
          <w:tcPr>
            <w:tcW w:w="1701" w:type="dxa"/>
            <w:tcBorders>
              <w:top w:val="nil"/>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t>dismissal</w:t>
            </w:r>
          </w:p>
        </w:tc>
        <w:tc>
          <w:tcPr>
            <w:tcW w:w="4997" w:type="dxa"/>
            <w:tcBorders>
              <w:top w:val="nil"/>
              <w:left w:val="single" w:sz="6" w:space="0" w:color="FFFFFF"/>
              <w:bottom w:val="single" w:sz="6" w:space="0" w:color="FFFFFF"/>
              <w:right w:val="nil"/>
            </w:tcBorders>
            <w:shd w:val="clear" w:color="auto" w:fill="E9EEED"/>
            <w:vAlign w:val="center"/>
          </w:tcPr>
          <w:p w:rsidR="005B726C" w:rsidRDefault="001C1064">
            <w:pPr>
              <w:spacing w:after="124" w:line="251" w:lineRule="auto"/>
              <w:ind w:left="227" w:hanging="227"/>
            </w:pPr>
            <w:r>
              <w:rPr>
                <w:rFonts w:ascii="Segoe UI Symbol" w:eastAsia="Segoe UI Symbol" w:hAnsi="Segoe UI Symbol" w:cs="Segoe UI Symbol"/>
                <w:color w:val="88ACA8"/>
                <w:sz w:val="16"/>
              </w:rPr>
              <w:t xml:space="preserve">●● </w:t>
            </w:r>
            <w:r>
              <w:rPr>
                <w:color w:val="007166"/>
              </w:rPr>
              <w:t>the employer has ceased, or intends to cease, to carry on the business for the purposes of which the employee was so employed; or</w:t>
            </w:r>
          </w:p>
          <w:p w:rsidR="005B726C" w:rsidRDefault="001C1064">
            <w:pPr>
              <w:spacing w:after="124" w:line="251" w:lineRule="auto"/>
              <w:ind w:left="227" w:right="129" w:hanging="227"/>
            </w:pPr>
            <w:r>
              <w:rPr>
                <w:rFonts w:ascii="Segoe UI Symbol" w:eastAsia="Segoe UI Symbol" w:hAnsi="Segoe UI Symbol" w:cs="Segoe UI Symbol"/>
                <w:color w:val="88ACA8"/>
                <w:sz w:val="16"/>
              </w:rPr>
              <w:t xml:space="preserve">●● </w:t>
            </w:r>
            <w:r>
              <w:rPr>
                <w:color w:val="007166"/>
              </w:rPr>
              <w:t xml:space="preserve">the employer has ceased, or intends to cease, to carry on the business in the place where the employee was so employed; or </w:t>
            </w:r>
          </w:p>
          <w:p w:rsidR="005B726C" w:rsidRDefault="001C1064">
            <w:pPr>
              <w:spacing w:after="125" w:line="251" w:lineRule="auto"/>
              <w:ind w:left="227" w:right="10" w:hanging="227"/>
            </w:pPr>
            <w:r>
              <w:rPr>
                <w:rFonts w:ascii="Segoe UI Symbol" w:eastAsia="Segoe UI Symbol" w:hAnsi="Segoe UI Symbol" w:cs="Segoe UI Symbol"/>
                <w:color w:val="88ACA8"/>
                <w:sz w:val="16"/>
              </w:rPr>
              <w:t xml:space="preserve">●● </w:t>
            </w:r>
            <w:r>
              <w:rPr>
                <w:color w:val="007166"/>
              </w:rPr>
              <w:t>the requirements of the business for employees to carry out work of a particular kind has ceased or diminished or are expected to cease or diminish; or</w:t>
            </w:r>
          </w:p>
          <w:p w:rsidR="005B726C" w:rsidRDefault="001C1064">
            <w:pPr>
              <w:spacing w:after="0" w:line="259" w:lineRule="auto"/>
              <w:ind w:left="227" w:hanging="227"/>
            </w:pPr>
            <w:r>
              <w:rPr>
                <w:rFonts w:ascii="Segoe UI Symbol" w:eastAsia="Segoe UI Symbol" w:hAnsi="Segoe UI Symbol" w:cs="Segoe UI Symbol"/>
                <w:color w:val="88ACA8"/>
                <w:sz w:val="16"/>
              </w:rPr>
              <w:t xml:space="preserve">●● </w:t>
            </w:r>
            <w:r>
              <w:rPr>
                <w:color w:val="007166"/>
              </w:rPr>
              <w:t>the requirements of the business for the employees to carry out work of a particular kind, in the pla</w:t>
            </w:r>
            <w:r>
              <w:rPr>
                <w:color w:val="007166"/>
              </w:rPr>
              <w:t>ce where they were so employed, has ceased or diminished or are expected to cease or diminish.</w:t>
            </w:r>
          </w:p>
        </w:tc>
      </w:tr>
      <w:tr w:rsidR="005B726C">
        <w:trPr>
          <w:trHeight w:val="430"/>
        </w:trPr>
        <w:tc>
          <w:tcPr>
            <w:tcW w:w="1701" w:type="dxa"/>
            <w:tcBorders>
              <w:top w:val="single" w:sz="6" w:space="0" w:color="FFFFFF"/>
              <w:left w:val="nil"/>
              <w:bottom w:val="nil"/>
              <w:right w:val="single" w:sz="6" w:space="0" w:color="FFFFFF"/>
            </w:tcBorders>
            <w:shd w:val="clear" w:color="auto" w:fill="D3DEDC"/>
            <w:vAlign w:val="bottom"/>
          </w:tcPr>
          <w:p w:rsidR="005B726C" w:rsidRDefault="001C1064">
            <w:pPr>
              <w:spacing w:after="0" w:line="259" w:lineRule="auto"/>
              <w:ind w:left="0" w:firstLine="0"/>
            </w:pPr>
            <w:r>
              <w:rPr>
                <w:b/>
                <w:color w:val="007166"/>
              </w:rPr>
              <w:t xml:space="preserve">The right to be </w:t>
            </w:r>
          </w:p>
        </w:tc>
        <w:tc>
          <w:tcPr>
            <w:tcW w:w="4997" w:type="dxa"/>
            <w:tcBorders>
              <w:top w:val="single" w:sz="6" w:space="0" w:color="FFFFFF"/>
              <w:left w:val="single" w:sz="6" w:space="0" w:color="FFFFFF"/>
              <w:bottom w:val="nil"/>
              <w:right w:val="nil"/>
            </w:tcBorders>
            <w:shd w:val="clear" w:color="auto" w:fill="E9EEED"/>
            <w:vAlign w:val="bottom"/>
          </w:tcPr>
          <w:p w:rsidR="005B726C" w:rsidRDefault="001C1064">
            <w:pPr>
              <w:spacing w:after="0" w:line="259" w:lineRule="auto"/>
              <w:ind w:left="0" w:firstLine="0"/>
            </w:pPr>
            <w:r>
              <w:rPr>
                <w:color w:val="007166"/>
              </w:rPr>
              <w:t xml:space="preserve">When an employer proposes to make 20 or more </w:t>
            </w:r>
          </w:p>
        </w:tc>
      </w:tr>
      <w:tr w:rsidR="005B726C">
        <w:trPr>
          <w:trHeight w:val="1504"/>
        </w:trPr>
        <w:tc>
          <w:tcPr>
            <w:tcW w:w="1701" w:type="dxa"/>
            <w:tcBorders>
              <w:top w:val="nil"/>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t>consulted</w:t>
            </w:r>
          </w:p>
        </w:tc>
        <w:tc>
          <w:tcPr>
            <w:tcW w:w="4997" w:type="dxa"/>
            <w:tcBorders>
              <w:top w:val="nil"/>
              <w:left w:val="single" w:sz="6" w:space="0" w:color="FFFFFF"/>
              <w:bottom w:val="single" w:sz="6" w:space="0" w:color="FFFFFF"/>
              <w:right w:val="nil"/>
            </w:tcBorders>
            <w:shd w:val="clear" w:color="auto" w:fill="E9EEED"/>
          </w:tcPr>
          <w:p w:rsidR="005B726C" w:rsidRDefault="001C1064">
            <w:pPr>
              <w:spacing w:after="122" w:line="250" w:lineRule="auto"/>
              <w:ind w:left="0" w:firstLine="0"/>
            </w:pPr>
            <w:r>
              <w:rPr>
                <w:color w:val="007166"/>
              </w:rPr>
              <w:t xml:space="preserve">employees redundant in one establishment over 90 days or less, the law defines redundancy as: </w:t>
            </w:r>
          </w:p>
          <w:p w:rsidR="005B726C" w:rsidRDefault="001C1064">
            <w:pPr>
              <w:spacing w:after="0" w:line="259" w:lineRule="auto"/>
              <w:ind w:left="0" w:firstLine="0"/>
            </w:pPr>
            <w:r>
              <w:rPr>
                <w:color w:val="007166"/>
              </w:rPr>
              <w:t>“dismissal for a reason not related to the individual concerned or for a number of reasons all of which are not so related.”</w:t>
            </w:r>
          </w:p>
        </w:tc>
      </w:tr>
    </w:tbl>
    <w:p w:rsidR="005B726C" w:rsidRDefault="005B726C">
      <w:pPr>
        <w:sectPr w:rsidR="005B726C">
          <w:type w:val="continuous"/>
          <w:pgSz w:w="8419" w:h="11906"/>
          <w:pgMar w:top="1440" w:right="1241" w:bottom="1267" w:left="850" w:header="720" w:footer="720" w:gutter="0"/>
          <w:cols w:space="720"/>
        </w:sectPr>
      </w:pPr>
    </w:p>
    <w:tbl>
      <w:tblPr>
        <w:tblStyle w:val="TableGrid"/>
        <w:tblpPr w:vertAnchor="text" w:tblpX="8"/>
        <w:tblOverlap w:val="never"/>
        <w:tblW w:w="6698" w:type="dxa"/>
        <w:tblInd w:w="0" w:type="dxa"/>
        <w:tblCellMar>
          <w:top w:w="188" w:type="dxa"/>
          <w:left w:w="170" w:type="dxa"/>
          <w:bottom w:w="0" w:type="dxa"/>
          <w:right w:w="115" w:type="dxa"/>
        </w:tblCellMar>
        <w:tblLook w:val="04A0" w:firstRow="1" w:lastRow="0" w:firstColumn="1" w:lastColumn="0" w:noHBand="0" w:noVBand="1"/>
      </w:tblPr>
      <w:tblGrid>
        <w:gridCol w:w="1701"/>
        <w:gridCol w:w="4997"/>
      </w:tblGrid>
      <w:tr w:rsidR="005B726C">
        <w:trPr>
          <w:trHeight w:val="610"/>
        </w:trPr>
        <w:tc>
          <w:tcPr>
            <w:tcW w:w="6698" w:type="dxa"/>
            <w:gridSpan w:val="2"/>
            <w:tcBorders>
              <w:top w:val="nil"/>
              <w:left w:val="nil"/>
              <w:bottom w:val="single" w:sz="6" w:space="0" w:color="FFFFFF"/>
              <w:right w:val="single" w:sz="6" w:space="0" w:color="FFFFFF"/>
            </w:tcBorders>
            <w:shd w:val="clear" w:color="auto" w:fill="6A9C97"/>
            <w:vAlign w:val="center"/>
          </w:tcPr>
          <w:p w:rsidR="005B726C" w:rsidRDefault="001C1064">
            <w:pPr>
              <w:spacing w:after="0" w:line="259" w:lineRule="auto"/>
              <w:ind w:left="0" w:firstLine="0"/>
            </w:pPr>
            <w:r>
              <w:rPr>
                <w:b/>
                <w:color w:val="FFFFFF"/>
              </w:rPr>
              <w:lastRenderedPageBreak/>
              <w:t>Rights of employee representatives</w:t>
            </w:r>
          </w:p>
        </w:tc>
      </w:tr>
      <w:tr w:rsidR="005B726C">
        <w:trPr>
          <w:trHeight w:val="8421"/>
        </w:trPr>
        <w:tc>
          <w:tcPr>
            <w:tcW w:w="1701" w:type="dxa"/>
            <w:tcBorders>
              <w:top w:val="single" w:sz="6" w:space="0" w:color="FFFFFF"/>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t>The right to time off, training and facilities</w:t>
            </w:r>
          </w:p>
        </w:tc>
        <w:tc>
          <w:tcPr>
            <w:tcW w:w="4997" w:type="dxa"/>
            <w:tcBorders>
              <w:top w:val="single" w:sz="6" w:space="0" w:color="FFFFFF"/>
              <w:left w:val="single" w:sz="6" w:space="0" w:color="FFFFFF"/>
              <w:bottom w:val="single" w:sz="6" w:space="0" w:color="FFFFFF"/>
              <w:right w:val="nil"/>
            </w:tcBorders>
            <w:shd w:val="clear" w:color="auto" w:fill="E9EEED"/>
            <w:vAlign w:val="center"/>
          </w:tcPr>
          <w:p w:rsidR="005B726C" w:rsidRDefault="001C1064">
            <w:pPr>
              <w:spacing w:after="0" w:line="250" w:lineRule="auto"/>
              <w:ind w:left="0" w:right="41" w:firstLine="0"/>
            </w:pPr>
            <w:r>
              <w:rPr>
                <w:color w:val="007166"/>
              </w:rPr>
              <w:t>Representatives of employees have particular rights and protections which enable them to carry out their functions properly. The rights of trade union members, including officials, are contained in separate legislative provisions, but are essentially the s</w:t>
            </w:r>
            <w:r>
              <w:rPr>
                <w:color w:val="007166"/>
              </w:rPr>
              <w:t xml:space="preserve">ame as those of other elected representatives, </w:t>
            </w:r>
          </w:p>
          <w:p w:rsidR="005B726C" w:rsidRDefault="001C1064">
            <w:pPr>
              <w:spacing w:after="122" w:line="250" w:lineRule="auto"/>
              <w:ind w:left="0" w:firstLine="0"/>
            </w:pPr>
            <w:r>
              <w:rPr>
                <w:color w:val="007166"/>
              </w:rPr>
              <w:t xml:space="preserve">and include time off for duties in relation to redundancy information and consultation. </w:t>
            </w:r>
          </w:p>
          <w:p w:rsidR="005B726C" w:rsidRDefault="001C1064">
            <w:pPr>
              <w:spacing w:after="125" w:line="250" w:lineRule="auto"/>
              <w:ind w:left="0" w:firstLine="0"/>
            </w:pPr>
            <w:r>
              <w:rPr>
                <w:color w:val="007166"/>
              </w:rPr>
              <w:t>Legislation concerning elected representatives provides that:</w:t>
            </w:r>
          </w:p>
          <w:p w:rsidR="005B726C" w:rsidRDefault="001C1064">
            <w:pPr>
              <w:spacing w:after="125"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employers must allow representatives access to affecte</w:t>
            </w:r>
            <w:r>
              <w:rPr>
                <w:color w:val="007166"/>
              </w:rPr>
              <w:t xml:space="preserve">d employees and to provide them with </w:t>
            </w:r>
            <w:r>
              <w:rPr>
                <w:b/>
                <w:color w:val="007166"/>
              </w:rPr>
              <w:t>accommodation and facilities</w:t>
            </w:r>
            <w:r>
              <w:rPr>
                <w:color w:val="007166"/>
              </w:rPr>
              <w:t xml:space="preserve"> if necessary</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representatives and candidates for election have a right to </w:t>
            </w:r>
            <w:r>
              <w:rPr>
                <w:b/>
                <w:color w:val="007166"/>
              </w:rPr>
              <w:t>reasonable time off with pay</w:t>
            </w:r>
            <w:r>
              <w:rPr>
                <w:color w:val="007166"/>
              </w:rPr>
              <w:t xml:space="preserve"> to carry out their functions and for training in connection with those functions</w:t>
            </w:r>
          </w:p>
          <w:p w:rsidR="005B726C" w:rsidRDefault="001C1064">
            <w:pPr>
              <w:spacing w:after="124" w:line="251" w:lineRule="auto"/>
              <w:ind w:left="227" w:right="21"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r</w:t>
            </w:r>
            <w:r>
              <w:rPr>
                <w:color w:val="007166"/>
              </w:rPr>
              <w:t xml:space="preserve">epresentatives and candidates for election have a right </w:t>
            </w:r>
            <w:r>
              <w:rPr>
                <w:b/>
                <w:color w:val="007166"/>
              </w:rPr>
              <w:t>not to be subjected to dismissal</w:t>
            </w:r>
            <w:r>
              <w:rPr>
                <w:color w:val="007166"/>
              </w:rPr>
              <w:t xml:space="preserve"> or any detriment because of their status or activities. The dismissal of an elected representative or candidate for election will be automatically unfair if it is whol</w:t>
            </w:r>
            <w:r>
              <w:rPr>
                <w:color w:val="007166"/>
              </w:rPr>
              <w:t>ly or mainly related to the employee’s status or activities as a representative</w:t>
            </w:r>
          </w:p>
          <w:p w:rsidR="005B726C" w:rsidRDefault="001C1064">
            <w:pPr>
              <w:spacing w:after="0" w:line="259" w:lineRule="auto"/>
              <w:ind w:left="227" w:right="18"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any employee is </w:t>
            </w:r>
            <w:r>
              <w:rPr>
                <w:b/>
                <w:color w:val="007166"/>
              </w:rPr>
              <w:t>unfairly dismissed</w:t>
            </w:r>
            <w:r>
              <w:rPr>
                <w:color w:val="007166"/>
              </w:rPr>
              <w:t xml:space="preserve"> if the main reason for the dismissal is that he or she took part in an election of employee representatives for collective redundancy purp</w:t>
            </w:r>
            <w:r>
              <w:rPr>
                <w:color w:val="007166"/>
              </w:rPr>
              <w:t xml:space="preserve">oses. An employer may not subject an employee to any detriment on </w:t>
            </w:r>
            <w:r>
              <w:rPr>
                <w:color w:val="007166"/>
              </w:rPr>
              <w:lastRenderedPageBreak/>
              <w:t>the ground that he or she participated in an election of such a representative.</w:t>
            </w:r>
          </w:p>
        </w:tc>
      </w:tr>
    </w:tbl>
    <w:p w:rsidR="005B726C" w:rsidRDefault="001C1064">
      <w:pPr>
        <w:spacing w:after="0" w:line="259" w:lineRule="auto"/>
        <w:ind w:left="-850" w:right="6836" w:firstLine="0"/>
      </w:pPr>
      <w:r>
        <w:rPr>
          <w:rFonts w:ascii="Calibri" w:eastAsia="Calibri" w:hAnsi="Calibri" w:cs="Calibri"/>
          <w:noProof/>
          <w:sz w:val="22"/>
        </w:rPr>
        <w:lastRenderedPageBreak/>
        <mc:AlternateContent>
          <mc:Choice Requires="wpg">
            <w:drawing>
              <wp:anchor distT="0" distB="0" distL="114300" distR="114300" simplePos="0" relativeHeight="251691008" behindDoc="0" locked="0" layoutInCell="1" allowOverlap="1">
                <wp:simplePos x="0" y="0"/>
                <wp:positionH relativeFrom="page">
                  <wp:posOffset>5082530</wp:posOffset>
                </wp:positionH>
                <wp:positionV relativeFrom="page">
                  <wp:posOffset>3309529</wp:posOffset>
                </wp:positionV>
                <wp:extent cx="263472" cy="508953"/>
                <wp:effectExtent l="0" t="0" r="0" b="0"/>
                <wp:wrapTopAndBottom/>
                <wp:docPr id="42739" name="Group 42739"/>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3944" name="Shape 3944"/>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3945" name="Rectangle 3945"/>
                        <wps:cNvSpPr/>
                        <wps:spPr>
                          <a:xfrm>
                            <a:off x="62995" y="172963"/>
                            <a:ext cx="112697" cy="235528"/>
                          </a:xfrm>
                          <a:prstGeom prst="rect">
                            <a:avLst/>
                          </a:prstGeom>
                          <a:ln>
                            <a:noFill/>
                          </a:ln>
                        </wps:spPr>
                        <wps:txbx>
                          <w:txbxContent>
                            <w:p w:rsidR="005B726C" w:rsidRDefault="001C1064">
                              <w:pPr>
                                <w:spacing w:after="160" w:line="259" w:lineRule="auto"/>
                                <w:ind w:left="0" w:firstLine="0"/>
                              </w:pPr>
                              <w:r>
                                <w:rPr>
                                  <w:color w:val="007166"/>
                                  <w:sz w:val="24"/>
                                </w:rPr>
                                <w:t>5</w:t>
                              </w:r>
                            </w:p>
                          </w:txbxContent>
                        </wps:txbx>
                        <wps:bodyPr horzOverflow="overflow" vert="horz" lIns="0" tIns="0" rIns="0" bIns="0" rtlCol="0">
                          <a:noAutofit/>
                        </wps:bodyPr>
                      </wps:wsp>
                    </wpg:wgp>
                  </a:graphicData>
                </a:graphic>
              </wp:anchor>
            </w:drawing>
          </mc:Choice>
          <mc:Fallback>
            <w:pict>
              <v:group id="Group 42739" o:spid="_x0000_s1164" style="position:absolute;left:0;text-align:left;margin-left:400.2pt;margin-top:260.6pt;width:20.75pt;height:40.1pt;z-index:251691008;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">
                <v:shape id="Shape 3944" o:spid="_x0000_s1165"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y2MQA&#10;AADdAAAADwAAAGRycy9kb3ducmV2LnhtbESPQUvDQBSE70L/w/IK3uzGtojGbksoFCqeTMXzI/vM&#10;xmbfht3XJv57VxA8DjPzDbPZTb5XV4qpC2zgflGAIm6C7bg18H463D2CSoJssQ9MBr4pwW47u9lg&#10;acPIb3StpVUZwqlEA05kKLVOjSOPaREG4ux9huhRsoytthHHDPe9XhbFg/bYcV5wONDeUXOuL97A&#10;l8SXy3I/pqFaVR9O6up0fh2NuZ1P1TMooUn+w3/tozWwelqv4f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BMtj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3945" o:spid="_x0000_s1166" style="position:absolute;left:62995;top:172963;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18cA&#10;AADdAAAADwAAAGRycy9kb3ducmV2LnhtbESPT2vCQBTE7wW/w/IEb3WjtmKiq4i26LH+AfX2yD6T&#10;YPZtyG5N2k/vCoUeh5n5DTNbtKYUd6pdYVnBoB+BIE6tLjhTcDx8vk5AOI+ssbRMCn7IwWLeeZlh&#10;om3DO7rvfSYChF2CCnLvq0RKl+Zk0PVtRRy8q60N+iDrTOoamwA3pRxG0VgaLDgs5FjRKqf0tv82&#10;CjaTanne2t8mKz8um9PXKV4fYq9Ur9supyA8tf4//NfeagWj+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4YNf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5</w:t>
                        </w:r>
                      </w:p>
                    </w:txbxContent>
                  </v:textbox>
                </v:rect>
                <w10:wrap type="topAndBottom" anchorx="page" anchory="page"/>
              </v:group>
            </w:pict>
          </mc:Fallback>
        </mc:AlternateContent>
      </w:r>
      <w:r>
        <w:br w:type="page"/>
      </w:r>
    </w:p>
    <w:p w:rsidR="005B726C" w:rsidRDefault="005B726C">
      <w:pPr>
        <w:spacing w:after="0" w:line="259" w:lineRule="auto"/>
        <w:ind w:left="-850" w:right="6836" w:firstLine="0"/>
      </w:pPr>
    </w:p>
    <w:tbl>
      <w:tblPr>
        <w:tblStyle w:val="TableGrid"/>
        <w:tblW w:w="6698" w:type="dxa"/>
        <w:tblInd w:w="8" w:type="dxa"/>
        <w:tblCellMar>
          <w:top w:w="192" w:type="dxa"/>
          <w:left w:w="170" w:type="dxa"/>
          <w:bottom w:w="0" w:type="dxa"/>
          <w:right w:w="115" w:type="dxa"/>
        </w:tblCellMar>
        <w:tblLook w:val="04A0" w:firstRow="1" w:lastRow="0" w:firstColumn="1" w:lastColumn="0" w:noHBand="0" w:noVBand="1"/>
      </w:tblPr>
      <w:tblGrid>
        <w:gridCol w:w="1701"/>
        <w:gridCol w:w="4997"/>
      </w:tblGrid>
      <w:tr w:rsidR="005B726C">
        <w:trPr>
          <w:trHeight w:val="3373"/>
        </w:trPr>
        <w:tc>
          <w:tcPr>
            <w:tcW w:w="1701" w:type="dxa"/>
            <w:tcBorders>
              <w:top w:val="nil"/>
              <w:left w:val="nil"/>
              <w:bottom w:val="single" w:sz="6" w:space="0" w:color="FFFFFF"/>
              <w:right w:val="single" w:sz="6" w:space="0" w:color="FFFFFF"/>
            </w:tcBorders>
            <w:shd w:val="clear" w:color="auto" w:fill="D3DEDC"/>
          </w:tcPr>
          <w:p w:rsidR="005B726C" w:rsidRDefault="005B726C">
            <w:pPr>
              <w:spacing w:after="160" w:line="259" w:lineRule="auto"/>
              <w:ind w:left="0" w:firstLine="0"/>
            </w:pPr>
          </w:p>
        </w:tc>
        <w:tc>
          <w:tcPr>
            <w:tcW w:w="4997" w:type="dxa"/>
            <w:tcBorders>
              <w:top w:val="nil"/>
              <w:left w:val="single" w:sz="6" w:space="0" w:color="FFFFFF"/>
              <w:bottom w:val="single" w:sz="6" w:space="0" w:color="FFFFFF"/>
              <w:right w:val="nil"/>
            </w:tcBorders>
            <w:shd w:val="clear" w:color="auto" w:fill="E9EEED"/>
            <w:vAlign w:val="center"/>
          </w:tcPr>
          <w:p w:rsidR="005B726C" w:rsidRDefault="001C1064">
            <w:pPr>
              <w:spacing w:after="122" w:line="250" w:lineRule="auto"/>
              <w:ind w:left="0" w:firstLine="0"/>
            </w:pPr>
            <w:r>
              <w:rPr>
                <w:color w:val="007166"/>
              </w:rPr>
              <w:t>A complaint may be made to an employment tribunal by elected representatives or, where appropriate, candidates for election, concerning these rights. An Acas conciliator may assist in reaching a solution whether or not an application has been made to an em</w:t>
            </w:r>
            <w:r>
              <w:rPr>
                <w:color w:val="007166"/>
              </w:rPr>
              <w:t>ployment tribunal. Refer to the appendix 5 which outlines important changes to making Employment tribunal claims.</w:t>
            </w:r>
          </w:p>
          <w:p w:rsidR="005B726C" w:rsidRDefault="001C1064">
            <w:pPr>
              <w:spacing w:after="0" w:line="259" w:lineRule="auto"/>
              <w:ind w:left="0" w:firstLine="0"/>
            </w:pPr>
            <w:r>
              <w:rPr>
                <w:color w:val="007166"/>
              </w:rPr>
              <w:t xml:space="preserve">For further information see the Acas guides ‘Trade union representation in the workplace’ and  ‘Non-union representation in the workplace’ at </w:t>
            </w:r>
            <w:hyperlink r:id="rId69">
              <w:r>
                <w:rPr>
                  <w:color w:val="007166"/>
                </w:rPr>
                <w:t>www.acas.org.uk/publications</w:t>
              </w:r>
            </w:hyperlink>
          </w:p>
        </w:tc>
      </w:tr>
      <w:tr w:rsidR="005B726C">
        <w:trPr>
          <w:trHeight w:val="6021"/>
        </w:trPr>
        <w:tc>
          <w:tcPr>
            <w:tcW w:w="1701" w:type="dxa"/>
            <w:tcBorders>
              <w:top w:val="single" w:sz="6" w:space="0" w:color="FFFFFF"/>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lastRenderedPageBreak/>
              <w:t xml:space="preserve">The </w:t>
            </w:r>
          </w:p>
          <w:p w:rsidR="005B726C" w:rsidRDefault="001C1064">
            <w:pPr>
              <w:spacing w:after="0" w:line="250" w:lineRule="auto"/>
              <w:ind w:left="0" w:firstLine="0"/>
            </w:pPr>
            <w:r>
              <w:rPr>
                <w:b/>
                <w:color w:val="007166"/>
              </w:rPr>
              <w:t xml:space="preserve">Information and </w:t>
            </w:r>
          </w:p>
          <w:p w:rsidR="005B726C" w:rsidRDefault="001C1064">
            <w:pPr>
              <w:spacing w:after="0" w:line="259" w:lineRule="auto"/>
              <w:ind w:left="0" w:right="8" w:firstLine="0"/>
            </w:pPr>
            <w:r>
              <w:rPr>
                <w:b/>
                <w:color w:val="007166"/>
              </w:rPr>
              <w:t>Consultation of Employees Regulations</w:t>
            </w:r>
          </w:p>
        </w:tc>
        <w:tc>
          <w:tcPr>
            <w:tcW w:w="4997" w:type="dxa"/>
            <w:tcBorders>
              <w:top w:val="single" w:sz="6" w:space="0" w:color="FFFFFF"/>
              <w:left w:val="single" w:sz="6" w:space="0" w:color="FFFFFF"/>
              <w:bottom w:val="single" w:sz="6" w:space="0" w:color="FFFFFF"/>
              <w:right w:val="nil"/>
            </w:tcBorders>
            <w:shd w:val="clear" w:color="auto" w:fill="E9EEED"/>
            <w:vAlign w:val="center"/>
          </w:tcPr>
          <w:p w:rsidR="005B726C" w:rsidRDefault="001C1064">
            <w:pPr>
              <w:spacing w:after="122" w:line="250" w:lineRule="auto"/>
              <w:ind w:left="0" w:firstLine="0"/>
            </w:pPr>
            <w:r>
              <w:rPr>
                <w:color w:val="007166"/>
              </w:rPr>
              <w:t>The Information and Consultation of Employees Regulations (often abbreviated to the ICE Regs) were introduced on 6 April 2005 and apply to businesses with 50 or more employees. The regulations give employees the right, subject to certain conditions, to req</w:t>
            </w:r>
            <w:r>
              <w:rPr>
                <w:color w:val="007166"/>
              </w:rPr>
              <w:t xml:space="preserve">uest that their employer sets up or changes arrangements to inform and consult them about issues in the organisation. </w:t>
            </w:r>
          </w:p>
          <w:p w:rsidR="005B726C" w:rsidRDefault="001C1064">
            <w:pPr>
              <w:spacing w:after="131" w:line="250" w:lineRule="auto"/>
              <w:ind w:left="0" w:firstLine="0"/>
            </w:pPr>
            <w:r>
              <w:rPr>
                <w:color w:val="007166"/>
              </w:rPr>
              <w:t>The requirement to inform and consult employees does not operate automatically. It can occur either by a formal request from employees fo</w:t>
            </w:r>
            <w:r>
              <w:rPr>
                <w:color w:val="007166"/>
              </w:rPr>
              <w:t>r an agreement, or by employers choosing to start the process. If a company already has a pre-existing agreement in place to inform and consult it may not be necessary to make any changes. To be valid the pre-existing agreement must:</w:t>
            </w:r>
          </w:p>
          <w:p w:rsidR="005B726C" w:rsidRDefault="001C1064">
            <w:pPr>
              <w:spacing w:after="14"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be in writing </w:t>
            </w:r>
          </w:p>
          <w:p w:rsidR="005B726C" w:rsidRDefault="001C1064">
            <w:pPr>
              <w:spacing w:after="12" w:line="259" w:lineRule="auto"/>
              <w:ind w:left="0"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c</w:t>
            </w:r>
            <w:r>
              <w:rPr>
                <w:color w:val="007166"/>
              </w:rPr>
              <w:t>over all the employees in the undertaking</w:t>
            </w:r>
          </w:p>
          <w:p w:rsidR="005B726C" w:rsidRDefault="001C1064">
            <w:pPr>
              <w:spacing w:after="0" w:line="259" w:lineRule="auto"/>
              <w:ind w:left="0" w:right="151" w:firstLine="0"/>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set out how the employer will inform and consult employees or representatives </w: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be approved by employees.</w:t>
            </w:r>
          </w:p>
        </w:tc>
      </w:tr>
    </w:tbl>
    <w:tbl>
      <w:tblPr>
        <w:tblStyle w:val="TableGrid"/>
        <w:tblpPr w:vertAnchor="text" w:tblpX="8"/>
        <w:tblOverlap w:val="never"/>
        <w:tblW w:w="6703" w:type="dxa"/>
        <w:tblInd w:w="0" w:type="dxa"/>
        <w:tblCellMar>
          <w:top w:w="192" w:type="dxa"/>
          <w:left w:w="170" w:type="dxa"/>
          <w:bottom w:w="0" w:type="dxa"/>
          <w:right w:w="115" w:type="dxa"/>
        </w:tblCellMar>
        <w:tblLook w:val="04A0" w:firstRow="1" w:lastRow="0" w:firstColumn="1" w:lastColumn="0" w:noHBand="0" w:noVBand="1"/>
      </w:tblPr>
      <w:tblGrid>
        <w:gridCol w:w="1701"/>
        <w:gridCol w:w="5002"/>
      </w:tblGrid>
      <w:tr w:rsidR="005B726C">
        <w:trPr>
          <w:trHeight w:val="6135"/>
        </w:trPr>
        <w:tc>
          <w:tcPr>
            <w:tcW w:w="1701" w:type="dxa"/>
            <w:tcBorders>
              <w:top w:val="nil"/>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lastRenderedPageBreak/>
              <w:t>Discriminatory or unfair selection</w:t>
            </w:r>
          </w:p>
        </w:tc>
        <w:tc>
          <w:tcPr>
            <w:tcW w:w="5002" w:type="dxa"/>
            <w:tcBorders>
              <w:top w:val="nil"/>
              <w:left w:val="single" w:sz="6" w:space="0" w:color="FFFFFF"/>
              <w:bottom w:val="single" w:sz="6" w:space="0" w:color="FFFFFF"/>
              <w:right w:val="nil"/>
            </w:tcBorders>
            <w:shd w:val="clear" w:color="auto" w:fill="E9EEED"/>
            <w:vAlign w:val="center"/>
          </w:tcPr>
          <w:p w:rsidR="005B726C" w:rsidRDefault="001C1064">
            <w:pPr>
              <w:spacing w:after="122" w:line="250" w:lineRule="auto"/>
              <w:ind w:left="0" w:right="20" w:firstLine="0"/>
            </w:pPr>
            <w:r>
              <w:rPr>
                <w:color w:val="007166"/>
              </w:rPr>
              <w:t>A redundancy dismissal may be found to be discriminatory under employment equality legislation where selection was on grounds of sex, marriage and civil partnership, race, disability, sexual orientation, age, gender reassignment, pregnancy and maternity, o</w:t>
            </w:r>
            <w:r>
              <w:rPr>
                <w:color w:val="007166"/>
              </w:rPr>
              <w:t>r religion or belief.</w:t>
            </w:r>
          </w:p>
          <w:p w:rsidR="005B726C" w:rsidRDefault="001C1064">
            <w:pPr>
              <w:spacing w:after="122" w:line="250" w:lineRule="auto"/>
              <w:ind w:left="0" w:firstLine="0"/>
            </w:pPr>
            <w:r>
              <w:rPr>
                <w:color w:val="007166"/>
              </w:rPr>
              <w:t xml:space="preserve">For example, selecting part-timers for redundancy may amount to indirect discrimination against women. In such circumstances employers must show that the selection is justifiable. For example, this may be possible if the employer can </w:t>
            </w:r>
            <w:r>
              <w:rPr>
                <w:color w:val="007166"/>
              </w:rPr>
              <w:t>demonstrate that it is not practicable to fit parttimers who are predominantly female into revised shift patterns.</w:t>
            </w:r>
          </w:p>
          <w:p w:rsidR="005B726C" w:rsidRDefault="001C1064">
            <w:pPr>
              <w:spacing w:after="0" w:line="259" w:lineRule="auto"/>
              <w:ind w:left="0" w:right="38" w:firstLine="0"/>
            </w:pPr>
            <w:r>
              <w:rPr>
                <w:color w:val="007166"/>
              </w:rPr>
              <w:t>Employers need to be able to show that in selecting a particular employee they had compared him or her in relation to the agreed selection cr</w:t>
            </w:r>
            <w:r>
              <w:rPr>
                <w:color w:val="007166"/>
              </w:rPr>
              <w:t xml:space="preserve">iteria with those others who might have been made redundant and that, as a result, it emerged that the employee was fairly selected. A claim for unfair selection may also arise where the employer has failed to undertake a reasonable search for alternative </w:t>
            </w:r>
            <w:r>
              <w:rPr>
                <w:color w:val="007166"/>
              </w:rPr>
              <w:t xml:space="preserve">work throughout the organisation. </w:t>
            </w:r>
          </w:p>
        </w:tc>
      </w:tr>
    </w:tbl>
    <w:p w:rsidR="005B726C" w:rsidRDefault="001C1064">
      <w:pPr>
        <w:spacing w:after="0" w:line="259" w:lineRule="auto"/>
        <w:ind w:left="-850" w:right="6836" w:firstLine="0"/>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page">
                  <wp:posOffset>5082530</wp:posOffset>
                </wp:positionH>
                <wp:positionV relativeFrom="page">
                  <wp:posOffset>3309529</wp:posOffset>
                </wp:positionV>
                <wp:extent cx="263472" cy="508953"/>
                <wp:effectExtent l="0" t="0" r="0" b="0"/>
                <wp:wrapTopAndBottom/>
                <wp:docPr id="43058" name="Group 43058"/>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4102" name="Shape 4102"/>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103" name="Rectangle 4103"/>
                        <wps:cNvSpPr/>
                        <wps:spPr>
                          <a:xfrm>
                            <a:off x="62995" y="172963"/>
                            <a:ext cx="112697" cy="235528"/>
                          </a:xfrm>
                          <a:prstGeom prst="rect">
                            <a:avLst/>
                          </a:prstGeom>
                          <a:ln>
                            <a:noFill/>
                          </a:ln>
                        </wps:spPr>
                        <wps:txbx>
                          <w:txbxContent>
                            <w:p w:rsidR="005B726C" w:rsidRDefault="001C1064">
                              <w:pPr>
                                <w:spacing w:after="160" w:line="259" w:lineRule="auto"/>
                                <w:ind w:left="0" w:firstLine="0"/>
                              </w:pPr>
                              <w:r>
                                <w:rPr>
                                  <w:color w:val="007166"/>
                                  <w:sz w:val="24"/>
                                </w:rPr>
                                <w:t>5</w:t>
                              </w:r>
                            </w:p>
                          </w:txbxContent>
                        </wps:txbx>
                        <wps:bodyPr horzOverflow="overflow" vert="horz" lIns="0" tIns="0" rIns="0" bIns="0" rtlCol="0">
                          <a:noAutofit/>
                        </wps:bodyPr>
                      </wps:wsp>
                    </wpg:wgp>
                  </a:graphicData>
                </a:graphic>
              </wp:anchor>
            </w:drawing>
          </mc:Choice>
          <mc:Fallback>
            <w:pict>
              <v:group id="Group 43058" o:spid="_x0000_s1167" style="position:absolute;left:0;text-align:left;margin-left:400.2pt;margin-top:260.6pt;width:20.75pt;height:40.1pt;z-index:251692032;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">
                <v:shape id="Shape 4102" o:spid="_x0000_s1168"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X8QA&#10;AADdAAAADwAAAGRycy9kb3ducmV2LnhtbESPQUvDQBSE74L/YXmCN7tpKiKx2xIKhRZPpuL5kX1m&#10;Y7Nvw+5rE/+9Kwgeh5n5hllvZz+oK8XUBzawXBSgiNtge+4MvJ/2D8+gkiBbHAKTgW9KsN3c3qyx&#10;smHiN7o20qkM4VShAScyVlqn1pHHtAgjcfY+Q/QoWcZO24hThvtBl0XxpD32nBccjrRz1J6bizfw&#10;JfF4KXdTGutV/eGkqU/n18mY+7u5fgElNMt/+K99sAYel0U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7l/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4103" o:spid="_x0000_s1169" style="position:absolute;left:62995;top:172963;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8UMcA&#10;AADdAAAADwAAAGRycy9kb3ducmV2LnhtbESPQWvCQBSE7wX/w/IEb3WjlhJTVxG1mGObCNrbI/ua&#10;hGbfhuzWpP56t1DocZiZb5jVZjCNuFLnassKZtMIBHFhdc2lglP++hiDcB5ZY2OZFPyQg8169LDC&#10;RNue3+ma+VIECLsEFVTet4mUrqjIoJvaljh4n7Yz6IPsSqk77APcNHIeRc/SYM1hocKWdhUVX9m3&#10;UXCM2+0ltbe+bA4fx/PbebnPl16pyXjYvoDwNPj/8F871QqeZtE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mvFD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5</w:t>
                        </w:r>
                      </w:p>
                    </w:txbxContent>
                  </v:textbox>
                </v:rect>
                <w10:wrap type="topAndBottom" anchorx="page" anchory="page"/>
              </v:group>
            </w:pict>
          </mc:Fallback>
        </mc:AlternateContent>
      </w:r>
      <w:r>
        <w:br w:type="page"/>
      </w:r>
    </w:p>
    <w:p w:rsidR="005B726C" w:rsidRDefault="005B726C">
      <w:pPr>
        <w:spacing w:after="0" w:line="259" w:lineRule="auto"/>
        <w:ind w:left="-850" w:right="6836" w:firstLine="0"/>
      </w:pPr>
    </w:p>
    <w:tbl>
      <w:tblPr>
        <w:tblStyle w:val="TableGrid"/>
        <w:tblW w:w="6703" w:type="dxa"/>
        <w:tblInd w:w="8" w:type="dxa"/>
        <w:tblCellMar>
          <w:top w:w="192" w:type="dxa"/>
          <w:left w:w="170" w:type="dxa"/>
          <w:bottom w:w="0" w:type="dxa"/>
          <w:right w:w="173" w:type="dxa"/>
        </w:tblCellMar>
        <w:tblLook w:val="04A0" w:firstRow="1" w:lastRow="0" w:firstColumn="1" w:lastColumn="0" w:noHBand="0" w:noVBand="1"/>
      </w:tblPr>
      <w:tblGrid>
        <w:gridCol w:w="1701"/>
        <w:gridCol w:w="5002"/>
      </w:tblGrid>
      <w:tr w:rsidR="005B726C">
        <w:trPr>
          <w:trHeight w:val="5899"/>
        </w:trPr>
        <w:tc>
          <w:tcPr>
            <w:tcW w:w="1701" w:type="dxa"/>
            <w:tcBorders>
              <w:top w:val="nil"/>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t>Notification of redundancies</w:t>
            </w:r>
          </w:p>
        </w:tc>
        <w:tc>
          <w:tcPr>
            <w:tcW w:w="5002" w:type="dxa"/>
            <w:tcBorders>
              <w:top w:val="nil"/>
              <w:left w:val="single" w:sz="6" w:space="0" w:color="FFFFFF"/>
              <w:bottom w:val="single" w:sz="6" w:space="0" w:color="FFFFFF"/>
              <w:right w:val="nil"/>
            </w:tcBorders>
            <w:shd w:val="clear" w:color="auto" w:fill="E9EEED"/>
            <w:vAlign w:val="center"/>
          </w:tcPr>
          <w:p w:rsidR="005B726C" w:rsidRDefault="001C1064">
            <w:pPr>
              <w:spacing w:after="125" w:line="250" w:lineRule="auto"/>
              <w:ind w:left="0" w:firstLine="0"/>
            </w:pPr>
            <w:r>
              <w:rPr>
                <w:color w:val="007166"/>
              </w:rPr>
              <w:t>It is a criminal offence not to notify the Secretary of State for Business, Innovation and Skills of proposed redundancies. This must be done:</w:t>
            </w:r>
          </w:p>
          <w:p w:rsidR="005B726C" w:rsidRDefault="001C1064">
            <w:pPr>
              <w:spacing w:after="0" w:line="251" w:lineRule="auto"/>
              <w:ind w:left="227" w:hanging="227"/>
              <w:jc w:val="both"/>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at least 30 days before the first dismissal takes effect where the employer proposes to dismiss </w:t>
            </w:r>
          </w:p>
          <w:p w:rsidR="005B726C" w:rsidRDefault="001C1064">
            <w:pPr>
              <w:spacing w:after="125" w:line="250" w:lineRule="auto"/>
              <w:ind w:left="227" w:right="105" w:firstLine="0"/>
            </w:pPr>
            <w:r>
              <w:rPr>
                <w:color w:val="007166"/>
              </w:rPr>
              <w:t>20-99 employees at one establishment within 90 days or less</w:t>
            </w:r>
          </w:p>
          <w:p w:rsidR="005B726C" w:rsidRDefault="001C1064">
            <w:pPr>
              <w:spacing w:after="122"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at least 45 days before the first dismissal takes effect where the employer proposes to dismiss 100 or more employees at one establishment within 90 days or less.</w:t>
            </w:r>
          </w:p>
          <w:p w:rsidR="005B726C" w:rsidRDefault="001C1064">
            <w:pPr>
              <w:spacing w:after="122" w:line="250" w:lineRule="auto"/>
              <w:ind w:left="0" w:firstLine="0"/>
            </w:pPr>
            <w:r>
              <w:rPr>
                <w:color w:val="007166"/>
              </w:rPr>
              <w:t xml:space="preserve">Swift notification will allow Jobcentre Plus’ Rapid Response Service (‘PACE’ in Scotland and </w:t>
            </w:r>
            <w:r>
              <w:rPr>
                <w:color w:val="007166"/>
              </w:rPr>
              <w:t xml:space="preserve">‘ReAct’ in Wales – see p8) to help the employees involved to retrain or find alternative work. </w:t>
            </w:r>
          </w:p>
          <w:p w:rsidR="005B726C" w:rsidRDefault="001C1064">
            <w:pPr>
              <w:spacing w:after="0" w:line="259" w:lineRule="auto"/>
              <w:ind w:left="0" w:firstLine="0"/>
            </w:pPr>
            <w:r>
              <w:rPr>
                <w:color w:val="007166"/>
              </w:rPr>
              <w:t>A copy of the ‘HR1 – Advance Notification of redundancies’ form can be obtained from the Insolvency Service at</w:t>
            </w:r>
            <w:hyperlink r:id="rId70">
              <w:r>
                <w:rPr>
                  <w:color w:val="007166"/>
                </w:rPr>
                <w:t xml:space="preserve"> www.insolvency.gov.uk/forms/ </w:t>
              </w:r>
            </w:hyperlink>
            <w:hyperlink r:id="rId71">
              <w:r>
                <w:rPr>
                  <w:color w:val="007166"/>
                </w:rPr>
                <w:t xml:space="preserve">forms.htm </w:t>
              </w:r>
            </w:hyperlink>
            <w:r>
              <w:rPr>
                <w:color w:val="007166"/>
              </w:rPr>
              <w:t>(tel: 0121 678 1936). A copy of this from must also be sent to all representatives who are to be consulted.</w:t>
            </w:r>
          </w:p>
        </w:tc>
      </w:tr>
    </w:tbl>
    <w:tbl>
      <w:tblPr>
        <w:tblStyle w:val="TableGrid"/>
        <w:tblpPr w:vertAnchor="text" w:tblpX="8"/>
        <w:tblOverlap w:val="never"/>
        <w:tblW w:w="6703" w:type="dxa"/>
        <w:tblInd w:w="0" w:type="dxa"/>
        <w:tblCellMar>
          <w:top w:w="192" w:type="dxa"/>
          <w:left w:w="170" w:type="dxa"/>
          <w:bottom w:w="0" w:type="dxa"/>
          <w:right w:w="115" w:type="dxa"/>
        </w:tblCellMar>
        <w:tblLook w:val="04A0" w:firstRow="1" w:lastRow="0" w:firstColumn="1" w:lastColumn="0" w:noHBand="0" w:noVBand="1"/>
      </w:tblPr>
      <w:tblGrid>
        <w:gridCol w:w="1701"/>
        <w:gridCol w:w="5002"/>
      </w:tblGrid>
      <w:tr w:rsidR="005B726C">
        <w:trPr>
          <w:trHeight w:val="7827"/>
        </w:trPr>
        <w:tc>
          <w:tcPr>
            <w:tcW w:w="1701" w:type="dxa"/>
            <w:tcBorders>
              <w:top w:val="nil"/>
              <w:left w:val="nil"/>
              <w:bottom w:val="single" w:sz="6" w:space="0" w:color="FFFFFF"/>
              <w:right w:val="single" w:sz="6" w:space="0" w:color="FFFFFF"/>
            </w:tcBorders>
            <w:shd w:val="clear" w:color="auto" w:fill="D3DEDC"/>
          </w:tcPr>
          <w:p w:rsidR="005B726C" w:rsidRDefault="001C1064">
            <w:pPr>
              <w:spacing w:after="0" w:line="259" w:lineRule="auto"/>
              <w:ind w:left="0" w:firstLine="0"/>
            </w:pPr>
            <w:r>
              <w:rPr>
                <w:b/>
                <w:color w:val="007166"/>
              </w:rPr>
              <w:lastRenderedPageBreak/>
              <w:t>Fixed-term employees</w:t>
            </w:r>
          </w:p>
        </w:tc>
        <w:tc>
          <w:tcPr>
            <w:tcW w:w="5002" w:type="dxa"/>
            <w:tcBorders>
              <w:top w:val="nil"/>
              <w:left w:val="single" w:sz="6" w:space="0" w:color="FFFFFF"/>
              <w:bottom w:val="single" w:sz="6" w:space="0" w:color="FFFFFF"/>
              <w:right w:val="nil"/>
            </w:tcBorders>
            <w:shd w:val="clear" w:color="auto" w:fill="E9EEED"/>
            <w:vAlign w:val="center"/>
          </w:tcPr>
          <w:p w:rsidR="005B726C" w:rsidRDefault="001C1064">
            <w:pPr>
              <w:spacing w:after="0" w:line="259" w:lineRule="auto"/>
              <w:ind w:left="0" w:firstLine="0"/>
            </w:pPr>
            <w:r>
              <w:rPr>
                <w:color w:val="007166"/>
              </w:rPr>
              <w:t xml:space="preserve">The Fixed-term Employees (Prevention of Less </w:t>
            </w:r>
          </w:p>
          <w:p w:rsidR="005B726C" w:rsidRDefault="001C1064">
            <w:pPr>
              <w:spacing w:after="125" w:line="250" w:lineRule="auto"/>
              <w:ind w:left="0" w:firstLine="0"/>
            </w:pPr>
            <w:r>
              <w:rPr>
                <w:color w:val="007166"/>
              </w:rPr>
              <w:t xml:space="preserve">Favourable Treatment) Regulations 2002 (SI 2002/2034) give fixed-term employees the right: </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not to be treated less favourably than a comparable permanent employee with regards to terms and conditions of empl</w:t>
            </w:r>
            <w:r>
              <w:rPr>
                <w:color w:val="007166"/>
              </w:rPr>
              <w:t>oyment</w:t>
            </w:r>
          </w:p>
          <w:p w:rsidR="005B726C" w:rsidRDefault="001C1064">
            <w:pPr>
              <w:spacing w:after="124" w:line="251" w:lineRule="auto"/>
              <w:ind w:left="227" w:right="22"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to be informed of suitable permanent vacancies in the organisation</w:t>
            </w:r>
          </w:p>
          <w:p w:rsidR="005B726C" w:rsidRDefault="001C1064">
            <w:pPr>
              <w:spacing w:after="124" w:line="251" w:lineRule="auto"/>
              <w:ind w:left="227" w:right="30"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to have their contracts automatically converted to indefinite ones after four years (the four years must start after 10 July 2002 and the employee must have been employed on successive contracts) unless the employer has a good reason not to do so</w:t>
            </w:r>
          </w:p>
          <w:p w:rsidR="005B726C" w:rsidRDefault="001C1064">
            <w:pPr>
              <w:spacing w:after="125"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ri</w:t>
            </w:r>
            <w:r>
              <w:rPr>
                <w:color w:val="007166"/>
              </w:rPr>
              <w:t>ght not to be selected for redundancy or be unfairly dismissed if the principal reason for the selection was because they were a fixed-term employee</w:t>
            </w:r>
          </w:p>
          <w:p w:rsidR="005B726C" w:rsidRDefault="001C1064">
            <w:pPr>
              <w:spacing w:after="121"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to make a complaint to a tribunal seeking a written statement which sets out the reasons for the less fa</w:t>
            </w:r>
            <w:r>
              <w:rPr>
                <w:color w:val="007166"/>
              </w:rPr>
              <w:t>vourable treatment complained of.</w:t>
            </w:r>
          </w:p>
          <w:p w:rsidR="005B726C" w:rsidRDefault="001C1064">
            <w:pPr>
              <w:spacing w:after="125" w:line="250" w:lineRule="auto"/>
              <w:ind w:left="0" w:firstLine="0"/>
            </w:pPr>
            <w:r>
              <w:rPr>
                <w:color w:val="007166"/>
              </w:rPr>
              <w:t>The right to no less favourable treatment applies where:</w:t>
            </w:r>
          </w:p>
          <w:p w:rsidR="005B726C" w:rsidRDefault="001C1064">
            <w:pPr>
              <w:spacing w:after="124" w:line="251"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the less favourable treatment is on the grounds that the employee is on a fixed-term contract and</w:t>
            </w:r>
          </w:p>
          <w:p w:rsidR="005B726C" w:rsidRDefault="001C1064">
            <w:pPr>
              <w:spacing w:after="0" w:line="259" w:lineRule="auto"/>
              <w:ind w:left="227"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rPr>
                <w:color w:val="007166"/>
              </w:rPr>
              <w:t xml:space="preserve">the difference in treatment cannot be justified on objective </w:t>
            </w:r>
            <w:r>
              <w:rPr>
                <w:color w:val="007166"/>
              </w:rPr>
              <w:t>grounds.</w:t>
            </w:r>
          </w:p>
        </w:tc>
      </w:tr>
    </w:tbl>
    <w:p w:rsidR="005B726C" w:rsidRDefault="001C1064">
      <w:pPr>
        <w:spacing w:after="0" w:line="259" w:lineRule="auto"/>
        <w:ind w:left="-850" w:right="6836" w:firstLine="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page">
                  <wp:posOffset>5082530</wp:posOffset>
                </wp:positionH>
                <wp:positionV relativeFrom="page">
                  <wp:posOffset>3309529</wp:posOffset>
                </wp:positionV>
                <wp:extent cx="263472" cy="508953"/>
                <wp:effectExtent l="0" t="0" r="0" b="0"/>
                <wp:wrapTopAndBottom/>
                <wp:docPr id="42290" name="Group 42290"/>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4217" name="Shape 4217"/>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218" name="Rectangle 4218"/>
                        <wps:cNvSpPr/>
                        <wps:spPr>
                          <a:xfrm>
                            <a:off x="62995" y="172963"/>
                            <a:ext cx="112697" cy="235528"/>
                          </a:xfrm>
                          <a:prstGeom prst="rect">
                            <a:avLst/>
                          </a:prstGeom>
                          <a:ln>
                            <a:noFill/>
                          </a:ln>
                        </wps:spPr>
                        <wps:txbx>
                          <w:txbxContent>
                            <w:p w:rsidR="005B726C" w:rsidRDefault="001C1064">
                              <w:pPr>
                                <w:spacing w:after="160" w:line="259" w:lineRule="auto"/>
                                <w:ind w:left="0" w:firstLine="0"/>
                              </w:pPr>
                              <w:r>
                                <w:rPr>
                                  <w:color w:val="007166"/>
                                  <w:sz w:val="24"/>
                                </w:rPr>
                                <w:t>5</w:t>
                              </w:r>
                            </w:p>
                          </w:txbxContent>
                        </wps:txbx>
                        <wps:bodyPr horzOverflow="overflow" vert="horz" lIns="0" tIns="0" rIns="0" bIns="0" rtlCol="0">
                          <a:noAutofit/>
                        </wps:bodyPr>
                      </wps:wsp>
                    </wpg:wgp>
                  </a:graphicData>
                </a:graphic>
              </wp:anchor>
            </w:drawing>
          </mc:Choice>
          <mc:Fallback>
            <w:pict>
              <v:group id="Group 42290" o:spid="_x0000_s1170" style="position:absolute;left:0;text-align:left;margin-left:400.2pt;margin-top:260.6pt;width:20.75pt;height:40.1pt;z-index:251693056;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">
                <v:shape id="Shape 4217" o:spid="_x0000_s1171"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6ZsQA&#10;AADdAAAADwAAAGRycy9kb3ducmV2LnhtbESPQUvDQBSE74L/YXmCN7tpFJW02xIKguLJtHh+ZJ/Z&#10;tNm3Yfe1if/eFQSPw8x8w6y3sx/UhWLqAxtYLgpQxG2wPXcGDvuXu2dQSZAtDoHJwDcl2G6ur9ZY&#10;2TDxB10a6VSGcKrQgBMZK61T68hjWoSROHtfIXqULGOnbcQpw/2gy6J41B57zgsOR9o5ak/N2Rs4&#10;Snw7l7spjfV9/emkqfen98mY25u5XoESmuU//Nd+tQYeyuUT/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umb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4218" o:spid="_x0000_s1172" style="position:absolute;left:62995;top:172963;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ZgMEA&#10;AADdAAAADwAAAGRycy9kb3ducmV2LnhtbERPy4rCMBTdC/5DuMLsNFVE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YDBAAAA3QAAAA8AAAAAAAAAAAAAAAAAmAIAAGRycy9kb3du&#10;cmV2LnhtbFBLBQYAAAAABAAEAPUAAACGAwAAAAA=&#10;" filled="f" stroked="f">
                  <v:textbox inset="0,0,0,0">
                    <w:txbxContent>
                      <w:p w:rsidR="005B726C" w:rsidRDefault="001C1064">
                        <w:pPr>
                          <w:spacing w:after="160" w:line="259" w:lineRule="auto"/>
                          <w:ind w:left="0" w:firstLine="0"/>
                        </w:pPr>
                        <w:r>
                          <w:rPr>
                            <w:color w:val="007166"/>
                            <w:sz w:val="24"/>
                          </w:rPr>
                          <w:t>5</w:t>
                        </w:r>
                      </w:p>
                    </w:txbxContent>
                  </v:textbox>
                </v:rect>
                <w10:wrap type="topAndBottom" anchorx="page" anchory="page"/>
              </v:group>
            </w:pict>
          </mc:Fallback>
        </mc:AlternateContent>
      </w:r>
      <w:r>
        <w:br w:type="page"/>
      </w:r>
    </w:p>
    <w:p w:rsidR="005B726C" w:rsidRDefault="001C1064">
      <w:pPr>
        <w:spacing w:after="3" w:line="256" w:lineRule="auto"/>
        <w:ind w:left="-5"/>
      </w:pPr>
      <w:r>
        <w:rPr>
          <w:color w:val="007166"/>
          <w:sz w:val="56"/>
        </w:rPr>
        <w:lastRenderedPageBreak/>
        <w:t xml:space="preserve">Appendix 2: Sample forms: Selection Matrix/ Redundancy agreement </w:t>
      </w:r>
    </w:p>
    <w:p w:rsidR="005B726C" w:rsidRDefault="005B726C">
      <w:pPr>
        <w:sectPr w:rsidR="005B726C">
          <w:headerReference w:type="even" r:id="rId72"/>
          <w:headerReference w:type="default" r:id="rId73"/>
          <w:footerReference w:type="even" r:id="rId74"/>
          <w:footerReference w:type="default" r:id="rId75"/>
          <w:headerReference w:type="first" r:id="rId76"/>
          <w:footerReference w:type="first" r:id="rId77"/>
          <w:pgSz w:w="8419" w:h="11906"/>
          <w:pgMar w:top="1242" w:right="1583" w:bottom="1171" w:left="850" w:header="720" w:footer="720" w:gutter="0"/>
          <w:cols w:space="720"/>
        </w:sectPr>
      </w:pPr>
    </w:p>
    <w:p w:rsidR="005B726C" w:rsidRDefault="001C1064">
      <w:pPr>
        <w:ind w:left="23" w:right="14"/>
      </w:pPr>
      <w:r>
        <w:rPr>
          <w:color w:val="007166"/>
          <w:sz w:val="22"/>
        </w:rPr>
        <w:t xml:space="preserve">1. Selection Matrix </w:t>
      </w:r>
      <w:r>
        <w:t>below is an example of a selection matrix that could be used in a wide variety of workplace settings. Using a matrix is increasingly popular because they:</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contain agreed factors that can be </w:t>
      </w:r>
      <w:r>
        <w:t>applied to all individuals (although employers sometimes use a different matrix for different groups of employers – for example, the engineering team might have a different one from the sales team)</w:t>
      </w:r>
    </w:p>
    <w:p w:rsidR="005B726C" w:rsidRDefault="001C1064">
      <w:pPr>
        <w:ind w:left="240" w:right="14" w:hanging="227"/>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40889" name="Group 40889"/>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4277" name="Shape 4277"/>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278" name="Shape 4278"/>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279" name="Shape 4279"/>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280" name="Shape 4280"/>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281" name="Shape 4281"/>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282" name="Shape 4282"/>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283" name="Shape 4283"/>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64" name="Shape 47264"/>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5" name="Shape 47265"/>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86" name="Shape 4286"/>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87" name="Shape 4287"/>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88" name="Shape 4288"/>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89" name="Shape 4289"/>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90" name="Shape 4290"/>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91" name="Shape 4291"/>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292" name="Shape 4292"/>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293" name="Shape 4293"/>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294" name="Shape 4294"/>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295" name="Shape 4295"/>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296" name="Shape 4296"/>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297" name="Shape 4297"/>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66" name="Shape 47266"/>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67" name="Shape 47267"/>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300" name="Shape 4300"/>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301" name="Shape 4301"/>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302" name="Shape 4302"/>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303" name="Shape 4303"/>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304" name="Shape 4304"/>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05" name="Shape 4305"/>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06" name="Shape 4306"/>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07" name="Shape 4307"/>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08" name="Shape 4308"/>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8" name="Shape 47268"/>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69" name="Shape 47269"/>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1" name="Shape 4311"/>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2" name="Shape 4312"/>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3" name="Shape 4313"/>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4" name="Shape 4314"/>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5" name="Shape 4315"/>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6" name="Shape 4316"/>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17" name="Shape 4317"/>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70" name="Shape 47270"/>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71" name="Shape 47271"/>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20" name="Shape 4320"/>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21" name="Shape 4321"/>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22" name="Shape 4322"/>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23" name="Shape 4323"/>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24" name="Shape 4324"/>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325" name="Shape 4325"/>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009DD078" id="Group 40889" o:spid="_x0000_s1026" style="position:absolute;margin-left:18.45pt;margin-top:0;width:257.5pt;height:42.5pt;z-index:251694080;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">
                <v:shape id="Shape 4277"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5mr8YA&#10;AADdAAAADwAAAGRycy9kb3ducmV2LnhtbESP3UrDQBSE74W+w3IK3tmNrTYSuy1BEUVB6M8DHLLH&#10;bGj2bJo9aePbu4Lg5TAz3zCrzehbdaY+NoEN3M4yUMRVsA3XBg77l5sHUFGQLbaBycA3RdisJ1cr&#10;LGy48JbOO6lVgnAs0IAT6QqtY+XIY5yFjjh5X6H3KEn2tbY9XhLct3qeZUvtseG04LCjJ0fVcTd4&#10;A+VSPj+qe3daDPv3/FmG1/J4WhhzPR3LR1BCo/yH/9pv1sDdPM/h9016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5mr8YAAADdAAAADwAAAAAAAAAAAAAAAACYAgAAZHJz&#10;L2Rvd25yZXYueG1sUEsFBgAAAAAEAAQA9QAAAIsDA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4278"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6MIA&#10;AADdAAAADwAAAGRycy9kb3ducmV2LnhtbERPTWsCMRC9F/ofwhS8iGaV0upqFBEEexDR6n3YjJvV&#10;zWRJorv+e3Mo9Ph43/NlZ2vxIB8qxwpGwwwEceF0xaWC0+9mMAERIrLG2jEpeFKA5eL9bY65di0f&#10;6HGMpUghHHJUYGJscilDYchiGLqGOHEX5y3GBH0ptcc2hdtajrPsS1qsODUYbGhtqLgd71bB+Wd/&#10;20361ynWa7P1LV1c098r1fvoVjMQkbr4L/5zb7WCz/F3mpv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PowgAAAN0AAAAPAAAAAAAAAAAAAAAAAJgCAABkcnMvZG93&#10;bnJldi54bWxQSwUGAAAAAAQABAD1AAAAhwM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4279"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DMcQA&#10;AADdAAAADwAAAGRycy9kb3ducmV2LnhtbESPS2/CMBCE70j9D9ZW6g0cHoI2xSBaiSpXHuK8jbdx&#10;hL2OYgfCv6+RkDiOZuYbzXLdOysu1Ibas4LxKANBXHpdc6XgeNgO30GEiKzReiYFNwqwXr0Mlphr&#10;f+UdXfaxEgnCIUcFJsYmlzKUhhyGkW+Ik/fnW4cxybaSusVrgjsrJ1k2lw5rTgsGG/o2VJ73nVMw&#10;bbrdfOp/F7EYn8zP+ct2m8Iq9fbabz5BROrjM/xoF1rBbLL4gP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AzHEAAAA3QAAAA8AAAAAAAAAAAAAAAAAmAIAAGRycy9k&#10;b3ducmV2LnhtbFBLBQYAAAAABAAEAPUAAACJAwAAAAA=&#10;" path="m4548,l199820,r4549,53732c204369,166037,166167,269339,102184,351597,38202,269339,,166025,,53744l4548,xe" fillcolor="#6a9c97" stroked="f" strokeweight="0">
                  <v:stroke miterlimit="83231f" joinstyle="miter"/>
                  <v:path arrowok="t" textboxrect="0,0,204369,351597"/>
                </v:shape>
                <v:shape id="Shape 4280"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iasIA&#10;AADdAAAADwAAAGRycy9kb3ducmV2LnhtbERPy4rCMBTdD/gP4QruxtQiM6UaRSqiMLMYX/tLc21K&#10;m5vSRK1/P1kMzPJw3sv1YFvxoN7XjhXMpgkI4tLpmisFl/PuPQPhA7LG1jEpeJGH9Wr0tsRcuycf&#10;6XEKlYgh7HNUYELocil9aciin7qOOHI311sMEfaV1D0+Y7htZZokH9JizbHBYEeFobI53a2Cr+y7&#10;uTb8me4L3RZm+/q5H4dKqcl42CxABBrCv/jPfdAK5mkW98c38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qJqwgAAAN0AAAAPAAAAAAAAAAAAAAAAAJgCAABkcnMvZG93&#10;bnJldi54bWxQSwUGAAAAAAQABAD1AAAAhwM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4281"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NisgA&#10;AADdAAAADwAAAGRycy9kb3ducmV2LnhtbESP3WoCMRSE7wu+QzhCb4omShFdjWJLW4VW8Q96e9ic&#10;7i5uTpZNVte3b4RCL4eZ+YaZLVpbigvVvnCsYdBXIIhTZwrONJyO770xCB+QDZaOScONPCzmnYcZ&#10;JsZdeU+XQ8hEhLBPUEMeQpVI6dOcLPq+q4ij9+NqiyHKOpOmxmuE21IOlRpJiwXHhRwres0pPR8a&#10;q2HypDbNy/fnF++2at+s3uhjtdlq/dhtl1MQgdrwH/5rr42G5+F4AP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M2KyAAAAN0AAAAPAAAAAAAAAAAAAAAAAJgCAABk&#10;cnMvZG93bnJldi54bWxQSwUGAAAAAAQABAD1AAAAjQMAAAAA&#10;" path="m4579,l202304,r4579,53746c206883,166763,168173,270674,103454,353199,38709,270674,,166763,,53746l4579,xe" fillcolor="#a3bcb9" stroked="f" strokeweight="0">
                  <v:stroke miterlimit="83231f" joinstyle="miter"/>
                  <v:path arrowok="t" textboxrect="0,0,206883,353199"/>
                </v:shape>
                <v:shape id="Shape 4282"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H58gA&#10;AADdAAAADwAAAGRycy9kb3ducmV2LnhtbESPQUvDQBSE70L/w/IKXsRuDFpi7LaIWOlJaKoUb4/s&#10;M4lm34bdbZP213cLhR6HmfmGmS0G04o9Od9YVvAwSUAQl1Y3XCn42izvMxA+IGtsLZOCA3lYzEc3&#10;M8y17XlN+yJUIkLY56igDqHLpfRlTQb9xHbE0fu1zmCI0lVSO+wj3LQyTZKpNNhwXKixo7eayv9i&#10;ZxRstX3O3n8+t9+9m34c7/rub1U8KXU7Hl5fQAQawjV8aa+0gsc0S+H8Jj4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9gfnyAAAAN0AAAAPAAAAAAAAAAAAAAAAAJgCAABk&#10;cnMvZG93bnJldi54bWxQSwUGAAAAAAQABAD1AAAAjQ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4283"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hwcYA&#10;AADdAAAADwAAAGRycy9kb3ducmV2LnhtbESPS4vCQBCE7wv+h6EFb5uJDxaJjiIr2V2QPfgA8dZk&#10;2iSY6QmZ0cR/7wiCx6KqvqLmy85U4kaNKy0rGEYxCOLM6pJzBYd9+jkF4TyyxsoyKbiTg+Wi9zHH&#10;RNuWt3Tb+VwECLsEFRTe14mULivIoItsTRy8s20M+iCbXOoG2wA3lRzF8Zc0WHJYKLCm74Kyy+5q&#10;FPxOTvdzevhJV0fz327Wazrp/VWpQb9bzUB46vw7/Gr/aQWT0XQM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9hwcYAAADdAAAADwAAAAAAAAAAAAAAAACYAgAAZHJz&#10;L2Rvd25yZXYueG1sUEsFBgAAAAAEAAQA9QAAAIsDAAAAAA==&#10;" path="m4546,l199782,r4548,53769c204330,166037,166141,269339,102159,351584,38189,269339,,166024,,53731l4546,xe" fillcolor="#6a9c97" stroked="f" strokeweight="0">
                  <v:stroke miterlimit="83231f" joinstyle="miter"/>
                  <v:path arrowok="t" textboxrect="0,0,204330,351584"/>
                </v:shape>
                <v:shape id="Shape 47264"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DrcYA&#10;AADeAAAADwAAAGRycy9kb3ducmV2LnhtbESPX0vDQBDE34V+h2MLvtmLobQl7bX4h6A+WGgrPm9z&#10;axLM7YXbs4nf3hMEH4eZ+Q2z2Y2uUxcK0no2cDvLQBFX3rZcG3g7lTcrUBKRLXaeycA3Cey2k6sN&#10;FtYPfKDLMdYqQVgKNNDE2BdaS9WQQ5n5njh5Hz44jEmGWtuAQ4K7TudZttAOW04LDfb00FD1efxy&#10;BuRl7155+Sjl+1CWK7k/P+UcjLmejndrUJHG+B/+az9bA/NlvpjD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XDrcYAAADeAAAADwAAAAAAAAAAAAAAAACYAgAAZHJz&#10;L2Rvd25yZXYueG1sUEsFBgAAAAAEAAQA9QAAAIsDAAAAAA==&#10;" path="m,l9144,r,72086l,72086,,e" fillcolor="#88aca8" stroked="f" strokeweight="0">
                  <v:stroke miterlimit="83231f" joinstyle="miter"/>
                  <v:path arrowok="t" textboxrect="0,0,9144,72086"/>
                </v:shape>
                <v:shape id="Shape 47265"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CBccA&#10;AADeAAAADwAAAGRycy9kb3ducmV2LnhtbESPT2vCQBTE70K/w/IKXkQ3iv8aXaUIgl60VRF6e2Sf&#10;SWj2bciuSfz2rlDocZiZ3zDLdWsKUVPlcssKhoMIBHFidc6pgst525+DcB5ZY2GZFDzIwXr11lli&#10;rG3D31SffCoChF2MCjLvy1hKl2Rk0A1sSRy8m60M+iCrVOoKmwA3hRxF0VQazDksZFjSJqPk93Q3&#10;CiJz3Oh5fu0daDasDx/N/ksff5TqvrefCxCeWv8f/mvvtILxbDSdwOtOuAJ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QgXHAAAA3gAAAA8AAAAAAAAAAAAAAAAAmAIAAGRy&#10;cy9kb3ducmV2LnhtbFBLBQYAAAAABAAEAPUAAACMAwAAAAA=&#10;" path="m,l9144,r,14097l,14097,,e" fillcolor="#88aca8" stroked="f" strokeweight="0">
                  <v:stroke miterlimit="83231f" joinstyle="miter"/>
                  <v:path arrowok="t" textboxrect="0,0,9144,14097"/>
                </v:shape>
                <v:shape id="Shape 4286"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p2sMA&#10;AADdAAAADwAAAGRycy9kb3ducmV2LnhtbESP3YrCMBSE7wXfIRzBO023SJFqFH9Y0EtdH+DYHJuu&#10;zUlpsm19+82CsJfDzHzDrLeDrUVHra8cK/iYJyCIC6crLhXcvj5nSxA+IGusHZOCF3nYbsajNeba&#10;9Xyh7hpKESHsc1RgQmhyKX1hyKKfu4Y4eg/XWgxRtqXULfYRbmuZJkkmLVYcFww2dDBUPK8/VoHc&#10;N91pdzbZ8f593i9u3GP6LJWaTobdCkSgIfyH3+2TVrBIlxn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cp2sMAAADdAAAADwAAAAAAAAAAAAAAAACYAgAAZHJzL2Rv&#10;d25yZXYueG1sUEsFBgAAAAAEAAQA9QAAAIgDA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4287"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S5cUA&#10;AADdAAAADwAAAGRycy9kb3ducmV2LnhtbESPUWsCMRCE3wv9D2ELvkjNVWwrp1GkIJS+SNUfsE3W&#10;y+Flc1xWvfrrG0Ho4zAz3zDzZR8adaYu1ZENvIwKUMQ2uporA/vd+nkKKgmywyYyGfilBMvF48Mc&#10;Sxcv/E3nrVQqQziVaMCLtKXWyXoKmEaxJc7eIXYBJcuu0q7DS4aHRo+L4k0HrDkveGzpw5M9bk/B&#10;gNjh4folhd2sfLye9rvX4Y9vjRk89asZKKFe/sP39qczMBlP3+H2Jj8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NLlxQAAAN0AAAAPAAAAAAAAAAAAAAAAAJgCAABkcnMv&#10;ZG93bnJldi54bWxQSwUGAAAAAAQABAD1AAAAigM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4288"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iXsEA&#10;AADdAAAADwAAAGRycy9kb3ducmV2LnhtbERPzYrCMBC+C/sOYRb2ImtqESld0yILoqCXah9gaMa2&#10;2Ey6TazdtzcHwePH97/JJ9OJkQbXWlawXEQgiCurW64VlJfddwLCeWSNnWVS8E8O8uxjtsFU2wcX&#10;NJ59LUIIuxQVNN73qZSuasigW9ieOHBXOxj0AQ611AM+QrjpZBxFa2mw5dDQYE+/DVW3890owGJ7&#10;Kv9W7W6+P5R0rJeGijFW6utz2v6A8DT5t/jlPmgFqzgJc8Ob8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c4l7BAAAA3QAAAA8AAAAAAAAAAAAAAAAAmAIAAGRycy9kb3du&#10;cmV2LnhtbFBLBQYAAAAABAAEAPUAAACGAwAAAAA=&#10;" path="m34087,r,7404c17183,7404,8801,22771,8801,38138v,15367,8382,30734,25286,30734l34087,76276c12014,76276,,58813,,38138,,17463,12014,,34087,xe" fillcolor="#88aca8" stroked="f" strokeweight="0">
                  <v:stroke miterlimit="83231f" joinstyle="miter"/>
                  <v:path arrowok="t" textboxrect="0,0,34087,76276"/>
                </v:shape>
                <v:shape id="Shape 4289"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HxcUA&#10;AADdAAAADwAAAGRycy9kb3ducmV2LnhtbESP0WqDQBRE3wv5h+UW8lKSVQklsdmEUJAIzYuJH3Bx&#10;b1Xq3jXuVu3fdwuBPg4zc4bZH2fTiZEG11pWEK8jEMSV1S3XCspbttqCcB5ZY2eZFPyQg+Nh8bTH&#10;VNuJCxqvvhYBwi5FBY33fSqlqxoy6Na2Jw7epx0M+iCHWuoBpwA3nUyi6FUabDksNNjTe0PV1/Xb&#10;KMDidCnvmzZ7OeclfdSxoWJMlFo+z6c3EJ5m/x9+tHOtYJNsd/D3Jj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EfFxQAAAN0AAAAPAAAAAAAAAAAAAAAAAJgCAABkcnMv&#10;ZG93bnJldi54bWxQSwUGAAAAAAQABAD1AAAAigMAAAAA&#10;" path="m,c22073,,34087,17463,34087,38138,34087,58813,22073,76276,,76276l,68872v16904,,25286,-15367,25286,-30734c25286,22771,16904,7404,,7404l,xe" fillcolor="#88aca8" stroked="f" strokeweight="0">
                  <v:stroke miterlimit="83231f" joinstyle="miter"/>
                  <v:path arrowok="t" textboxrect="0,0,34087,76276"/>
                </v:shape>
                <v:shape id="Shape 4290"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GUMQA&#10;AADdAAAADwAAAGRycy9kb3ducmV2LnhtbERPPW/CMBDdkfofrENiA4dQojbFIEBCZWCA0KXbKb4m&#10;EfE5jU0I/fX1gMT49L4Xq97UoqPWVZYVTCcRCOLc6ooLBV/n3fgNhPPIGmvLpOBODlbLl8ECU21v&#10;fKIu84UIIexSVFB636RSurwkg25iG+LA/djWoA+wLaRu8RbCTS3jKEqkwYpDQ4kNbUvKL9nVKPi8&#10;x9l312yOl9/dHx42syLZz9dKjYb9+gOEp94/xQ/3Xit4jd/D/vA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pRlDEAAAA3QAAAA8AAAAAAAAAAAAAAAAAmAIAAGRycy9k&#10;b3ducmV2LnhtbFBLBQYAAAAABAAEAPUAAACJAwAAAAA=&#10;" path="m35624,559r,8801c19698,8522,8801,20256,8801,35204r,38418l,73622,,1536r8103,l8103,18441r279,c12852,6845,22631,,35624,559xe" fillcolor="#88aca8" stroked="f" strokeweight="0">
                  <v:stroke miterlimit="83231f" joinstyle="miter"/>
                  <v:path arrowok="t" textboxrect="0,0,35624,73622"/>
                </v:shape>
                <v:shape id="Shape 4291"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tRcQA&#10;AADdAAAADwAAAGRycy9kb3ducmV2LnhtbESPQYvCMBSE74L/ITxhb5oqi2jXKCKIXgS36v3RvG2L&#10;zUtNou3urzfCgsdhZr5hFqvO1OJBzleWFYxHCQji3OqKCwXn03Y4A+EDssbaMin4JQ+rZb+3wFTb&#10;lr/pkYVCRAj7FBWUITSplD4vyaAf2YY4ej/WGQxRukJqh22Em1pOkmQqDVYcF0psaFNSfs3uRsH0&#10;cvs73/PDNjscj23l1jtvN6zUx6Bbf4EI1IV3+L+91wo+J/Mx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rUXEAAAA3QAAAA8AAAAAAAAAAAAAAAAAmAIAAGRycy9k&#10;b3ducmV2LnhtbFBLBQYAAAAABAAEAPUAAACJAw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4292"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Jp8YA&#10;AADdAAAADwAAAGRycy9kb3ducmV2LnhtbESPQWvCQBSE74X+h+UVvNVNg0qbupFWEMRbTQn09si+&#10;Jmmyb2N21fXfuwXB4zAz3zDLVTC9ONHoWssKXqYJCOLK6pZrBd/F5vkVhPPIGnvLpOBCDlb548MS&#10;M23P/EWnva9FhLDLUEHj/ZBJ6aqGDLqpHYij92tHgz7KsZZ6xHOEm16mSbKQBluOCw0OtG6o6vZH&#10;oyAM5eGntHM+1t0s7NrPvyI5FEpNnsLHOwhPwd/Dt/ZWK5ilbyn8v4lP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PJp8YAAADdAAAADwAAAAAAAAAAAAAAAACYAgAAZHJz&#10;L2Rvd25yZXYueG1sUEsFBgAAAAAEAAQA9QAAAIsDA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4293"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43ccA&#10;AADdAAAADwAAAGRycy9kb3ducmV2LnhtbESPS2vDMBCE74X8B7GB3hrZbsnDiRJCoLSHEmhe5421&#10;sZ1YKyOpjvvvq0Khx2FmvmEWq940oiPna8sK0lECgriwuuZSwWH/+jQF4QOyxsYyKfgmD6vl4GGB&#10;ubZ3/qRuF0oRIexzVFCF0OZS+qIig35kW+LoXawzGKJ0pdQO7xFuGpklyVgarDkuVNjSpqLitvsy&#10;Ck5uO34zfZddszRsjmky+dieJ0o9Dvv1HESgPvyH/9rvWsFLNnu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HuN3HAAAA3QAAAA8AAAAAAAAAAAAAAAAAmAIAAGRy&#10;cy9kb3ducmV2LnhtbFBLBQYAAAAABAAEAPUAAACMAwAAAAA=&#10;" path="m26334,r,7110l14459,10577c11036,13300,8941,17491,8801,23365l,23365c419,14913,3597,8871,8731,4942l26334,xe" fillcolor="#007166" stroked="f" strokeweight="0">
                  <v:stroke miterlimit="83231f" joinstyle="miter"/>
                  <v:path arrowok="t" textboxrect="0,0,26334,23365"/>
                </v:shape>
                <v:shape id="Shape 4294"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JMYA&#10;AADdAAAADwAAAGRycy9kb3ducmV2LnhtbESPW2sCMRSE3wv+h3AE3zSrSLVbsyKFYkuf6q2vp8nZ&#10;i25Olk10t/++KQh9HGbmG2a17m0tbtT6yrGC6SQBQaydqbhQcNi/jpcgfEA2WDsmBT/kYZ0NHlaY&#10;GtfxJ912oRARwj5FBWUITSql1yVZ9BPXEEcvd63FEGVbSNNiF+G2lrMkeZQWK44LJTb0UpK+7K5W&#10;wffpA98XTp833fEg86neVtvTl1KjYb95BhGoD//he/vNKJjPnu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vJMYAAADdAAAADwAAAAAAAAAAAAAAAACYAgAAZHJz&#10;L2Rvd25yZXYueG1sUEsFBgAAAAAEAAQA9QAAAIsDA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4295"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PqMcA&#10;AADdAAAADwAAAGRycy9kb3ducmV2LnhtbESPT2vCQBTE7wW/w/KE3nSjGG1TVxFBWurFfxR6e2Rf&#10;s8Hs25BdTeqn7wpCj8PM/IaZLztbiSs1vnSsYDRMQBDnTpdcKDgdN4MXED4ga6wck4Jf8rBc9J7m&#10;mGnX8p6uh1CICGGfoQITQp1J6XNDFv3Q1cTR+3GNxRBlU0jdYBvhtpLjJJlKiyXHBYM1rQ3l58PF&#10;KphVm/ejnH6lq0vr0t3n9nb6Njelnvvd6g1EoC78hx/tD61gMn5N4f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RT6jHAAAA3QAAAA8AAAAAAAAAAAAAAAAAmAIAAGRy&#10;cy9kb3ducmV2LnhtbFBLBQYAAAAABAAEAPUAAACM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4296"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d0MYA&#10;AADdAAAADwAAAGRycy9kb3ducmV2LnhtbESPT2vCQBTE70K/w/IK3nTjH8SmrlIVoYceNBa9PrKv&#10;SWj2bdjdxPjtuwXB4zAzv2FWm97UoiPnK8sKJuMEBHFudcWFgu/zYbQE4QOyxtoyKbiTh836ZbDC&#10;VNsbn6jLQiEihH2KCsoQmlRKn5dk0I9tQxy9H+sMhihdIbXDW4SbWk6TZCENVhwXSmxoV1L+m7VG&#10;wZfbz7rLsT+0V2wn0s63vN2dlBq+9h/vIAL14Rl+tD+1gvn0bQH/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d0MYAAADdAAAADwAAAAAAAAAAAAAAAACYAgAAZHJz&#10;L2Rvd25yZXYueG1sUEsFBgAAAAAEAAQA9QAAAIs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4297"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ozMYA&#10;AADdAAAADwAAAGRycy9kb3ducmV2LnhtbESPQWvCQBSE70L/w/IK3nRTEU1TV6lCQJCKWun5kX1N&#10;QrNvY3aj0V/fFQSPw8x8w8wWnanEmRpXWlbwNoxAEGdWl5wrOH6ngxiE88gaK8uk4EoOFvOX3gwT&#10;bS+8p/PB5yJA2CWooPC+TqR0WUEG3dDWxMH7tY1BH2STS93gJcBNJUdRNJEGSw4LBda0Kij7O7RG&#10;QVxfb+1mu/tKT/rY4v4nXcbLSqn+a/f5AcJT55/hR3utFYxH71O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VozMYAAADdAAAADwAAAAAAAAAAAAAAAACYAgAAZHJz&#10;L2Rvd25yZXYueG1sUEsFBgAAAAAEAAQA9QAAAIsDAAAAAA==&#10;" path="m,l9779,,32410,63271r280,l55042,r9080,l37160,72086r-9372,l,xe" fillcolor="#007166" stroked="f" strokeweight="0">
                  <v:stroke miterlimit="83231f" joinstyle="miter"/>
                  <v:path arrowok="t" textboxrect="0,0,64122,72086"/>
                </v:shape>
                <v:shape id="Shape 47266"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QmMUA&#10;AADeAAAADwAAAGRycy9kb3ducmV2LnhtbESPQYvCMBSE74L/IbwFb5quSl2qUUQRRERpXfD6aN62&#10;ZZuX0kSt/94sLHgcZuYbZrHqTC3u1LrKsoLPUQSCOLe64kLB92U3/ALhPLLG2jIpeJKD1bLfW2Ci&#10;7YNTume+EAHCLkEFpfdNIqXLSzLoRrYhDt6PbQ36INtC6hYfAW5qOY6iWBqsOCyU2NCmpPw3uxkF&#10;dE5Pxyumh2k6OW+PcZedGDOlBh/deg7CU+ff4f/2XiuYzsZxDH93w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CYxQAAAN4AAAAPAAAAAAAAAAAAAAAAAJgCAABkcnMv&#10;ZG93bnJldi54bWxQSwUGAAAAAAQABAD1AAAAigMAAAAA&#10;" path="m,l9144,r,72086l,72086,,e" fillcolor="#007166" stroked="f" strokeweight="0">
                  <v:stroke miterlimit="83231f" joinstyle="miter"/>
                  <v:path arrowok="t" textboxrect="0,0,9144,72086"/>
                </v:shape>
                <v:shape id="Shape 47267"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LSMUA&#10;AADeAAAADwAAAGRycy9kb3ducmV2LnhtbESP3WrCQBSE7wu+w3IE7+rGH1Siq0ihIEilsfX+kD0m&#10;wezZsLua5O3dgtDLYWa+YTa7ztTiQc5XlhVMxgkI4tzqigsFvz+f7ysQPiBrrC2Tgp487LaDtw2m&#10;2rac0eMcChEh7FNUUIbQpFL6vCSDfmwb4uhdrTMYonSF1A7bCDe1nCbJQhqsOC6U2NBHSfntfDcK&#10;bj2Gy+Xo5p3rs1l2su3XVX8rNRp2+zWIQF34D7/aB61gvpwulvB3J1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tIxQAAAN4AAAAPAAAAAAAAAAAAAAAAAJgCAABkcnMv&#10;ZG93bnJldi54bWxQSwUGAAAAAAQABAD1AAAAigMAAAAA&#10;" path="m,l9144,r,14097l,14097,,e" fillcolor="#007166" stroked="f" strokeweight="0">
                  <v:stroke miterlimit="83231f" joinstyle="miter"/>
                  <v:path arrowok="t" textboxrect="0,0,9144,14097"/>
                </v:shape>
                <v:shape id="Shape 4300"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xmcEA&#10;AADdAAAADwAAAGRycy9kb3ducmV2LnhtbERPTUsDMRC9C/6HMII3m7VKkW3TEoQFES+2eh8302Tb&#10;zWRNYnf115tDocfH+15tJt+LE8XUBVZwP6tAELfBdGwVfOyauycQKSMb7AOTgl9KsFlfX62wNmHk&#10;dzptsxUlhFONClzOQy1lah15TLMwEBduH6LHXGC00kQcS7jv5byqFtJjx6XB4UDPjtrj9screI1/&#10;c+us1t59fzX+7XM86EYrdXsz6SWITFO+iM/uF6Pg8aEq+8ub8g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sZnBAAAA3QAAAA8AAAAAAAAAAAAAAAAAmAIAAGRycy9kb3du&#10;cmV2LnhtbFBLBQYAAAAABAAEAPUAAACG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4301"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X88cA&#10;AADdAAAADwAAAGRycy9kb3ducmV2LnhtbESPQWvCQBSE7wX/w/KE3uqutVSJriKlQj1Uagyot0f2&#10;mUSzb0N2q+m/7wqFHoeZ+YaZLTpbiyu1vnKsYThQIIhzZyouNGS71dMEhA/IBmvHpOGHPCzmvYcZ&#10;JsbdeEvXNBQiQtgnqKEMoUmk9HlJFv3ANcTRO7nWYoiyLaRp8RbhtpbPSr1KixXHhRIbeispv6Tf&#10;VgNvxp/n8ZdS0mfrw/sqW4/2y6PWj/1uOQURqAv/4b/2h9HwMlJDuL+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1/PHAAAA3QAAAA8AAAAAAAAAAAAAAAAAmAIAAGRy&#10;cy9kb3ducmV2LnhtbFBLBQYAAAAABAAEAPUAAACMAw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4302"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QJMUA&#10;AADdAAAADwAAAGRycy9kb3ducmV2LnhtbESPQWvCQBSE7wX/w/IEb7pRSyhpNlJE0R4KaqXnR/aZ&#10;xGbfhuxG13/fLRR6HGbmGyZfBdOKG/WusaxgPktAEJdWN1wpOH9upy8gnEfW2FomBQ9ysCpGTzlm&#10;2t75SLeTr0SEsMtQQe19l0npypoMupntiKN3sb1BH2VfSd3jPcJNKxdJkkqDDceFGjta11R+nwaj&#10;4L2kw3B26ddHkDudbq5ho4eg1GQc3l5BeAr+P/zX3msFz8tkAb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9AkxQAAAN0AAAAPAAAAAAAAAAAAAAAAAJgCAABkcnMv&#10;ZG93bnJldi54bWxQSwUGAAAAAAQABAD1AAAAigMAAAAA&#10;" path="m23038,r8814,c28080,16345,18580,25844,419,25844l,25757,,18338r419,102c13271,18440,20257,10909,23038,xe" fillcolor="#007166" stroked="f" strokeweight="0">
                  <v:stroke miterlimit="83231f" joinstyle="miter"/>
                  <v:path arrowok="t" textboxrect="0,0,31852,25844"/>
                </v:shape>
                <v:shape id="Shape 4303"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R98YA&#10;AADdAAAADwAAAGRycy9kb3ducmV2LnhtbESPUWvCMBSF3wf+h3AFX2Qms0NGZxRXFIbsYav7AZfm&#10;2hSbm67JavfvzWCwx8M55zuc9XZ0rRioD41nDQ8LBYK48qbhWsPn6XD/BCJEZIOtZ9LwQwG2m8nd&#10;GnPjr/xBQxlrkSAcctRgY+xyKUNlyWFY+I44eWffO4xJ9rU0PV4T3LVyqdRKOmw4LVjsqLBUXcpv&#10;p+Fr/6LK+dsQ62xuCxuOw7srzlrPpuPuGUSkMf6H/9qvRsNjpjL4fZ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0R98YAAADdAAAADwAAAAAAAAAAAAAAAACYAgAAZHJz&#10;L2Rvd25yZXYueG1sUEsFBgAAAAAEAAQA9QAAAIsDAAAAAA==&#10;" path="m419,c23597,,32830,20244,32131,40501l,40501,,33096r23330,c22911,19825,14668,7404,419,7404l,7602,,93,419,xe" fillcolor="#007166" stroked="f" strokeweight="0">
                  <v:stroke miterlimit="83231f" joinstyle="miter"/>
                  <v:path arrowok="t" textboxrect="0,0,32830,40501"/>
                </v:shape>
                <v:shape id="Shape 4304"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x/scA&#10;AADdAAAADwAAAGRycy9kb3ducmV2LnhtbESPQWvCQBSE70L/w/IKvemmqRRN3UipCgp6MIri7ZF9&#10;TUKzb0N2jem/7woFj8PMfMPM5r2pRUetqywreB1FIIhzqysuFBwPq+EEhPPIGmvLpOCXHMzTp8EM&#10;E21vvKcu84UIEHYJKii9bxIpXV6SQTeyDXHwvm1r0AfZFlK3eAtwU8s4it6lwYrDQokNfZWU/2RX&#10;o2DJ182mybbxrrr4YnE+naZuHyv18tx/foDw1PtH+L+91grGb9EY7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DMf7HAAAA3QAAAA8AAAAAAAAAAAAAAAAAmAIAAGRy&#10;cy9kb3ducmV2LnhtbFBLBQYAAAAABAAEAPUAAACMAw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4305"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aF8UA&#10;AADdAAAADwAAAGRycy9kb3ducmV2LnhtbESPT2vCQBTE74V+h+UVvNVNq1VJs0opikXx4J+Lt0f2&#10;NQnJvg3Zp8Zv3y0Uehxm5jdMtuhdo67UhcqzgZdhAoo497biwsDpuHqegQqCbLHxTAbuFGAxf3zI&#10;MLX+xnu6HqRQEcIhRQOlSJtqHfKSHIahb4mj9+07hxJlV2jb4S3CXaNfk2SiHVYcF0ps6bOkvD5c&#10;nAHcjDfrszS7+ri701bILqcoxgye+o93UEK9/If/2l/WwHiUvMHvm/g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1oXxQAAAN0AAAAPAAAAAAAAAAAAAAAAAJgCAABkcnMv&#10;ZG93bnJldi54bWxQSwUGAAAAAAQABAD1AAAAigMAAAAA&#10;" path="m35623,559r,8801c19698,8522,8801,20256,8801,35204r,38418l,73622,,1536r8103,l8103,18441r279,c12852,6845,22631,,35623,559xe" fillcolor="#88aca8" stroked="f" strokeweight="0">
                  <v:stroke miterlimit="83231f" joinstyle="miter"/>
                  <v:path arrowok="t" textboxrect="0,0,35623,73622"/>
                </v:shape>
                <v:shape id="Shape 4306"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SH8UA&#10;AADdAAAADwAAAGRycy9kb3ducmV2LnhtbESPQWsCMRSE74X+h/AKvdVEq1vZGkULhXqsCu3xsXnd&#10;LG5e1iS6239vhEKPw8x8wyxWg2vFhUJsPGsYjxQI4sqbhmsNh/370xxETMgGW8+k4ZcirJb3dwss&#10;je/5ky67VIsM4ViiBptSV0oZK0sO48h3xNn78cFhyjLU0gTsM9y1cqJUIR02nBcsdvRmqTruzk7D&#10;di+Hs5oV635zCPOT/Zp8v8yc1o8Pw/oVRKIh/Yf/2h9Gw/RZFX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1If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4307"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ccsUA&#10;AADdAAAADwAAAGRycy9kb3ducmV2LnhtbESPT2sCMRTE7wW/Q3hCbzXpX2U1ShFsPfSyWg/eHpvn&#10;ZunmZU1SXb+9KRQ8DjPzG2a26F0rThRi41nD40iBIK68abjW8L1dPUxAxIRssPVMGi4UYTEf3M2w&#10;MP7MJZ02qRYZwrFADTalrpAyVpYcxpHviLN38MFhyjLU0gQ8Z7hr5ZNSb9Jhw3nBYkdLS9XP5tdp&#10;2L9SGT7R7hV/lN0Ot1/L42Wi9f2wf5+CSNSnW/i/vTYaXp7VGP7e5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5xyxQAAAN0AAAAPAAAAAAAAAAAAAAAAAJgCAABkcnMv&#10;ZG93bnJldi54bWxQSwUGAAAAAAQABAD1AAAAigMAAAAA&#10;" path="m26334,r,7110l14459,10577c11036,13300,8941,17491,8801,23365l,23365c419,14913,3597,8871,8731,4942l26334,xe" fillcolor="#88aca8" stroked="f" strokeweight="0">
                  <v:stroke miterlimit="83231f" joinstyle="miter"/>
                  <v:path arrowok="t" textboxrect="0,0,26334,23365"/>
                </v:shape>
                <v:shape id="Shape 4308"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5LsQA&#10;AADdAAAADwAAAGRycy9kb3ducmV2LnhtbERPXWvCMBR9H/gfwhV8m6lOplSjjIFTHLKtjj1fmtum&#10;2NyUJmr115sHYY+H871YdbYWZ2p95VjBaJiAIM6drrhU8HtYP89A+ICssXZMCq7kYbXsPS0w1e7C&#10;P3TOQiliCPsUFZgQmlRKnxuy6IeuIY5c4VqLIcK2lLrFSwy3tRwnyau0WHFsMNjQu6H8mJ2sgs3o&#10;b5/deHLaTT+Kqfn6lp+bfaHUoN+9zUEE6sK/+OHeagWTlyT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uS7EAAAA3QAAAA8AAAAAAAAAAAAAAAAAmAIAAGRycy9k&#10;b3ducmV2LnhtbFBLBQYAAAAABAAEAPUAAACJ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68"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JqMMA&#10;AADeAAAADwAAAGRycy9kb3ducmV2LnhtbERPTUvDQBC9C/6HZYTe7KZB2hK7LVUJbQ8WrOJ5zI5J&#10;MDsbdrZN/PfuoeDx8b5Xm9F16kJBWs8GZtMMFHHlbcu1gY/38n4JSiKyxc4zGfglgc369maFhfUD&#10;v9HlFGuVQlgKNNDE2BdaS9WQQ5n6njhx3z44jAmGWtuAQwp3nc6zbK4dtpwaGuzpuaHq53R2BuRw&#10;dK+8eJHycyjLpTx97XIOxkzuxu0jqEhj/Bdf3Xtr4GGRz9PedCdd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jJqMMAAADeAAAADwAAAAAAAAAAAAAAAACYAgAAZHJzL2Rv&#10;d25yZXYueG1sUEsFBgAAAAAEAAQA9QAAAIgDAAAAAA==&#10;" path="m,l9144,r,72086l,72086,,e" fillcolor="#88aca8" stroked="f" strokeweight="0">
                  <v:stroke miterlimit="83231f" joinstyle="miter"/>
                  <v:path arrowok="t" textboxrect="0,0,9144,72086"/>
                </v:shape>
                <v:shape id="Shape 47269"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IAMgA&#10;AADeAAAADwAAAGRycy9kb3ducmV2LnhtbESPQWvCQBSE7wX/w/IEL0U3Skk0dRURhPZi2ihCb4/s&#10;axKafRuya5L++26h0OMwM98w2/1oGtFT52rLCpaLCARxYXXNpYLr5TRfg3AeWWNjmRR8k4P9bvKw&#10;xVTbgd+pz30pAoRdigoq79tUSldUZNAtbEscvE/bGfRBdqXUHQ4Bbhq5iqJYGqw5LFTY0rGi4iu/&#10;GwWRyY56Xd8ez5Qs+/NmeH3T2YdSs+l4eAbhafT/4b/2i1bwlKziDfzeCV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EgAyAAAAN4AAAAPAAAAAAAAAAAAAAAAAJgCAABk&#10;cnMvZG93bnJldi54bWxQSwUGAAAAAAQABAD1AAAAjQMAAAAA&#10;" path="m,l9144,r,14097l,14097,,e" fillcolor="#88aca8" stroked="f" strokeweight="0">
                  <v:stroke miterlimit="83231f" joinstyle="miter"/>
                  <v:path arrowok="t" textboxrect="0,0,9144,14097"/>
                </v:shape>
                <v:shape id="Shape 4311"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rtMMA&#10;AADdAAAADwAAAGRycy9kb3ducmV2LnhtbESP0YrCMBRE34X9h3AXfNO0KiLVKOqyoI+rfsC1uTbV&#10;5qY0se3+/UYQ9nGYmTPMatPbSrTU+NKxgnScgCDOnS65UHA5f48WIHxA1lg5JgW/5GGz/hisMNOu&#10;4x9qT6EQEcI+QwUmhDqT0ueGLPqxq4mjd3ONxRBlU0jdYBfhtpKTJJlLiyXHBYM17Q3lj9PTKpC7&#10;uj1sj2b+db0fd7MLdzh5FEoNP/vtEkSgPvyH3+2DVjCbpim83s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UrtMMAAADdAAAADwAAAAAAAAAAAAAAAACYAgAAZHJzL2Rv&#10;d25yZXYueG1sUEsFBgAAAAAEAAQA9QAAAIgDA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4312"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O6cUA&#10;AADdAAAADwAAAGRycy9kb3ducmV2LnhtbESPQWsCMRSE74X+h/CE3jSr1qqrURbbQk9CVRRvj+S5&#10;u3TzsmxSTf99UxB6HGbmG2a5jrYRV+p87VjBcJCBINbO1FwqOOzf+zMQPiAbbByTgh/ysF49Piwx&#10;N+7Gn3TdhVIkCPscFVQhtLmUXldk0Q9cS5y8i+sshiS7UpoObwluGznKshdpsea0UGFLm4r01+7b&#10;KvAn28bXybGYnoq3yXYetT6jV+qpF4sFiEAx/Ifv7Q+j4Hk8HM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7pxQAAAN0AAAAPAAAAAAAAAAAAAAAAAJgCAABkcnMv&#10;ZG93bnJldi54bWxQSwUGAAAAAAQABAD1AAAAigMAAAAA&#10;" path="m,l9360,,27800,61735r280,l45682,r9919,l73203,61735r279,l91923,r9360,l78092,72086r-9639,l50711,11443r-267,l32830,72086r-9640,l,xe" fillcolor="#88aca8" stroked="f" strokeweight="0">
                  <v:stroke miterlimit="83231f" joinstyle="miter"/>
                  <v:path arrowok="t" textboxrect="0,0,101283,72086"/>
                </v:shape>
                <v:shape id="Shape 4313"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qYMcA&#10;AADdAAAADwAAAGRycy9kb3ducmV2LnhtbESPQWvCQBSE70L/w/IKvUjdWEVidJUiCIFCqVoEb8/s&#10;cxPMvg3ZVdP++m5B8DjMzDfMfNnZWlyp9ZVjBcNBAoK4cLpio+B7t35NQfiArLF2TAp+yMNy8dSb&#10;Y6bdjTd03QYjIoR9hgrKEJpMSl+UZNEPXEMcvZNrLYYoWyN1i7cIt7V8S5KJtFhxXCixoVVJxXl7&#10;sQoOef+0N+lq+hvyj8suXX8dP8ko9fLcvc9ABOrCI3xv51rBeDQcwf+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1KmDHAAAA3QAAAA8AAAAAAAAAAAAAAAAAmAIAAGRy&#10;cy9kb3ducmV2LnhtbFBLBQYAAAAABAAEAPUAAACMAw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4314"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n2MUA&#10;AADdAAAADwAAAGRycy9kb3ducmV2LnhtbESPQWvCQBSE74X+h+UVvNWNUWxJXYMIYg49tOoPeGaf&#10;SWj27ZJddfPv3UKhx2FmvmFWZTS9uNHgO8sKZtMMBHFtdceNgtNx9/oOwgdkjb1lUjCSh3L9/LTC&#10;Qts7f9PtEBqRIOwLVNCG4Aopfd2SQT+1jjh5FzsYDEkOjdQD3hPc9DLPsqU02HFaaNHRtqX653A1&#10;Cr4qSf1nXB7zt/14ifHkzufglJq8xM0HiEAx/If/2pVWsJjPFvD7Jj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CfYxQAAAN0AAAAPAAAAAAAAAAAAAAAAAJgCAABkcnMv&#10;ZG93bnJldi54bWxQSwUGAAAAAAQABAD1AAAAigM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315"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QR8YA&#10;AADdAAAADwAAAGRycy9kb3ducmV2LnhtbESPQWvCQBSE7wX/w/IKvdWNtUqNriLSQkEIqAWvj+wz&#10;ic2+DburSfz1rlDocZiZb5jFqjO1uJLzlWUFo2ECgji3uuJCwc/h6/UDhA/IGmvLpKAnD6vl4GmB&#10;qbYt7+i6D4WIEPYpKihDaFIpfV6SQT+0DXH0TtYZDFG6QmqHbYSbWr4lyVQarDgulNjQpqT8d38x&#10;CvCWHbM2+Zwc+1l2GW97tzlLp9TLc7eegwjUhf/wX/tbK3gfjy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QR8YAAADdAAAADwAAAAAAAAAAAAAAAACYAgAAZHJz&#10;L2Rvd25yZXYueG1sUEsFBgAAAAAEAAQA9QAAAIsDAAAAAA==&#10;" path="m35611,558r,8802c19685,8521,8788,20256,8788,35192r,38430l,73622,,1536r8090,l8090,18440r279,c12840,6845,22619,,35611,558xe" fillcolor="#88aca8" stroked="f" strokeweight="0">
                  <v:stroke miterlimit="83231f" joinstyle="miter"/>
                  <v:path arrowok="t" textboxrect="0,0,35611,73622"/>
                </v:shape>
                <v:shape id="Shape 4316"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IRsUA&#10;AADdAAAADwAAAGRycy9kb3ducmV2LnhtbESP3WrCQBSE74W+w3IKvRHdWINIdBURpAWh1L/7Q/aY&#10;DWbPhuxqkrd3hUIvh5n5hlmuO1uJBzW+dKxgMk5AEOdOl1woOJ92ozkIH5A1Vo5JQU8e1qu3wRIz&#10;7Vo+0OMYChEh7DNUYEKoMyl9bsiiH7uaOHpX11gMUTaF1A22EW4r+ZkkM2mx5LhgsKatofx2vFsF&#10;X/WPvwx/55fNvk37+xW7Pj0YpT7eu80CRKAu/If/2t9aQTqdzOD1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ohGxQAAAN0AAAAPAAAAAAAAAAAAAAAAAJgCAABkcnMv&#10;ZG93bnJldi54bWxQSwUGAAAAAAQABAD1AAAAigMAAAAA&#10;" path="m,l8788,r,62585l48743,27660r11734,l29743,54331,62573,99746r-11036,l23038,60490,8788,72352r,27394l,99746,,xe" fillcolor="#88aca8" stroked="f" strokeweight="0">
                  <v:stroke miterlimit="83231f" joinstyle="miter"/>
                  <v:path arrowok="t" textboxrect="0,0,62573,99746"/>
                </v:shape>
                <v:shape id="Shape 4317"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tccYA&#10;AADdAAAADwAAAGRycy9kb3ducmV2LnhtbESPT2sCMRTE74V+h/AKvWlWq1VXoyz9Az0JVVG8PZLn&#10;7uLmZdmkGr99UxB6HGbmN8xiFW0jLtT52rGCQT8DQaydqblUsNt+9qYgfEA22DgmBTfysFo+Piww&#10;N+7K33TZhFIkCPscFVQhtLmUXldk0fddS5y8k+sshiS7UpoOrwluGznMsldpsea0UGFLbxXp8+bH&#10;KvAH28b38b6YHIqP8XoWtT6iV+r5KRZzEIFi+A/f219GwehlMI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tccYAAADdAAAADwAAAAAAAAAAAAAAAACYAgAAZHJz&#10;L2Rvd25yZXYueG1sUEsFBgAAAAAEAAQA9QAAAIsDAAAAAA==&#10;" path="m,l9360,,27800,61735r280,l45682,r9919,l73203,61735r267,l91923,r9360,l78092,72086r-9639,l50698,11443r-266,l32830,72086r-9653,l,xe" fillcolor="#88aca8" stroked="f" strokeweight="0">
                  <v:stroke miterlimit="83231f" joinstyle="miter"/>
                  <v:path arrowok="t" textboxrect="0,0,101283,72086"/>
                </v:shape>
                <v:shape id="Shape 47270"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Tc8QA&#10;AADeAAAADwAAAGRycy9kb3ducmV2LnhtbESPTUvDQBCG70L/wzIFb3bTIKbEbotVgnpQsC2ep9lp&#10;EszOhp21if/ePQgeX94vnvV2cr26UJDOs4HlIgNFXHvbcWPgeKhuVqAkIlvsPZOBHxLYbmZXayyt&#10;H/mDLvvYqDTCUqKBNsah1FrqlhzKwg/EyTv74DAmGRptA45p3PU6z7I77bDj9NDiQI8t1V/7b2dA&#10;Xt/dGxdPUn2OVbWS3ek552DM9Xx6uAcVaYr/4b/2izVwW+RFAkg4CQX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HU3PEAAAA3gAAAA8AAAAAAAAAAAAAAAAAmAIAAGRycy9k&#10;b3ducmV2LnhtbFBLBQYAAAAABAAEAPUAAACJAwAAAAA=&#10;" path="m,l9144,r,72086l,72086,,e" fillcolor="#88aca8" stroked="f" strokeweight="0">
                  <v:stroke miterlimit="83231f" joinstyle="miter"/>
                  <v:path arrowok="t" textboxrect="0,0,9144,72086"/>
                </v:shape>
                <v:shape id="Shape 47271"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S28cA&#10;AADeAAAADwAAAGRycy9kb3ducmV2LnhtbESPT2vCQBTE70K/w/IKXkrdRIrR1FWKINiL/yqCt0f2&#10;NQnNvg3ZNYnf3hUKHoeZ+Q0zX/amEi01rrSsIB5FIIgzq0vOFZx+1u9TEM4ja6wsk4IbOVguXgZz&#10;TLXt+EDt0eciQNilqKDwvk6ldFlBBt3I1sTB+7WNQR9kk0vdYBfgppLjKJpIgyWHhQJrWhWU/R2v&#10;RkFkdis9Lc9vW0ridjvrvvd6d1Fq+Np/fYLw1Ptn+L+90Qo+knESw+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b0tvHAAAA3gAAAA8AAAAAAAAAAAAAAAAAmAIAAGRy&#10;cy9kb3ducmV2LnhtbFBLBQYAAAAABAAEAPUAAACMAwAAAAA=&#10;" path="m,l9144,r,14097l,14097,,e" fillcolor="#88aca8" stroked="f" strokeweight="0">
                  <v:stroke miterlimit="83231f" joinstyle="miter"/>
                  <v:path arrowok="t" textboxrect="0,0,9144,14097"/>
                </v:shape>
                <v:shape id="Shape 4320"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6gsAA&#10;AADdAAAADwAAAGRycy9kb3ducmV2LnhtbERPy4rCMBTdC/MP4Q7MTpPxRalGGZQBwZV1GLeX5toW&#10;m5vSpLb+vVkILg/nvd4OthZ3an3lWMP3RIEgzp2puNDwd/4dJyB8QDZYOyYND/Kw3XyM1pga1/OJ&#10;7lkoRAxhn6KGMoQmldLnJVn0E9cQR+7qWoshwraQpsU+httaTpVaSosVx4YSG9qVlN+yzmrovE+6&#10;ZNl3/UKpbH84zmT4v2j99Tn8rEAEGsJb/HIfjIb5bBr3xzfx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a6gsAAAADdAAAADwAAAAAAAAAAAAAAAACYAgAAZHJzL2Rvd25y&#10;ZXYueG1sUEsFBgAAAAAEAAQA9QAAAIUDA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4321"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HcYA&#10;AADdAAAADwAAAGRycy9kb3ducmV2LnhtbESPQWvCQBSE70L/w/IKvekmWqREN6G0CgUPYlJ6fmaf&#10;STD7dptdNf77bqHQ4zAz3zDrYjS9uNLgO8sK0lkCgri2uuNGwWe1nb6A8AFZY2+ZFNzJQ5E/TNaY&#10;aXvjA13L0IgIYZ+hgjYEl0np65YM+pl1xNE72cFgiHJopB7wFuGml/MkWUqDHceFFh29tVSfy4tR&#10;UO3cxh27zeV9kdqtLb/3X0mzV+rpcXxdgQg0hv/wX/tDK3hezFP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1+HcYAAADdAAAADwAAAAAAAAAAAAAAAACYAgAAZHJz&#10;L2Rvd25yZXYueG1sUEsFBgAAAAAEAAQA9QAAAIsDA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4322"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BosUA&#10;AADdAAAADwAAAGRycy9kb3ducmV2LnhtbESPT4vCMBTE74LfITxhb5raFVeqUXYFxdPiv4Pens2z&#10;LTYvpYla/fQbQdjjMDO/YSazxpTiRrUrLCvo9yIQxKnVBWcK9rtFdwTCeWSNpWVS8CAHs2m7NcFE&#10;2ztv6Lb1mQgQdgkqyL2vEildmpNB17MVcfDOtjbog6wzqWu8B7gpZRxFQ2mw4LCQY0XznNLL9moU&#10;XKuj5We0xq9nc/rNdsel+znESn10mu8xCE+N/w+/2yutYPAZx/B6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wGixQAAAN0AAAAPAAAAAAAAAAAAAAAAAJgCAABkcnMv&#10;ZG93bnJldi54bWxQSwUGAAAAAAQABAD1AAAAigM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4323"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g3ccA&#10;AADdAAAADwAAAGRycy9kb3ducmV2LnhtbESPQWvCQBSE70L/w/IKvUjdVEVidJUiCIFCqVoEb8/s&#10;cxPMvg3ZVdP++m5B8DjMzDfMfNnZWlyp9ZVjBW+DBARx4XTFRsH3bv2agvABWWPtmBT8kIfl4qk3&#10;x0y7G2/oug1GRAj7DBWUITSZlL4oyaIfuIY4eifXWgxRtkbqFm8Rbms5TJKJtFhxXCixoVVJxXl7&#10;sQoOef+0N+lq+hvyj8suXX8dP8ko9fLcvc9ABOrCI3xv51rBeDQcwf+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Z4N3HAAAA3QAAAA8AAAAAAAAAAAAAAAAAmAIAAGRy&#10;cy9kb3ducmV2LnhtbFBLBQYAAAAABAAEAPUAAACMAw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4324"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tZcMA&#10;AADdAAAADwAAAGRycy9kb3ducmV2LnhtbESPQYvCMBSE7wv+h/AEb2tqFZVqFBFED3vYVX/As3m2&#10;xeYlNFHjvzcLC3scZuYbZrmOphUP6nxjWcFomIEgLq1uuFJwPu0+5yB8QNbYWiYFL/KwXvU+llho&#10;++QfehxDJRKEfYEK6hBcIaUvazLoh9YRJ+9qO4Mhya6SusNngptW5lk2lQYbTgs1OtrWVN6Od6Pg&#10;+yCp/YrTUz7bv64xnt3lEpxSg37cLEAEiuE//Nc+aAWTcT6B3zfp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tZcMAAADd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325"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nCsQA&#10;AADdAAAADwAAAGRycy9kb3ducmV2LnhtbESPwW7CMBBE75X4B2uRuBWHQFEVMAiokOBYygcs8RIH&#10;4nUUu0n4+7oSEsfRzLzRLNe9rURLjS8dK5iMExDEudMlFwrOP/v3TxA+IGusHJOCB3lYrwZvS8y0&#10;6/ib2lMoRISwz1CBCaHOpPS5IYt+7Gri6F1dYzFE2RRSN9hFuK1kmiRzabHkuGCwpp2h/H76tQrk&#10;tm4Pm6OZf11ux+3szB2m90Kp0bDfLEAE6sMr/GwftILZNP2A/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i5wrEAAAA3QAAAA8AAAAAAAAAAAAAAAAAmAIAAGRycy9k&#10;b3ducmV2LnhtbFBLBQYAAAAABAAEAPUAAACJ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can be easily explained to all staff in advance – it a</w:t>
      </w:r>
      <w:r>
        <w:t>lso helps if employee representatives have been consulted when drawing them up</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are ‘felt fair’ by all employees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give a clear, structured and consistent system for managing selection issues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can be used at tribunals to defend an employer’s decision. </w:t>
      </w:r>
    </w:p>
    <w:p w:rsidR="005B726C" w:rsidRDefault="001C1064">
      <w:pPr>
        <w:ind w:left="23" w:right="14"/>
      </w:pPr>
      <w:r>
        <w:t>If you are (or expect to be) affected by such an issue, see Appendix 5 on important changes to making a tribunal claim.</w:t>
      </w:r>
    </w:p>
    <w:p w:rsidR="005B726C" w:rsidRDefault="001C1064">
      <w:pPr>
        <w:ind w:left="23" w:right="14"/>
      </w:pPr>
      <w:r>
        <w:t xml:space="preserve">It is worth emphasising that employers should have written evidence against </w:t>
      </w:r>
      <w:r>
        <w:t xml:space="preserve">each of the criteria listed below. </w:t>
      </w:r>
    </w:p>
    <w:p w:rsidR="005B726C" w:rsidRDefault="001C1064">
      <w:pPr>
        <w:spacing w:after="4" w:line="255" w:lineRule="auto"/>
        <w:ind w:left="-5"/>
      </w:pPr>
      <w:r>
        <w:rPr>
          <w:b/>
        </w:rPr>
        <w:t>The following weightings are given for illustrative purposes only. It is up to an employer to decide upon the criteria and weightings that best apply to their business. This should be done in conjunction with their employee representatives.</w:t>
      </w:r>
    </w:p>
    <w:p w:rsidR="005B726C" w:rsidRDefault="005B726C">
      <w:pPr>
        <w:sectPr w:rsidR="005B726C">
          <w:type w:val="continuous"/>
          <w:pgSz w:w="8419" w:h="11906"/>
          <w:pgMar w:top="1440" w:right="881" w:bottom="1440" w:left="850" w:header="720" w:footer="720" w:gutter="0"/>
          <w:cols w:num="2" w:space="246"/>
        </w:sectPr>
      </w:pPr>
    </w:p>
    <w:p w:rsidR="005B726C" w:rsidRDefault="001C1064">
      <w:pPr>
        <w:spacing w:after="162" w:line="262" w:lineRule="auto"/>
        <w:ind w:left="-5"/>
      </w:pPr>
      <w:r>
        <w:rPr>
          <w:color w:val="007166"/>
          <w:sz w:val="22"/>
        </w:rPr>
        <w:lastRenderedPageBreak/>
        <w:t xml:space="preserve">Example of criteria levels: points allocated after weighting </w:t>
      </w:r>
    </w:p>
    <w:p w:rsidR="005B726C" w:rsidRDefault="001C1064">
      <w:pPr>
        <w:tabs>
          <w:tab w:val="right" w:pos="6680"/>
        </w:tabs>
        <w:spacing w:after="4" w:line="255" w:lineRule="auto"/>
        <w:ind w:left="-15" w:firstLine="0"/>
      </w:pPr>
      <w:r>
        <w:rPr>
          <w:b/>
        </w:rPr>
        <w:t xml:space="preserve">Work Performance  </w:t>
      </w:r>
      <w:r>
        <w:rPr>
          <w:b/>
        </w:rPr>
        <w:tab/>
        <w:t xml:space="preserve"> Points </w:t>
      </w:r>
    </w:p>
    <w:p w:rsidR="005B726C" w:rsidRDefault="001C1064">
      <w:pPr>
        <w:numPr>
          <w:ilvl w:val="0"/>
          <w:numId w:val="5"/>
        </w:numPr>
        <w:spacing w:after="53"/>
        <w:ind w:right="14" w:hanging="380"/>
      </w:pPr>
      <w:r>
        <w:t xml:space="preserve">Outstanding – consistently exceeds company standard </w:t>
      </w:r>
      <w:r>
        <w:tab/>
        <w:t>15</w:t>
      </w:r>
    </w:p>
    <w:p w:rsidR="005B726C" w:rsidRDefault="001C1064">
      <w:pPr>
        <w:numPr>
          <w:ilvl w:val="0"/>
          <w:numId w:val="5"/>
        </w:numPr>
        <w:spacing w:after="53"/>
        <w:ind w:right="14" w:hanging="380"/>
      </w:pPr>
      <w:r>
        <w:t xml:space="preserve">Exceeds objectives of the role </w:t>
      </w:r>
      <w:r>
        <w:tab/>
        <w:t>12</w:t>
      </w:r>
    </w:p>
    <w:p w:rsidR="005B726C" w:rsidRDefault="001C1064">
      <w:pPr>
        <w:numPr>
          <w:ilvl w:val="0"/>
          <w:numId w:val="5"/>
        </w:numPr>
        <w:spacing w:after="53"/>
        <w:ind w:right="14" w:hanging="380"/>
      </w:pPr>
      <w:r>
        <w:t xml:space="preserve">Meets all objectives of the role  </w:t>
      </w:r>
      <w:r>
        <w:tab/>
        <w:t>9</w:t>
      </w:r>
    </w:p>
    <w:p w:rsidR="005B726C" w:rsidRDefault="001C1064">
      <w:pPr>
        <w:numPr>
          <w:ilvl w:val="0"/>
          <w:numId w:val="5"/>
        </w:numPr>
        <w:spacing w:after="53"/>
        <w:ind w:right="14" w:hanging="380"/>
      </w:pPr>
      <w:r>
        <w:t xml:space="preserve">Meets some objectives of the role  </w:t>
      </w:r>
      <w:r>
        <w:tab/>
        <w:t>6</w:t>
      </w:r>
    </w:p>
    <w:p w:rsidR="005B726C" w:rsidRDefault="001C1064">
      <w:pPr>
        <w:numPr>
          <w:ilvl w:val="0"/>
          <w:numId w:val="5"/>
        </w:numPr>
        <w:spacing w:after="198"/>
        <w:ind w:right="14" w:hanging="380"/>
      </w:pPr>
      <w:r>
        <w:t xml:space="preserve">Fails to meet objectives of the role  </w:t>
      </w:r>
      <w:r>
        <w:tab/>
        <w:t>3</w:t>
      </w:r>
    </w:p>
    <w:p w:rsidR="005B726C" w:rsidRDefault="001C1064">
      <w:pPr>
        <w:spacing w:after="4" w:line="255" w:lineRule="auto"/>
        <w:ind w:left="-5"/>
      </w:pPr>
      <w:r>
        <w:rPr>
          <w:b/>
        </w:rPr>
        <w:t>Skill/Competence</w:t>
      </w:r>
      <w:r>
        <w:t xml:space="preserve"> </w:t>
      </w:r>
    </w:p>
    <w:p w:rsidR="005B726C" w:rsidRDefault="001C1064">
      <w:pPr>
        <w:numPr>
          <w:ilvl w:val="0"/>
          <w:numId w:val="6"/>
        </w:numPr>
        <w:spacing w:after="53"/>
        <w:ind w:right="14" w:hanging="380"/>
      </w:pPr>
      <w:r>
        <w:t xml:space="preserve">Fully competent, multi-skilled, supports others on regular basis  </w:t>
      </w:r>
      <w:r>
        <w:tab/>
        <w:t>15</w:t>
      </w:r>
    </w:p>
    <w:p w:rsidR="005B726C" w:rsidRDefault="001C1064">
      <w:pPr>
        <w:numPr>
          <w:ilvl w:val="0"/>
          <w:numId w:val="6"/>
        </w:numPr>
        <w:spacing w:after="53"/>
        <w:ind w:right="14" w:hanging="380"/>
      </w:pPr>
      <w:r>
        <w:t xml:space="preserve">Fully competent in current role </w:t>
      </w:r>
      <w:r>
        <w:tab/>
        <w:t>12</w:t>
      </w:r>
    </w:p>
    <w:p w:rsidR="005B726C" w:rsidRDefault="001C1064">
      <w:pPr>
        <w:numPr>
          <w:ilvl w:val="0"/>
          <w:numId w:val="6"/>
        </w:numPr>
        <w:spacing w:after="47"/>
        <w:ind w:right="14" w:hanging="380"/>
      </w:pPr>
      <w:r>
        <w:t>Competent in most aspects of current role, requires some supervision 9</w:t>
      </w:r>
    </w:p>
    <w:p w:rsidR="005B726C" w:rsidRDefault="001C1064">
      <w:pPr>
        <w:numPr>
          <w:ilvl w:val="0"/>
          <w:numId w:val="6"/>
        </w:numPr>
        <w:spacing w:after="53"/>
        <w:ind w:right="14" w:hanging="380"/>
      </w:pPr>
      <w:r>
        <w:t xml:space="preserve">Some competence in role, requires regular supervision and guidance </w:t>
      </w:r>
      <w:r>
        <w:tab/>
        <w:t>6</w:t>
      </w:r>
    </w:p>
    <w:p w:rsidR="005B726C" w:rsidRDefault="001C1064">
      <w:pPr>
        <w:numPr>
          <w:ilvl w:val="0"/>
          <w:numId w:val="6"/>
        </w:numPr>
        <w:spacing w:after="195"/>
        <w:ind w:right="14" w:hanging="38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page">
                  <wp:posOffset>5082530</wp:posOffset>
                </wp:positionH>
                <wp:positionV relativeFrom="page">
                  <wp:posOffset>3849528</wp:posOffset>
                </wp:positionV>
                <wp:extent cx="263472" cy="508953"/>
                <wp:effectExtent l="0" t="0" r="0" b="0"/>
                <wp:wrapSquare wrapText="bothSides"/>
                <wp:docPr id="41030" name="Group 41030"/>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4415" name="Shape 4415"/>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416" name="Rectangle 4416"/>
                        <wps:cNvSpPr/>
                        <wps:spPr>
                          <a:xfrm>
                            <a:off x="62995" y="172966"/>
                            <a:ext cx="112697" cy="235528"/>
                          </a:xfrm>
                          <a:prstGeom prst="rect">
                            <a:avLst/>
                          </a:prstGeom>
                          <a:ln>
                            <a:noFill/>
                          </a:ln>
                        </wps:spPr>
                        <wps:txbx>
                          <w:txbxContent>
                            <w:p w:rsidR="005B726C" w:rsidRDefault="001C1064">
                              <w:pPr>
                                <w:spacing w:after="160" w:line="259" w:lineRule="auto"/>
                                <w:ind w:left="0" w:firstLine="0"/>
                              </w:pPr>
                              <w:r>
                                <w:rPr>
                                  <w:color w:val="007166"/>
                                  <w:sz w:val="24"/>
                                </w:rPr>
                                <w:t>6</w:t>
                              </w:r>
                            </w:p>
                          </w:txbxContent>
                        </wps:txbx>
                        <wps:bodyPr horzOverflow="overflow" vert="horz" lIns="0" tIns="0" rIns="0" bIns="0" rtlCol="0">
                          <a:noAutofit/>
                        </wps:bodyPr>
                      </wps:wsp>
                    </wpg:wgp>
                  </a:graphicData>
                </a:graphic>
              </wp:anchor>
            </w:drawing>
          </mc:Choice>
          <mc:Fallback>
            <w:pict>
              <v:group id="Group 41030" o:spid="_x0000_s1173" style="position:absolute;left:0;text-align:left;margin-left:400.2pt;margin-top:303.1pt;width:20.75pt;height:40.1pt;z-index:251695104;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">
                <v:shape id="Shape 4415" o:spid="_x0000_s1174"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DcsQA&#10;AADdAAAADwAAAGRycy9kb3ducmV2LnhtbESPQUvDQBSE70L/w/KE3uymtYrEbksoFBRPpuL5kX1m&#10;Y7Nvw+5rk/57VxA8DjPzDbPZTb5XF4qpC2xguShAETfBdtwa+Dge7p5AJUG22AcmA1dKsNvObjZY&#10;2jDyO11qaVWGcCrRgBMZSq1T48hjWoSBOHtfIXqULGOrbcQxw32vV0XxqD12nBccDrR31Jzqszfw&#10;LfH1vNqPaajuq08ndXU8vY3GzG+n6hmU0CT/4b/2izWwXi8f4PdNf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Q3L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4416" o:spid="_x0000_s1175" style="position:absolute;left:62995;top:172966;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rsidR="005B726C" w:rsidRDefault="001C1064">
                        <w:pPr>
                          <w:spacing w:after="160" w:line="259" w:lineRule="auto"/>
                          <w:ind w:left="0" w:firstLine="0"/>
                        </w:pPr>
                        <w:r>
                          <w:rPr>
                            <w:color w:val="007166"/>
                            <w:sz w:val="24"/>
                          </w:rPr>
                          <w:t>6</w:t>
                        </w:r>
                      </w:p>
                    </w:txbxContent>
                  </v:textbox>
                </v:rect>
                <w10:wrap type="square" anchorx="page" anchory="page"/>
              </v:group>
            </w:pict>
          </mc:Fallback>
        </mc:AlternateContent>
      </w:r>
      <w:r>
        <w:t xml:space="preserve">Cannot function without close support and/or supervision </w:t>
      </w:r>
      <w:r>
        <w:tab/>
        <w:t>3</w:t>
      </w:r>
    </w:p>
    <w:p w:rsidR="005B726C" w:rsidRDefault="001C1064">
      <w:pPr>
        <w:spacing w:after="4" w:line="255" w:lineRule="auto"/>
        <w:ind w:left="-5"/>
      </w:pPr>
      <w:r>
        <w:rPr>
          <w:b/>
        </w:rPr>
        <w:t>Disciplinary record</w:t>
      </w:r>
    </w:p>
    <w:p w:rsidR="005B726C" w:rsidRDefault="001C1064">
      <w:pPr>
        <w:numPr>
          <w:ilvl w:val="0"/>
          <w:numId w:val="7"/>
        </w:numPr>
        <w:spacing w:after="53"/>
        <w:ind w:right="14" w:hanging="380"/>
      </w:pPr>
      <w:r>
        <w:t xml:space="preserve">no record of disciplinary action </w:t>
      </w:r>
      <w:r>
        <w:tab/>
        <w:t>5</w:t>
      </w:r>
    </w:p>
    <w:p w:rsidR="005B726C" w:rsidRDefault="001C1064">
      <w:pPr>
        <w:numPr>
          <w:ilvl w:val="0"/>
          <w:numId w:val="7"/>
        </w:numPr>
        <w:spacing w:after="53"/>
        <w:ind w:right="14" w:hanging="380"/>
      </w:pPr>
      <w:r>
        <w:t xml:space="preserve">Record of informal disciplinary action </w:t>
      </w:r>
      <w:r>
        <w:tab/>
        <w:t>4</w:t>
      </w:r>
    </w:p>
    <w:p w:rsidR="005B726C" w:rsidRDefault="001C1064">
      <w:pPr>
        <w:numPr>
          <w:ilvl w:val="0"/>
          <w:numId w:val="7"/>
        </w:numPr>
        <w:spacing w:after="0" w:line="316" w:lineRule="auto"/>
        <w:ind w:right="14" w:hanging="380"/>
      </w:pPr>
      <w:r>
        <w:t xml:space="preserve">Verbal warning current </w:t>
      </w:r>
      <w:r>
        <w:tab/>
        <w:t xml:space="preserve">3 4. Written warning current  </w:t>
      </w:r>
      <w:r>
        <w:tab/>
        <w:t>2</w:t>
      </w:r>
    </w:p>
    <w:p w:rsidR="005B726C" w:rsidRDefault="001C1064">
      <w:pPr>
        <w:tabs>
          <w:tab w:val="right" w:pos="6680"/>
        </w:tabs>
        <w:spacing w:after="195"/>
        <w:ind w:left="0" w:firstLine="0"/>
      </w:pPr>
      <w:r>
        <w:t xml:space="preserve">5. Final written warning current </w:t>
      </w:r>
      <w:r>
        <w:tab/>
        <w:t>1</w:t>
      </w:r>
    </w:p>
    <w:p w:rsidR="005B726C" w:rsidRDefault="001C1064">
      <w:pPr>
        <w:spacing w:after="4" w:line="255" w:lineRule="auto"/>
        <w:ind w:left="-5"/>
      </w:pPr>
      <w:r>
        <w:rPr>
          <w:b/>
        </w:rPr>
        <w:t>Attendance record*</w:t>
      </w:r>
    </w:p>
    <w:p w:rsidR="005B726C" w:rsidRDefault="001C1064">
      <w:pPr>
        <w:numPr>
          <w:ilvl w:val="0"/>
          <w:numId w:val="8"/>
        </w:numPr>
        <w:spacing w:after="53"/>
        <w:ind w:right="14" w:hanging="380"/>
      </w:pPr>
      <w:r>
        <w:t xml:space="preserve">no recorded absence </w:t>
      </w:r>
      <w:r>
        <w:tab/>
        <w:t>5</w:t>
      </w:r>
    </w:p>
    <w:p w:rsidR="005B726C" w:rsidRDefault="001C1064">
      <w:pPr>
        <w:numPr>
          <w:ilvl w:val="0"/>
          <w:numId w:val="8"/>
        </w:numPr>
        <w:spacing w:after="53"/>
        <w:ind w:right="14" w:hanging="380"/>
      </w:pPr>
      <w:r>
        <w:t xml:space="preserve">Some absence but below average for selection pool (or company) </w:t>
      </w:r>
      <w:r>
        <w:tab/>
        <w:t>4</w:t>
      </w:r>
    </w:p>
    <w:p w:rsidR="005B726C" w:rsidRDefault="001C1064">
      <w:pPr>
        <w:numPr>
          <w:ilvl w:val="0"/>
          <w:numId w:val="8"/>
        </w:numPr>
        <w:spacing w:after="53"/>
        <w:ind w:right="14" w:hanging="380"/>
      </w:pPr>
      <w:r>
        <w:t xml:space="preserve">Attendance in line with company (or selection pool) average </w:t>
      </w:r>
      <w:r>
        <w:tab/>
        <w:t>3</w:t>
      </w:r>
    </w:p>
    <w:p w:rsidR="005B726C" w:rsidRDefault="001C1064">
      <w:pPr>
        <w:numPr>
          <w:ilvl w:val="0"/>
          <w:numId w:val="8"/>
        </w:numPr>
        <w:spacing w:after="182"/>
        <w:ind w:right="14" w:hanging="380"/>
      </w:pPr>
      <w:r>
        <w:t>Absence level above average for selection pool (or company) 2 5 High/unacceptable level of absence  1</w:t>
      </w:r>
    </w:p>
    <w:p w:rsidR="005B726C" w:rsidRDefault="001C1064">
      <w:pPr>
        <w:spacing w:after="0"/>
        <w:ind w:left="23" w:right="14"/>
      </w:pPr>
      <w:r>
        <w:t xml:space="preserve">* Employers should ignore all absences related to disability or pregnancy. </w:t>
      </w:r>
    </w:p>
    <w:p w:rsidR="005B726C" w:rsidRDefault="005B726C">
      <w:pPr>
        <w:sectPr w:rsidR="005B726C">
          <w:headerReference w:type="even" r:id="rId78"/>
          <w:headerReference w:type="default" r:id="rId79"/>
          <w:footerReference w:type="even" r:id="rId80"/>
          <w:footerReference w:type="default" r:id="rId81"/>
          <w:headerReference w:type="first" r:id="rId82"/>
          <w:footerReference w:type="first" r:id="rId83"/>
          <w:pgSz w:w="8419" w:h="11906"/>
          <w:pgMar w:top="1440" w:right="889" w:bottom="1440" w:left="850" w:header="720" w:footer="720" w:gutter="0"/>
          <w:cols w:space="720"/>
        </w:sectPr>
      </w:pPr>
    </w:p>
    <w:p w:rsidR="005B726C" w:rsidRDefault="001C1064">
      <w:pPr>
        <w:spacing w:after="17" w:line="265" w:lineRule="auto"/>
        <w:ind w:left="-5"/>
      </w:pPr>
      <w:r>
        <w:rPr>
          <w:color w:val="007166"/>
          <w:sz w:val="22"/>
        </w:rPr>
        <w:lastRenderedPageBreak/>
        <w:t>2. Sample Redundancy Procedure</w:t>
      </w:r>
    </w:p>
    <w:p w:rsidR="005B726C" w:rsidRDefault="001C1064">
      <w:pPr>
        <w:spacing w:after="433"/>
        <w:ind w:left="23" w:right="14"/>
      </w:pPr>
      <w:r>
        <w:t>The following paragraphs are provided as a checklist for employers and employee representatives of the areas commonly covered in redundancy agreements. Each organisation is unique and every agreement should be tailored to meet the circumstances of the case</w:t>
      </w:r>
      <w:r>
        <w:t xml:space="preserve">. It is provided only to illustrate good practice but can be used as a basis for drawing up a redundancy agreement. </w:t>
      </w:r>
    </w:p>
    <w:p w:rsidR="005B726C" w:rsidRDefault="001C1064">
      <w:pPr>
        <w:spacing w:after="22" w:line="262" w:lineRule="auto"/>
        <w:ind w:left="-5"/>
      </w:pPr>
      <w:r>
        <w:rPr>
          <w:color w:val="007166"/>
          <w:sz w:val="22"/>
        </w:rPr>
        <w:t>Preamble</w:t>
      </w:r>
    </w:p>
    <w:p w:rsidR="005B726C" w:rsidRDefault="001C1064">
      <w:pPr>
        <w:ind w:left="23" w:right="14"/>
      </w:pPr>
      <w:r>
        <w:t>Redundancy agreements normally begin with a statement of intent by both parties towards maintaining security of employment, wherever practicable.</w:t>
      </w:r>
    </w:p>
    <w:p w:rsidR="005B726C" w:rsidRDefault="001C1064">
      <w:pPr>
        <w:spacing w:after="52" w:line="255" w:lineRule="auto"/>
        <w:ind w:left="-5"/>
      </w:pPr>
      <w:r>
        <w:rPr>
          <w:b/>
        </w:rPr>
        <w:t xml:space="preserve">For example: </w:t>
      </w:r>
    </w:p>
    <w:p w:rsidR="005B726C" w:rsidRDefault="001C1064">
      <w:pPr>
        <w:spacing w:after="433"/>
        <w:ind w:left="23" w:right="14"/>
      </w:pPr>
      <w:r>
        <w:t xml:space="preserve">It is the policy of Company x by careful forward planning to ensure as far as possible security </w:t>
      </w:r>
      <w:r>
        <w:t>of employment for its employees. However, it is recognised that there may be changes in competitive conditions, organisational requirements and technological developments which may affect staffing needs. It is the agreed aim of the Company and the Trade Un</w:t>
      </w:r>
      <w:r>
        <w:t xml:space="preserve">ion(s) to maintain and enhance </w:t>
      </w:r>
      <w:r>
        <w:t>the efficiency and profitability of the Company in order to safeguard the current and future employment of the Company’s employees. The Company, in consultation with the Trade Union(s), will seek to minimise the effect of red</w:t>
      </w:r>
      <w:r>
        <w:t>undancies through the provision of sufficient time and effort to finding alternative employment for surplus staff. Where compulsory redundancy is inevitable the Company will handle the redundancy in the most fair, consistent and sympathetic manner possible</w:t>
      </w:r>
      <w:r>
        <w:t xml:space="preserve"> and minimise as far as possible any hardship that may be suffered by the employees concerned.</w:t>
      </w:r>
    </w:p>
    <w:p w:rsidR="005B726C" w:rsidRDefault="001C1064">
      <w:pPr>
        <w:spacing w:after="22" w:line="262" w:lineRule="auto"/>
        <w:ind w:left="-5"/>
      </w:pPr>
      <w:r>
        <w:rPr>
          <w:color w:val="007166"/>
          <w:sz w:val="22"/>
        </w:rPr>
        <w:t xml:space="preserve">Consultation </w:t>
      </w:r>
    </w:p>
    <w:p w:rsidR="005B726C" w:rsidRDefault="001C1064">
      <w:pPr>
        <w:ind w:left="23" w:right="14"/>
      </w:pPr>
      <w:r>
        <w:t xml:space="preserve">The following areas are usually covered: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 commitment to keep local trade union/employee representatives informed as fully as possible about st</w:t>
      </w:r>
      <w:r>
        <w:t xml:space="preserve">affing requirement and any need for redundancies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the period(s) of consultation agreed (which may exceed the minimum required by law)</w:t>
      </w:r>
    </w:p>
    <w:p w:rsidR="005B726C" w:rsidRDefault="001C1064">
      <w:pPr>
        <w:ind w:left="240" w:right="14"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information on which employee representative(s) will be consulted and a commitment to consider any alternative propo</w:t>
      </w:r>
      <w:r>
        <w:t xml:space="preserve">sals with a view to reaching agreement on ways of avoiding dismissals, reducing the number of employees </w:t>
      </w:r>
    </w:p>
    <w:p w:rsidR="005B726C" w:rsidRDefault="001C1064">
      <w:pPr>
        <w:ind w:left="237" w:right="14"/>
      </w:pPr>
      <w:r>
        <w:t>to be dismissed and how to mitigate the effect of the dismissals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disclosure of information required by law:</w:t>
      </w:r>
    </w:p>
    <w:p w:rsidR="005B726C" w:rsidRDefault="001C1064">
      <w:pPr>
        <w:numPr>
          <w:ilvl w:val="0"/>
          <w:numId w:val="9"/>
        </w:numPr>
        <w:ind w:right="14" w:hanging="227"/>
      </w:pPr>
      <w:r>
        <w:t>the reasons for the proposals</w:t>
      </w:r>
    </w:p>
    <w:p w:rsidR="005B726C" w:rsidRDefault="001C1064">
      <w:pPr>
        <w:numPr>
          <w:ilvl w:val="0"/>
          <w:numId w:val="9"/>
        </w:numPr>
        <w:ind w:right="14" w:hanging="227"/>
      </w:pPr>
      <w:r>
        <w:t>the number</w:t>
      </w:r>
      <w:r>
        <w:t>s and descriptions of employees it is proposed to dismiss as redundant the total number of employees of any such description employed at the establishment in question</w:t>
      </w:r>
    </w:p>
    <w:p w:rsidR="005B726C" w:rsidRDefault="001C1064">
      <w:pPr>
        <w:numPr>
          <w:ilvl w:val="0"/>
          <w:numId w:val="9"/>
        </w:numPr>
        <w:ind w:right="14" w:hanging="227"/>
      </w:pPr>
      <w:r>
        <w:t xml:space="preserve">the way in which employees will be selected for redundancy </w:t>
      </w:r>
    </w:p>
    <w:p w:rsidR="005B726C" w:rsidRDefault="001C1064">
      <w:pPr>
        <w:numPr>
          <w:ilvl w:val="0"/>
          <w:numId w:val="9"/>
        </w:numPr>
        <w:ind w:right="14" w:hanging="227"/>
      </w:pPr>
      <w:r>
        <w:t xml:space="preserve">how the dismissals are to be </w:t>
      </w:r>
      <w:r>
        <w:t>carried out, including the period over which the dismissals are to take effect</w:t>
      </w:r>
    </w:p>
    <w:p w:rsidR="005B726C" w:rsidRDefault="001C1064">
      <w:pPr>
        <w:numPr>
          <w:ilvl w:val="0"/>
          <w:numId w:val="9"/>
        </w:numPr>
        <w:ind w:right="14" w:hanging="227"/>
      </w:pPr>
      <w:r>
        <w:t xml:space="preserve">the method of calculating the amount of redundancy payments to be made to those who are dismissed </w:t>
      </w:r>
    </w:p>
    <w:p w:rsidR="005B726C" w:rsidRDefault="001C1064">
      <w:pPr>
        <w:numPr>
          <w:ilvl w:val="0"/>
          <w:numId w:val="9"/>
        </w:numPr>
        <w:ind w:right="14" w:hanging="227"/>
      </w:pPr>
      <w:r>
        <w:t>agency workers: the number of agency workers, where they are working and the t</w:t>
      </w:r>
      <w:r>
        <w:t>ype of work they are doing</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additional areas on which to consult, for example: </w:t>
      </w:r>
    </w:p>
    <w:p w:rsidR="005B726C" w:rsidRDefault="001C1064">
      <w:pPr>
        <w:numPr>
          <w:ilvl w:val="0"/>
          <w:numId w:val="9"/>
        </w:numPr>
        <w:ind w:right="14" w:hanging="227"/>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page">
                  <wp:posOffset>5082530</wp:posOffset>
                </wp:positionH>
                <wp:positionV relativeFrom="page">
                  <wp:posOffset>3849528</wp:posOffset>
                </wp:positionV>
                <wp:extent cx="263472" cy="508953"/>
                <wp:effectExtent l="0" t="0" r="0" b="0"/>
                <wp:wrapSquare wrapText="bothSides"/>
                <wp:docPr id="41778" name="Group 41778"/>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4642" name="Shape 4642"/>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643" name="Rectangle 4643"/>
                        <wps:cNvSpPr/>
                        <wps:spPr>
                          <a:xfrm>
                            <a:off x="62995" y="172966"/>
                            <a:ext cx="112697" cy="235528"/>
                          </a:xfrm>
                          <a:prstGeom prst="rect">
                            <a:avLst/>
                          </a:prstGeom>
                          <a:ln>
                            <a:noFill/>
                          </a:ln>
                        </wps:spPr>
                        <wps:txbx>
                          <w:txbxContent>
                            <w:p w:rsidR="005B726C" w:rsidRDefault="001C1064">
                              <w:pPr>
                                <w:spacing w:after="160" w:line="259" w:lineRule="auto"/>
                                <w:ind w:left="0" w:firstLine="0"/>
                              </w:pPr>
                              <w:r>
                                <w:rPr>
                                  <w:color w:val="007166"/>
                                  <w:sz w:val="24"/>
                                </w:rPr>
                                <w:t>6</w:t>
                              </w:r>
                            </w:p>
                          </w:txbxContent>
                        </wps:txbx>
                        <wps:bodyPr horzOverflow="overflow" vert="horz" lIns="0" tIns="0" rIns="0" bIns="0" rtlCol="0">
                          <a:noAutofit/>
                        </wps:bodyPr>
                      </wps:wsp>
                    </wpg:wgp>
                  </a:graphicData>
                </a:graphic>
              </wp:anchor>
            </w:drawing>
          </mc:Choice>
          <mc:Fallback>
            <w:pict>
              <v:group id="Group 41778" o:spid="_x0000_s1176" style="position:absolute;left:0;text-align:left;margin-left:400.2pt;margin-top:303.1pt;width:20.75pt;height:40.1pt;z-index:251696128;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">
                <v:shape id="Shape 4642" o:spid="_x0000_s1177"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sQA&#10;AADdAAAADwAAAGRycy9kb3ducmV2LnhtbESPQUvDQBSE74L/YXmCN7tpLEVityUUBMWTafH8yD6z&#10;abNvw+5rE/+9Kwgeh5n5htnsZj+oK8XUBzawXBSgiNtge+4MHA8vD0+gkiBbHAKTgW9KsNve3myw&#10;smHiD7o20qkM4VShAScyVlqn1pHHtAgjcfa+QvQoWcZO24hThvtBl0Wx1h57zgsOR9o7as/NxRs4&#10;SXy7lPspjfVj/emkqQ/n98mY+7u5fgYlNMt/+K/9ag2s1qsS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mvr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4643" o:spid="_x0000_s1178" style="position:absolute;left:62995;top:172966;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I9cYA&#10;AADdAAAADwAAAGRycy9kb3ducmV2LnhtbESPS4vCQBCE78L+h6EXvOnEB6LRUcTdRY++QL01mTYJ&#10;ZnpCZtZEf/3OguCxqKqvqNmiMYW4U+Vyywp63QgEcWJ1zqmC4+GnMwbhPLLGwjIpeJCDxfyjNcNY&#10;25p3dN/7VAQIuxgVZN6XsZQuycig69qSOHhXWxn0QVap1BXWAW4K2Y+ikTSYc1jIsKRVRslt/2sU&#10;rMfl8ryxzzotvi/r0/Y0+TpMvFLtz2Y5BeGp8e/wq73RCoaj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bI9c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6</w:t>
                        </w:r>
                      </w:p>
                    </w:txbxContent>
                  </v:textbox>
                </v:rect>
                <w10:wrap type="square" anchorx="page" anchory="page"/>
              </v:group>
            </w:pict>
          </mc:Fallback>
        </mc:AlternateContent>
      </w:r>
      <w:r>
        <w:t>the effect on earnings where transfer or down-grading is accepted in preference to redundancy</w:t>
      </w:r>
    </w:p>
    <w:p w:rsidR="005B726C" w:rsidRDefault="001C1064">
      <w:pPr>
        <w:numPr>
          <w:ilvl w:val="0"/>
          <w:numId w:val="9"/>
        </w:numPr>
        <w:spacing w:after="0"/>
        <w:ind w:right="14" w:hanging="227"/>
      </w:pPr>
      <w:r>
        <w:t xml:space="preserve">arrangements for travel, removal and related expenses where work is accepted on </w:t>
      </w:r>
    </w:p>
    <w:p w:rsidR="005B726C" w:rsidRDefault="001C1064">
      <w:pPr>
        <w:spacing w:after="0" w:line="259" w:lineRule="auto"/>
        <w:ind w:left="0" w:right="72" w:firstLine="0"/>
        <w:jc w:val="center"/>
      </w:pPr>
      <w:r>
        <w:t xml:space="preserve">another site owned by the </w:t>
      </w:r>
    </w:p>
    <w:p w:rsidR="005B726C" w:rsidRDefault="001C1064">
      <w:pPr>
        <w:ind w:left="464" w:right="14"/>
      </w:pPr>
      <w:r>
        <w:t>Company</w:t>
      </w:r>
    </w:p>
    <w:p w:rsidR="005B726C" w:rsidRDefault="001C1064">
      <w:pPr>
        <w:numPr>
          <w:ilvl w:val="0"/>
          <w:numId w:val="9"/>
        </w:numPr>
        <w:ind w:right="14" w:hanging="227"/>
      </w:pPr>
      <w:r>
        <w:t>arrangements for reasonable time off with pay to seek alternative work to make arrangement for training</w:t>
      </w:r>
    </w:p>
    <w:p w:rsidR="005B726C" w:rsidRDefault="001C1064">
      <w:pPr>
        <w:numPr>
          <w:ilvl w:val="0"/>
          <w:numId w:val="9"/>
        </w:numPr>
        <w:ind w:right="14" w:hanging="227"/>
      </w:pPr>
      <w:r>
        <w:t>assistance with job seeking</w:t>
      </w:r>
    </w:p>
    <w:p w:rsidR="005B726C" w:rsidRDefault="001C1064">
      <w:pPr>
        <w:numPr>
          <w:ilvl w:val="0"/>
          <w:numId w:val="9"/>
        </w:numPr>
        <w:spacing w:after="433"/>
        <w:ind w:right="14" w:hanging="227"/>
      </w:pPr>
      <w:r>
        <w:t>arrangem</w:t>
      </w:r>
      <w:r>
        <w:t xml:space="preserve">ents for the transfer of apprenticeships. </w:t>
      </w:r>
    </w:p>
    <w:p w:rsidR="005B726C" w:rsidRDefault="001C1064">
      <w:pPr>
        <w:spacing w:after="22" w:line="262" w:lineRule="auto"/>
        <w:ind w:left="-5"/>
      </w:pPr>
      <w:r>
        <w:rPr>
          <w:color w:val="007166"/>
          <w:sz w:val="22"/>
        </w:rPr>
        <w:t>Measures to avoid or to minimise redundancy</w:t>
      </w:r>
    </w:p>
    <w:p w:rsidR="005B726C" w:rsidRDefault="001C1064">
      <w:pPr>
        <w:ind w:left="23" w:right="14"/>
      </w:pPr>
      <w:r>
        <w:t xml:space="preserve">Included in this paragraph will be details outlining how every effort will be made to reduce the number of possible redundancies, for example by: </w:t>
      </w:r>
    </w:p>
    <w:p w:rsidR="005B726C" w:rsidRDefault="001C1064">
      <w:pPr>
        <w:spacing w:after="141"/>
        <w:ind w:left="23" w:right="14"/>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natural wastage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restricting the recruitment of permanent staff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reducing the use of temporary staff</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filling vacancies from among existing employees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reducing overtime by as much as production requirements will permit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reducing the hours of work, for example, by the operation of short-time working</w:t>
      </w:r>
    </w:p>
    <w:p w:rsidR="005B726C" w:rsidRDefault="001C1064">
      <w:pPr>
        <w:spacing w:after="433"/>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training, re-training or redeploying employees for different work for which there is a requirement either at the same or at a different location. </w:t>
      </w:r>
    </w:p>
    <w:p w:rsidR="005B726C" w:rsidRDefault="001C1064">
      <w:pPr>
        <w:spacing w:after="22" w:line="262" w:lineRule="auto"/>
        <w:ind w:left="-5"/>
      </w:pPr>
      <w:r>
        <w:rPr>
          <w:color w:val="007166"/>
          <w:sz w:val="22"/>
        </w:rPr>
        <w:t>Selection criteria</w:t>
      </w:r>
    </w:p>
    <w:p w:rsidR="005B726C" w:rsidRDefault="001C1064">
      <w:pPr>
        <w:ind w:left="23" w:right="14"/>
      </w:pPr>
      <w:r>
        <w:t>If, hav</w:t>
      </w:r>
      <w:r>
        <w:t>ing taken any of the above steps, the number of employees still exceeds requirements, details should be given about how employees will be selected for redundancy, and by whom. For example, selection may be based on:</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the skills, experience and aptitude o</w:t>
      </w:r>
      <w:r>
        <w:t xml:space="preserve">f the employee </w:t>
      </w:r>
    </w:p>
    <w:p w:rsidR="005B726C" w:rsidRDefault="001C1064">
      <w:pPr>
        <w:spacing w:after="139"/>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the standard of work performance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the attendance or disciplinary record of the employee.</w:t>
      </w:r>
    </w:p>
    <w:p w:rsidR="005B726C" w:rsidRDefault="001C1064">
      <w:pPr>
        <w:ind w:left="23" w:right="14"/>
      </w:pPr>
      <w:r>
        <w:t xml:space="preserve">It is usual to include a statement giving a commitment to a fair, consistent, objective and non-discriminatory selection procedure. </w:t>
      </w:r>
    </w:p>
    <w:p w:rsidR="005B726C" w:rsidRDefault="001C1064">
      <w:pPr>
        <w:spacing w:after="22" w:line="262" w:lineRule="auto"/>
        <w:ind w:left="-5"/>
      </w:pPr>
      <w:r>
        <w:rPr>
          <w:color w:val="007166"/>
          <w:sz w:val="22"/>
        </w:rPr>
        <w:t>Assistance with job seeking</w:t>
      </w:r>
    </w:p>
    <w:p w:rsidR="005B726C" w:rsidRDefault="001C1064">
      <w:pPr>
        <w:spacing w:after="433"/>
        <w:ind w:left="23" w:right="14"/>
      </w:pPr>
      <w:r>
        <w:t>An acknowledgement should be included recognising the statutory right of employees to time off to look for work or arrange for training for new employment. Any intention of the Company to provide further facilities should also b</w:t>
      </w:r>
      <w:r>
        <w:t xml:space="preserve">e included. </w:t>
      </w:r>
    </w:p>
    <w:p w:rsidR="005B726C" w:rsidRDefault="001C1064">
      <w:pPr>
        <w:spacing w:after="131"/>
        <w:ind w:left="23" w:right="405"/>
      </w:pPr>
      <w:r>
        <w:rPr>
          <w:color w:val="007166"/>
          <w:sz w:val="22"/>
        </w:rPr>
        <w:t xml:space="preserve">Counselling </w:t>
      </w:r>
      <w:r>
        <w:t xml:space="preserve">larger companies may wish to provide facilities for a counselling service on site to give those employees who are to be made redundant the following: </w: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financial advice</w:t>
      </w:r>
    </w:p>
    <w:p w:rsidR="005B726C" w:rsidRDefault="001C1064">
      <w:pPr>
        <w:ind w:left="240" w:right="200"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guidance on how to find another job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advice on completi</w:t>
      </w:r>
      <w:r>
        <w:t>on of application forms</w:t>
      </w:r>
    </w:p>
    <w:p w:rsidR="005B726C" w:rsidRDefault="001C1064">
      <w:pPr>
        <w:spacing w:after="328"/>
        <w:ind w:left="23" w:right="14"/>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 xml:space="preserve">guidance on attending interviews. </w:t>
      </w:r>
    </w:p>
    <w:p w:rsidR="005B726C" w:rsidRDefault="001C1064">
      <w:pPr>
        <w:spacing w:after="22" w:line="262" w:lineRule="auto"/>
        <w:ind w:left="-5"/>
      </w:pPr>
      <w:r>
        <w:rPr>
          <w:color w:val="007166"/>
          <w:sz w:val="22"/>
        </w:rPr>
        <w:t>Severance payments</w:t>
      </w:r>
    </w:p>
    <w:p w:rsidR="005B726C" w:rsidRDefault="001C1064">
      <w:pPr>
        <w:ind w:left="23" w:right="14"/>
      </w:pPr>
      <w:r>
        <w:t xml:space="preserve">Details should be provided about how any severance pay will be calculated and how commission, overtime payments, accrued holiday pay and time off in lieu not taken will be paid. </w:t>
      </w:r>
    </w:p>
    <w:p w:rsidR="005B726C" w:rsidRDefault="001C1064">
      <w:pPr>
        <w:spacing w:after="22" w:line="262" w:lineRule="auto"/>
        <w:ind w:left="-5"/>
      </w:pPr>
      <w:r>
        <w:rPr>
          <w:color w:val="007166"/>
          <w:sz w:val="22"/>
        </w:rPr>
        <w:t>Appeals and hardship</w:t>
      </w:r>
    </w:p>
    <w:p w:rsidR="005B726C" w:rsidRDefault="001C1064">
      <w:pPr>
        <w:spacing w:after="433"/>
        <w:ind w:left="23" w:right="14"/>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page">
                  <wp:posOffset>5082530</wp:posOffset>
                </wp:positionH>
                <wp:positionV relativeFrom="page">
                  <wp:posOffset>3849528</wp:posOffset>
                </wp:positionV>
                <wp:extent cx="263472" cy="508953"/>
                <wp:effectExtent l="0" t="0" r="0" b="0"/>
                <wp:wrapTopAndBottom/>
                <wp:docPr id="41362" name="Group 41362"/>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4854" name="Shape 4854"/>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855" name="Rectangle 4855"/>
                        <wps:cNvSpPr/>
                        <wps:spPr>
                          <a:xfrm>
                            <a:off x="62995" y="172966"/>
                            <a:ext cx="112697" cy="235528"/>
                          </a:xfrm>
                          <a:prstGeom prst="rect">
                            <a:avLst/>
                          </a:prstGeom>
                          <a:ln>
                            <a:noFill/>
                          </a:ln>
                        </wps:spPr>
                        <wps:txbx>
                          <w:txbxContent>
                            <w:p w:rsidR="005B726C" w:rsidRDefault="001C1064">
                              <w:pPr>
                                <w:spacing w:after="160" w:line="259" w:lineRule="auto"/>
                                <w:ind w:left="0" w:firstLine="0"/>
                              </w:pPr>
                              <w:r>
                                <w:rPr>
                                  <w:color w:val="007166"/>
                                  <w:sz w:val="24"/>
                                </w:rPr>
                                <w:t>6</w:t>
                              </w:r>
                            </w:p>
                          </w:txbxContent>
                        </wps:txbx>
                        <wps:bodyPr horzOverflow="overflow" vert="horz" lIns="0" tIns="0" rIns="0" bIns="0" rtlCol="0">
                          <a:noAutofit/>
                        </wps:bodyPr>
                      </wps:wsp>
                    </wpg:wgp>
                  </a:graphicData>
                </a:graphic>
              </wp:anchor>
            </w:drawing>
          </mc:Choice>
          <mc:Fallback>
            <w:pict>
              <v:group id="Group 41362" o:spid="_x0000_s1179" style="position:absolute;left:0;text-align:left;margin-left:400.2pt;margin-top:303.1pt;width:20.75pt;height:40.1pt;z-index:251697152;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">
                <v:shape id="Shape 4854" o:spid="_x0000_s1180"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qA8QA&#10;AADdAAAADwAAAGRycy9kb3ducmV2LnhtbESPQUvDQBSE74L/YXlCb3ZjrVJityUUBIsnU/H8yD6z&#10;sdm3Yfe1Sf99VxA8DjPzDbPeTr5XZ4qpC2zgYV6AIm6C7bg18Hl4vV+BSoJssQ9MBi6UYLu5vVlj&#10;acPIH3SupVUZwqlEA05kKLVOjSOPaR4G4ux9h+hRsoytthHHDPe9XhTFs/bYcV5wONDOUXOsT97A&#10;j8T9abEb01A9Vl9O6upwfB+Nmd1N1QsooUn+w3/tN2tguXpawu+b/AT0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qgP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4855" o:spid="_x0000_s1181" style="position:absolute;left:62995;top:172966;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DMcA&#10;AADdAAAADwAAAGRycy9kb3ducmV2LnhtbESPQWvCQBSE74X+h+UVvDWbSi0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Az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6</w:t>
                        </w:r>
                      </w:p>
                    </w:txbxContent>
                  </v:textbox>
                </v:rect>
                <w10:wrap type="topAndBottom" anchorx="page" anchory="page"/>
              </v:group>
            </w:pict>
          </mc:Fallback>
        </mc:AlternateContent>
      </w:r>
      <w:r>
        <w:t xml:space="preserve">The procedure for dealing with the right of appeal </w:t>
      </w:r>
      <w:r>
        <w:t xml:space="preserve">and cases of hardship should be explained. </w:t>
      </w:r>
    </w:p>
    <w:p w:rsidR="005B726C" w:rsidRDefault="001C1064">
      <w:pPr>
        <w:spacing w:after="22" w:line="262" w:lineRule="auto"/>
        <w:ind w:left="-5"/>
      </w:pPr>
      <w:r>
        <w:rPr>
          <w:color w:val="007166"/>
          <w:sz w:val="22"/>
        </w:rPr>
        <w:t>Review and termination</w:t>
      </w:r>
    </w:p>
    <w:p w:rsidR="005B726C" w:rsidRDefault="001C1064">
      <w:pPr>
        <w:ind w:left="23" w:right="14"/>
      </w:pPr>
      <w:r>
        <w:t>Details should be given about regular review of the agreement and the procedure for terminating it.</w:t>
      </w:r>
    </w:p>
    <w:p w:rsidR="005B726C" w:rsidRDefault="005B726C">
      <w:pPr>
        <w:sectPr w:rsidR="005B726C">
          <w:type w:val="continuous"/>
          <w:pgSz w:w="8419" w:h="11906"/>
          <w:pgMar w:top="1293" w:right="851" w:bottom="1173" w:left="850" w:header="720" w:footer="720" w:gutter="0"/>
          <w:cols w:num="2" w:space="226"/>
        </w:sectPr>
      </w:pPr>
    </w:p>
    <w:p w:rsidR="005B726C" w:rsidRDefault="001C1064">
      <w:pPr>
        <w:spacing w:after="3" w:line="256" w:lineRule="auto"/>
        <w:ind w:left="-5"/>
      </w:pPr>
      <w:r>
        <w:rPr>
          <w:color w:val="007166"/>
          <w:sz w:val="56"/>
        </w:rPr>
        <w:t xml:space="preserve">Appendix 3: Statutory redundancy payments: an </w:t>
      </w:r>
    </w:p>
    <w:p w:rsidR="005B726C" w:rsidRDefault="005B726C">
      <w:pPr>
        <w:sectPr w:rsidR="005B726C">
          <w:type w:val="continuous"/>
          <w:pgSz w:w="8419" w:h="11906"/>
          <w:pgMar w:top="1242" w:right="1074" w:bottom="1440" w:left="850" w:header="720" w:footer="720" w:gutter="0"/>
          <w:cols w:space="720"/>
        </w:sectPr>
      </w:pPr>
    </w:p>
    <w:p w:rsidR="005B726C" w:rsidRDefault="001C1064">
      <w:pPr>
        <w:pStyle w:val="Heading1"/>
        <w:ind w:left="-5"/>
      </w:pPr>
      <w:bookmarkStart w:id="2" w:name="_Toc46905"/>
      <w:r>
        <w:t>outline</w:t>
      </w:r>
      <w:bookmarkEnd w:id="2"/>
    </w:p>
    <w:p w:rsidR="005B726C" w:rsidRDefault="001C1064">
      <w:pPr>
        <w:spacing w:after="17" w:line="265" w:lineRule="auto"/>
        <w:ind w:left="-5"/>
      </w:pPr>
      <w:r>
        <w:rPr>
          <w:color w:val="007166"/>
          <w:sz w:val="22"/>
        </w:rPr>
        <w:t>Who qualifies for a redundancy payment?</w:t>
      </w:r>
    </w:p>
    <w:p w:rsidR="005B726C" w:rsidRDefault="001C1064">
      <w:pPr>
        <w:spacing w:after="433"/>
        <w:ind w:left="23" w:right="14"/>
      </w:pPr>
      <w:r>
        <w:t xml:space="preserve">A statutory payment is due only if the worker is an employee with at least two years’ continuous service. </w:t>
      </w:r>
    </w:p>
    <w:p w:rsidR="005B726C" w:rsidRDefault="001C1064">
      <w:pPr>
        <w:spacing w:after="17" w:line="265" w:lineRule="auto"/>
        <w:ind w:left="-5"/>
      </w:pPr>
      <w:r>
        <w:rPr>
          <w:color w:val="007166"/>
          <w:sz w:val="22"/>
        </w:rPr>
        <w:t>Who does not qualify for a redundancy payment?</w:t>
      </w:r>
    </w:p>
    <w:p w:rsidR="005B726C" w:rsidRDefault="001C1064">
      <w:pPr>
        <w:ind w:left="23" w:right="14"/>
      </w:pPr>
      <w:r>
        <w:t xml:space="preserve">The following groups of employees do not qualify: </w:t>
      </w:r>
    </w:p>
    <w:p w:rsidR="005B726C" w:rsidRDefault="001C1064">
      <w:pPr>
        <w:spacing w:after="456" w:line="259" w:lineRule="auto"/>
        <w:ind w:left="0" w:firstLine="0"/>
      </w:pPr>
      <w:r>
        <w:rPr>
          <w:rFonts w:ascii="Segoe UI Symbol" w:eastAsia="Segoe UI Symbol" w:hAnsi="Segoe UI Symbol" w:cs="Segoe UI Symbol"/>
          <w:color w:val="88ACA8"/>
          <w:sz w:val="16"/>
        </w:rPr>
        <w:t>●●</w:t>
      </w:r>
      <w:r>
        <w:rPr>
          <w:rFonts w:ascii="Times New Roman" w:eastAsia="Times New Roman" w:hAnsi="Times New Roman" w:cs="Times New Roman"/>
          <w:color w:val="88ACA8"/>
          <w:sz w:val="16"/>
        </w:rPr>
        <w:t xml:space="preserve"> </w:t>
      </w:r>
      <w:r>
        <w:t xml:space="preserve">share fishermen </w:t>
      </w:r>
    </w:p>
    <w:p w:rsidR="005B726C" w:rsidRDefault="001C1064">
      <w:pPr>
        <w:spacing w:after="325"/>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crown servants, members of the armed forces or police services</w:t>
      </w:r>
    </w:p>
    <w:p w:rsidR="005B726C" w:rsidRDefault="001C1064">
      <w:pPr>
        <w:ind w:left="240" w:right="14" w:hanging="227"/>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43837" name="Group 43837"/>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4868" name="Shape 4868"/>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869" name="Shape 4869"/>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870" name="Shape 4870"/>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871" name="Shape 4871"/>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872" name="Shape 4872"/>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873" name="Shape 4873"/>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874" name="Shape 4874"/>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73" name="Shape 47273"/>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74" name="Shape 47274"/>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77" name="Shape 4877"/>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78" name="Shape 4878"/>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79" name="Shape 4879"/>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80" name="Shape 4880"/>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81" name="Shape 4881"/>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82" name="Shape 4882"/>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83" name="Shape 4883"/>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84" name="Shape 4884"/>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85" name="Shape 4885"/>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86" name="Shape 4886"/>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87" name="Shape 4887"/>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88" name="Shape 4888"/>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75" name="Shape 47275"/>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76" name="Shape 47276"/>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91" name="Shape 4891"/>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92" name="Shape 4892"/>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93" name="Shape 4893"/>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94" name="Shape 4894"/>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895" name="Shape 4895"/>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96" name="Shape 4896"/>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97" name="Shape 4897"/>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98" name="Shape 4898"/>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899" name="Shape 4899"/>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77" name="Shape 47277"/>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78" name="Shape 47278"/>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2" name="Shape 4902"/>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3" name="Shape 4903"/>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4" name="Shape 4904"/>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5" name="Shape 4905"/>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6" name="Shape 4906"/>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7" name="Shape 4907"/>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08" name="Shape 4908"/>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79" name="Shape 47279"/>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80" name="Shape 47280"/>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11" name="Shape 4911"/>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12" name="Shape 4912"/>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13" name="Shape 4913"/>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14" name="Shape 4914"/>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15" name="Shape 4915"/>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916" name="Shape 4916"/>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6C54650C" id="Group 43837" o:spid="_x0000_s1026" style="position:absolute;margin-left:18.45pt;margin-top:0;width:257.5pt;height:42.5pt;z-index:251698176;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">
                <v:shape id="Shape 4868"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T0sQA&#10;AADdAAAADwAAAGRycy9kb3ducmV2LnhtbERPzUrDQBC+C32HZQre7MZWY0m7LaEiioJg2wcYsmM2&#10;NDubZidtfHv3IHj8+P7X29G36kJ9bAIbuJ9loIirYBuuDRwPL3dLUFGQLbaBycAPRdhuJjdrLGy4&#10;8hdd9lKrFMKxQANOpCu0jpUjj3EWOuLEfYfeoyTY19r2eE3hvtXzLMu1x4ZTg8OOdo6q037wBspc&#10;Pj+qR3deDIf3p2cZXsvTeWHM7XQsV6CERvkX/7nfrIGHZZ7mpj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U9LEAAAA3QAAAA8AAAAAAAAAAAAAAAAAmAIAAGRycy9k&#10;b3ducmV2LnhtbFBLBQYAAAAABAAEAPUAAACJAw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4869"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XfMYA&#10;AADdAAAADwAAAGRycy9kb3ducmV2LnhtbESPzWrDMBCE74W+g9hCLyGRU0pwXMshBArpIYTm575Y&#10;G8uNtTKSGrtvHxUKPQ4z8w1TrkbbiRv50DpWMJ9lIIhrp1tuFJyO79McRIjIGjvHpOCHAqyqx4cS&#10;C+0G/qTbITYiQTgUqMDE2BdShtqQxTBzPXHyLs5bjEn6RmqPQ4LbTr5k2UJabDktGOxpY6i+Hr6t&#10;gvPH/rrLJ19L7DZm6we6uH6yV+r5aVy/gYg0xv/wX3urFbzmiyX8vklPQF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XfMYAAADdAAAADwAAAAAAAAAAAAAAAACYAgAAZHJz&#10;L2Rvd25yZXYueG1sUEsFBgAAAAAEAAQA9QAAAIsDA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4870"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dfsAA&#10;AADdAAAADwAAAGRycy9kb3ducmV2LnhtbERPy4rCMBTdC/5DuAPuNHUcVDpG0QGlWx+4vtPcaYrJ&#10;TWlSrX8/WQguD+e92vTOiju1ofasYDrJQBCXXtdcKbic9+MliBCRNVrPpOBJATbr4WCFufYPPtL9&#10;FCuRQjjkqMDE2ORShtKQwzDxDXHi/nzrMCbYVlK3+EjhzsrPLJtLhzWnBoMN/Rgqb6fOKZg13XE+&#10;87+LWEyv5nDb2W5bWKVGH/32G0SkPr7FL3ehFXwtF2l/ep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mdfsAAAADdAAAADwAAAAAAAAAAAAAAAACYAgAAZHJzL2Rvd25y&#10;ZXYueG1sUEsFBgAAAAAEAAQA9QAAAIUDAAAAAA==&#10;" path="m4548,l199820,r4549,53732c204369,166037,166167,269339,102184,351597,38202,269339,,166025,,53744l4548,xe" fillcolor="#6a9c97" stroked="f" strokeweight="0">
                  <v:stroke miterlimit="83231f" joinstyle="miter"/>
                  <v:path arrowok="t" textboxrect="0,0,204369,351597"/>
                </v:shape>
                <v:shape id="Shape 4871"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ABMQA&#10;AADdAAAADwAAAGRycy9kb3ducmV2LnhtbESPQWvCQBSE7wX/w/IEb3WjlBqiq0hEKuih2np/ZJ/Z&#10;kOzbkF01/nu3IPQ4zMw3zGLV20bcqPOVYwWTcQKCuHC64lLB78/2PQXhA7LGxjEpeJCH1XLwtsBM&#10;uzsf6XYKpYgQ9hkqMCG0mZS+MGTRj11LHL2L6yyGKLtS6g7vEW4bOU2ST2mx4rhgsKXcUFGfrlbB&#10;Pj3U55pn069cN7nZPL6vx75UajTs13MQgfrwH361d1rBRzqbwN+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QATEAAAA3QAAAA8AAAAAAAAAAAAAAAAAmAIAAGRycy9k&#10;b3ducmV2LnhtbFBLBQYAAAAABAAEAPUAAACJAw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4872"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UCMgA&#10;AADdAAAADwAAAGRycy9kb3ducmV2LnhtbESP3WoCMRSE7wu+QzhCb4omlVJ1NUpb2lqoin/g7WFz&#10;3F3cnCybrG7fvikUvBxm5htmOm9tKS5U+8Kxhse+AkGcOlNwpuGw/+iNQPiAbLB0TBp+yMN81rmb&#10;YmLclbd02YVMRAj7BDXkIVSJlD7NyaLvu4o4eidXWwxR1pk0NV4j3JZyoNSztFhwXMixorec0vOu&#10;sRrGD2rVvB6/l7xZq22zeKfPxWqt9X23fZmACNSGW/i//WU0PI2GA/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RQIyAAAAN0AAAAPAAAAAAAAAAAAAAAAAJgCAABk&#10;cnMvZG93bnJldi54bWxQSwUGAAAAAAQABAD1AAAAjQMAAAAA&#10;" path="m4579,l202304,r4579,53746c206883,166763,168173,270674,103454,353199,38709,270674,,166763,,53746l4579,xe" fillcolor="#a3bcb9" stroked="f" strokeweight="0">
                  <v:stroke miterlimit="83231f" joinstyle="miter"/>
                  <v:path arrowok="t" textboxrect="0,0,206883,353199"/>
                </v:shape>
                <v:shape id="Shape 4873"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lickA&#10;AADdAAAADwAAAGRycy9kb3ducmV2LnhtbESPT2vCQBTE74LfYXlCL1I3/WfT6CqlVPFUaFoRb4/s&#10;axKbfRt2tyb207tCocdhZn7DzJe9acSRnK8tK7iZJCCIC6trLhV8fqyuUxA+IGtsLJOCE3lYLoaD&#10;OWbadvxOxzyUIkLYZ6igCqHNpPRFRQb9xLbE0fuyzmCI0pVSO+wi3DTyNkmm0mDNcaHCll4qKr7z&#10;H6Ngp+1T+rp/2207N13/jrv2sMkflLoa9c8zEIH68B/+a2+0gvv08Q4ub+ITk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LXlickAAADdAAAADwAAAAAAAAAAAAAAAACYAgAA&#10;ZHJzL2Rvd25yZXYueG1sUEsFBgAAAAAEAAQA9QAAAI4DA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4874"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QMYA&#10;AADdAAAADwAAAGRycy9kb3ducmV2LnhtbESPT4vCMBTE78J+h/AWvGm6S1GpRpGVrsLiwT8g3h7N&#10;sy02L6WJtn77jSB4HGbmN8xs0ZlK3KlxpWUFX8MIBHFmdcm5guMhHUxAOI+ssbJMCh7kYDH/6M0w&#10;0bblHd33PhcBwi5BBYX3dSKlywoy6Ia2Jg7exTYGfZBNLnWDbYCbSn5H0UgaLDksFFjTT0HZdX8z&#10;Ctbx+XFJj7/p8mS27d9qRWd9uCnV/+yWUxCeOv8Ov9obrSCejGN4vg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m+QMYAAADdAAAADwAAAAAAAAAAAAAAAACYAgAAZHJz&#10;L2Rvd25yZXYueG1sUEsFBgAAAAAEAAQA9QAAAIsDAAAAAA==&#10;" path="m4546,l199782,r4548,53769c204330,166037,166141,269339,102159,351584,38189,269339,,166024,,53731l4546,xe" fillcolor="#6a9c97" stroked="f" strokeweight="0">
                  <v:stroke miterlimit="83231f" joinstyle="miter"/>
                  <v:path arrowok="t" textboxrect="0,0,204330,351584"/>
                </v:shape>
                <v:shape id="Shape 47273"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NBMYA&#10;AADeAAAADwAAAGRycy9kb3ducmV2LnhtbESPX0vDQBDE34V+h2OFvtmLqZiS9lr8Q1AfFKzS5zW3&#10;JqG5vXB7NvHbe4Lg4zAzv2E2u8n16kRBOs8GLhcZKOLa244bA+9v1cUKlERki71nMvBNArvt7GyD&#10;pfUjv9JpHxuVICwlGmhjHEqtpW7JoSz8QJy8Tx8cxiRDo23AMcFdr/Msu9YOO04LLQ5011J93H85&#10;A/L04p65uJfqMFbVSm4/HnIOxszPp5s1qEhT/A//tR+tgasiL5bweydd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XNBMYAAADeAAAADwAAAAAAAAAAAAAAAACYAgAAZHJz&#10;L2Rvd25yZXYueG1sUEsFBgAAAAAEAAQA9QAAAIsDAAAAAA==&#10;" path="m,l9144,r,72086l,72086,,e" fillcolor="#88aca8" stroked="f" strokeweight="0">
                  <v:stroke miterlimit="83231f" joinstyle="miter"/>
                  <v:path arrowok="t" textboxrect="0,0,9144,72086"/>
                </v:shape>
                <v:shape id="Shape 47274"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xQ8cA&#10;AADeAAAADwAAAGRycy9kb3ducmV2LnhtbESPT2vCQBTE7wW/w/KEXopulNBodJUiFNpL/Ivg7ZF9&#10;JsHs25DdJum37xYKPQ4z8xtmvR1MLTpqXWVZwWwagSDOra64UHA5v08WIJxH1lhbJgXf5GC7GT2t&#10;MdW25yN1J1+IAGGXooLS+yaV0uUlGXRT2xAH725bgz7ItpC6xT7ATS3nUfQqDVYcFkpsaFdS/jh9&#10;GQWR2e/0orq+ZJTMumzZfx70/qbU83h4W4HwNPj/8F/7QyuIk3kS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scUPHAAAA3gAAAA8AAAAAAAAAAAAAAAAAmAIAAGRy&#10;cy9kb3ducmV2LnhtbFBLBQYAAAAABAAEAPUAAACMAwAAAAA=&#10;" path="m,l9144,r,14097l,14097,,e" fillcolor="#88aca8" stroked="f" strokeweight="0">
                  <v:stroke miterlimit="83231f" joinstyle="miter"/>
                  <v:path arrowok="t" textboxrect="0,0,9144,14097"/>
                </v:shape>
                <v:shape id="Shape 4877"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LtMMA&#10;AADdAAAADwAAAGRycy9kb3ducmV2LnhtbESP3YrCMBSE7xd8h3AE79ZUEZVqFHUR9NKfBzg2x6ba&#10;nJQm23bffiMIXg4z8w2zXHe2FA3VvnCsYDRMQBBnThecK7he9t9zED4gaywdk4I/8rBe9b6WmGrX&#10;8omac8hFhLBPUYEJoUql9Jkhi37oKuLo3V1tMURZ51LX2Ea4LeU4SabSYsFxwWBFO0PZ8/xrFcht&#10;1Rw2RzP9uT2O28mVWxw/c6UG/W6zABGoC5/wu33QCibz2Qx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LtMMAAADdAAAADwAAAAAAAAAAAAAAAACYAgAAZHJzL2Rv&#10;d25yZXYueG1sUEsFBgAAAAAEAAQA9QAAAIgDA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4878"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sIA&#10;AADdAAAADwAAAGRycy9kb3ducmV2LnhtbERPzWoCMRC+F3yHMEIvUrMV28pqFCkIxUvx5wGmybhZ&#10;3EyWzahbn745FDx+fP+LVR8adaUu1ZENvI4LUMQ2uporA8fD5mUGKgmywyYyGfilBKvl4GmBpYs3&#10;3tF1L5XKIZxKNOBF2lLrZD0FTOPYEmfuFLuAkmFXadfhLYeHRk+K4l0HrDk3eGzp05M97y/BgNjR&#10;6b6Vwn6vfbxfjoe30Y9vjXke9us5KKFeHuJ/95czMJ195Ln5TX4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AFiwgAAAN0AAAAPAAAAAAAAAAAAAAAAAJgCAABkcnMvZG93&#10;bnJldi54bWxQSwUGAAAAAAQABAD1AAAAhwM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4879"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AMMYA&#10;AADdAAAADwAAAGRycy9kb3ducmV2LnhtbESP0WrCQBRE3wv+w3IFX4rZKNLG6BpCQRTal9h8wCV7&#10;TYLZuzG7jenfdwuFPg4zc4bZZ5PpxEiDay0rWEUxCOLK6pZrBeXncZmAcB5ZY2eZFHyTg+wwe9pj&#10;qu2DCxovvhYBwi5FBY33fSqlqxoy6CLbEwfvageDPsihlnrAR4CbTq7j+EUabDksNNjTW0PV7fJl&#10;FGCRf5T3TXt8Pp1Leq9XhopxrdRiPuU7EJ4m/x/+a5+1gk3yuoX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8AMMYAAADdAAAADwAAAAAAAAAAAAAAAACYAgAAZHJz&#10;L2Rvd25yZXYueG1sUEsFBgAAAAAEAAQA9QAAAIsDAAAAAA==&#10;" path="m34087,r,7404c17183,7404,8801,22771,8801,38138v,15367,8382,30734,25286,30734l34087,76276c12014,76276,,58813,,38138,,17463,12014,,34087,xe" fillcolor="#88aca8" stroked="f" strokeweight="0">
                  <v:stroke miterlimit="83231f" joinstyle="miter"/>
                  <v:path arrowok="t" textboxrect="0,0,34087,76276"/>
                </v:shape>
                <v:shape id="Shape 4880"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Zir8A&#10;AADdAAAADwAAAGRycy9kb3ducmV2LnhtbERPy6rCMBDdC/5DGMGNaKrIpVSjiCAKuqn2A4ZmbIvN&#10;pDax1r83C+EuD+e93vamFh21rrKsYD6LQBDnVldcKMhuh2kMwnlkjbVlUvAhB9vNcLDGRNs3p9Rd&#10;fSFCCLsEFZTeN4mULi/JoJvZhjhwd9sa9AG2hdQtvkO4qeUiiv6kwYpDQ4kN7UvKH9eXUYDp7pI9&#10;l9VhcjxldC7mhtJuodR41O9WIDz1/l/8c5+0gmUch/3hTXgCcv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NmKvwAAAN0AAAAPAAAAAAAAAAAAAAAAAJgCAABkcnMvZG93bnJl&#10;di54bWxQSwUGAAAAAAQABAD1AAAAhAMAAAAA&#10;" path="m,c22073,,34087,17463,34087,38138,34087,58813,22073,76276,,76276l,68872v16904,,25286,-15367,25286,-30734c25286,22771,16904,7404,,7404l,xe" fillcolor="#88aca8" stroked="f" strokeweight="0">
                  <v:stroke miterlimit="83231f" joinstyle="miter"/>
                  <v:path arrowok="t" textboxrect="0,0,34087,76276"/>
                </v:shape>
                <v:shape id="Shape 4881"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CxMcA&#10;AADdAAAADwAAAGRycy9kb3ducmV2LnhtbESPQWvCQBSE70L/w/IKvZmN2kqIrqIFqQcPGnvp7ZF9&#10;JsHs2zS7xthf7woFj8PMfMPMl72pRUetqywrGEUxCOLc6ooLBd/HzTAB4TyyxtoyKbiRg+XiZTDH&#10;VNsrH6jLfCEChF2KCkrvm1RKl5dk0EW2IQ7eybYGfZBtIXWL1wA3tRzH8VQarDgslNjQZ0n5ObsY&#10;BV+3cfbTNev9+Xfzh7v1pJhuP1ZKvb32qxkIT71/hv/bW63gPUlG8Hg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mQsTHAAAA3Q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4882"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SPcMA&#10;AADdAAAADwAAAGRycy9kb3ducmV2LnhtbESPQYvCMBSE7wv+h/AEb2uqiJSuUUQQvQhude+P5tkW&#10;m5eaRNvdX78RBI/DzHzDLFa9acSDnK8tK5iMExDEhdU1lwrOp+1nCsIHZI2NZVLwSx5Wy8HHAjNt&#10;O/6mRx5KESHsM1RQhdBmUvqiIoN+bFvi6F2sMxiidKXUDrsIN42cJslcGqw5LlTY0qai4prfjYL5&#10;z+3vfC8O2/xwPHa1W++83bBSo2G//gIRqA/v8Ku91wpmaTqF5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SSPcMAAADdAAAADwAAAAAAAAAAAAAAAACYAgAAZHJzL2Rv&#10;d25yZXYueG1sUEsFBgAAAAAEAAQA9QAAAIgDA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4883"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NM8UA&#10;AADdAAAADwAAAGRycy9kb3ducmV2LnhtbESPQWvCQBSE74L/YXlCb7rRqoTUVVQQpLcaEXp7ZF+T&#10;1OzbmF11/ffdguBxmJlvmMUqmEbcqHO1ZQXjUQKCuLC65lLBMd8NUxDOI2tsLJOCBzlYLfu9BWba&#10;3vmLbgdfighhl6GCyvs2k9IVFRl0I9sSR+/HdgZ9lF0pdYf3CDeNnCTJXBqsOS5U2NK2ouJ8uBoF&#10;oT1dvk92xtfyPA2f9eY3Ty65Um+DsP4A4Sn4V/jZ3msF0zR9h/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0zxQAAAN0AAAAPAAAAAAAAAAAAAAAAAJgCAABkcnMv&#10;ZG93bnJldi54bWxQSwUGAAAAAAQABAD1AAAAig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4884"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BpsYA&#10;AADdAAAADwAAAGRycy9kb3ducmV2LnhtbESPQWvCQBSE7wX/w/KE3nSTIBpSVxFB9FCEqu35Nfua&#10;pGbfht01pv++WxB6HGbmG2a5HkwrenK+sawgnSYgiEurG64UXM67SQ7CB2SNrWVS8EMe1qvR0xIL&#10;be/8Rv0pVCJC2BeooA6hK6T0ZU0G/dR2xNH7ss5giNJVUju8R7hpZZYkc2mw4bhQY0fbmsrr6WYU&#10;fLjjfG+GPvvO0rB9T5PF6/FzodTzeNi8gAg0hP/wo33QCmZ5P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2BpsYAAADdAAAADwAAAAAAAAAAAAAAAACYAgAAZHJz&#10;L2Rvd25yZXYueG1sUEsFBgAAAAAEAAQA9QAAAIsDAAAAAA==&#10;" path="m26334,r,7110l14459,10577c11036,13300,8941,17491,8801,23365l,23365c419,14913,3597,8871,8731,4942l26334,xe" fillcolor="#007166" stroked="f" strokeweight="0">
                  <v:stroke miterlimit="83231f" joinstyle="miter"/>
                  <v:path arrowok="t" textboxrect="0,0,26334,23365"/>
                </v:shape>
                <v:shape id="Shape 4885"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rsMUA&#10;AADdAAAADwAAAGRycy9kb3ducmV2LnhtbESPT2vCQBTE7wW/w/IEb3VjsTVEV5GC2NJT/Xt97j6T&#10;aPZtyK4m/fbdgtDjMDO/YWaLzlbiTo0vHSsYDRMQxNqZknMFu+3qOQXhA7LByjEp+CEPi3nvaYaZ&#10;cS1/030TchEh7DNUUIRQZ1J6XZBFP3Q1cfTOrrEYomxyaRpsI9xW8iVJ3qTFkuNCgTW9F6Svm5tV&#10;cDp84efE6cuy3e/keaTX5fpwVGrQ75ZTEIG68B9+tD+MgnGavs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CuwxQAAAN0AAAAPAAAAAAAAAAAAAAAAAJgCAABkcnMv&#10;ZG93bnJldi54bWxQSwUGAAAAAAQABAD1AAAAigM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4886"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w0McA&#10;AADdAAAADwAAAGRycy9kb3ducmV2LnhtbESPT2vCQBTE74V+h+UJvdWNpaYhdRUpSMVe/Eeht0f2&#10;mQ1m34bsaqKf3i0IHoeZ+Q0zmfW2FmdqfeVYwWiYgCAunK64VLDfLV4zED4ga6wdk4ILeZhNn58m&#10;mGvX8YbO21CKCGGfowITQpNL6QtDFv3QNcTRO7jWYoiyLaVusYtwW8u3JEmlxYrjgsGGvgwVx+3J&#10;KvioF987mf6O56fOjdern+v+z1yVehn0808QgfrwCN/bS63gPctS+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cNDHAAAA3QAAAA8AAAAAAAAAAAAAAAAAmAIAAGRy&#10;cy9kb3ducmV2LnhtbFBLBQYAAAAABAAEAPUAAACM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4887"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ZRMYA&#10;AADdAAAADwAAAGRycy9kb3ducmV2LnhtbESPT2vCQBTE70K/w/IK3nTjH2xIXaUqQg8e1Ba9PrKv&#10;SWj2bdjdxPTbu4LQ4zAzv2GW697UoiPnK8sKJuMEBHFudcWFgu+v/SgF4QOyxtoyKfgjD+vVy2CJ&#10;mbY3PlF3DoWIEPYZKihDaDIpfV6SQT+2DXH0fqwzGKJ0hdQObxFuajlNkoU0WHFcKLGhbUn577k1&#10;Cg5uN+sux37fXrGdSDvf8GZ7Umr42n+8gwjUh//ws/2pFczT9A0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dZRMYAAADdAAAADwAAAAAAAAAAAAAAAACYAgAAZHJz&#10;L2Rvd25yZXYueG1sUEsFBgAAAAAEAAQA9QAAAIs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4888"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scMA&#10;AADdAAAADwAAAGRycy9kb3ducmV2LnhtbERPXWvCMBR9F/Yfwh3sTdONIaFrKnNQGAxFq/h8ae7a&#10;suama1Kt/nrzMNjj4Xxnq8l24kyDbx1reF4kIIgrZ1quNRwPxVyB8AHZYOeYNFzJwyp/mGWYGnfh&#10;PZ3LUIsYwj5FDU0IfSqlrxqy6BeuJ47ctxsshgiHWpoBLzHcdvIlSZbSYsuxocGePhqqfsrRalD9&#10;9TZ+bXeb4tccR9yfirVad1o/PU7vbyACTeFf/Of+NBpelYp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dscMAAADdAAAADwAAAAAAAAAAAAAAAACYAgAAZHJzL2Rv&#10;d25yZXYueG1sUEsFBgAAAAAEAAQA9QAAAIgDAAAAAA==&#10;" path="m,l9779,,32410,63271r280,l55042,r9080,l37160,72086r-9372,l,xe" fillcolor="#007166" stroked="f" strokeweight="0">
                  <v:stroke miterlimit="83231f" joinstyle="miter"/>
                  <v:path arrowok="t" textboxrect="0,0,64122,72086"/>
                </v:shape>
                <v:shape id="Shape 47275"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YMsUA&#10;AADeAAAADwAAAGRycy9kb3ducmV2LnhtbESP3YrCMBSE7wXfIZyFvdN0Xf+oRhFlQRZRWgVvD82x&#10;LTYnpclqffuNIHg5zMw3zHzZmkrcqHGlZQVf/QgEcWZ1ybmC0/GnNwXhPLLGyjIpeJCD5aLbmWOs&#10;7Z0TuqU+FwHCLkYFhfd1LKXLCjLo+rYmDt7FNgZ9kE0udYP3ADeVHETRWBosOSwUWNO6oOya/hkF&#10;dEj2uzMmv8Pk+7DZjdt0z5gq9fnRrmYgPLX+HX61t1rBcDKYjOB5J1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ZgyxQAAAN4AAAAPAAAAAAAAAAAAAAAAAJgCAABkcnMv&#10;ZG93bnJldi54bWxQSwUGAAAAAAQABAD1AAAAigMAAAAA&#10;" path="m,l9144,r,72086l,72086,,e" fillcolor="#007166" stroked="f" strokeweight="0">
                  <v:stroke miterlimit="83231f" joinstyle="miter"/>
                  <v:path arrowok="t" textboxrect="0,0,9144,72086"/>
                </v:shape>
                <v:shape id="Shape 47276"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4DsUA&#10;AADeAAAADwAAAGRycy9kb3ducmV2LnhtbESP3WrCQBSE7wu+w3IE7+rGH1Siq0ihIEilsfX+kD0m&#10;wezZsLua5O3dgtDLYWa+YTa7ztTiQc5XlhVMxgkI4tzqigsFvz+f7ysQPiBrrC2Tgp487LaDtw2m&#10;2rac0eMcChEh7FNUUIbQpFL6vCSDfmwb4uhdrTMYonSF1A7bCDe1nCbJQhqsOC6U2NBHSfntfDcK&#10;bj2Gy+Xo5p3rs1l2su3XVX8rNRp2+zWIQF34D7/aB61gvpwuF/B3J1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ngOxQAAAN4AAAAPAAAAAAAAAAAAAAAAAJgCAABkcnMv&#10;ZG93bnJldi54bWxQSwUGAAAAAAQABAD1AAAAigMAAAAA&#10;" path="m,l9144,r,14097l,14097,,e" fillcolor="#007166" stroked="f" strokeweight="0">
                  <v:stroke miterlimit="83231f" joinstyle="miter"/>
                  <v:path arrowok="t" textboxrect="0,0,9144,14097"/>
                </v:shape>
                <v:shape id="Shape 4891"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5ysQA&#10;AADdAAAADwAAAGRycy9kb3ducmV2LnhtbESPQUsDMRSE74L/ITzBm822iLRr0xKEBSlerO39uXkm&#10;q5uXNUm7q7/eCILHYWa+YdbbyffiTDF1gRXMZxUI4jaYjq2Cw0tzswSRMrLBPjAp+KIE283lxRpr&#10;E0Z+pvM+W1EgnGpU4HIeailT68hjmoWBuHhvIXrMRUYrTcSxwH0vF1V1Jz12XBYcDvTgqP3Yn7yC&#10;XfxeWGe19u7ztfFPx/FdN1qp66tJ34PINOX/8F/70Si4Xa7m8Pu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ucrEAAAA3QAAAA8AAAAAAAAAAAAAAAAAmAIAAGRycy9k&#10;b3ducmV2LnhtbFBLBQYAAAAABAAEAPUAAACJ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4892"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kTMgA&#10;AADdAAAADwAAAGRycy9kb3ducmV2LnhtbESPW2sCMRSE3wv9D+EUfKtJtXjZGkVEoT4oXha0b4fN&#10;6e62m5Nlk+r23zcFwcdhZr5hJrPWVuJCjS8da3jpKhDEmTMl5xrS4+p5BMIHZIOVY9LwSx5m08eH&#10;CSbGXXlPl0PIRYSwT1BDEUKdSOmzgiz6rquJo/fpGoshyiaXpsFrhNtK9pQaSIslx4UCa1oUlH0f&#10;fqwG3g43X8OdUtKn6/Nyla77p/mH1p2ndv4GIlAb7uFb+91oeB2Ne/D/Jj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eRMyAAAAN0AAAAPAAAAAAAAAAAAAAAAAJgCAABk&#10;cnMvZG93bnJldi54bWxQSwUGAAAAAAQABAD1AAAAjQM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4893"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Yd8UA&#10;AADdAAAADwAAAGRycy9kb3ducmV2LnhtbESPQWvCQBSE74X+h+UVetNNrQSN2UgpivZQaFU8P7LP&#10;JDb7NmQ3uv77bkHocZiZb5h8GUwrLtS7xrKCl3ECgri0uuFKwWG/Hs1AOI+ssbVMCm7kYFk8PuSY&#10;aXvlb7rsfCUihF2GCmrvu0xKV9Zk0I1tRxy9k+0N+ij7SuoerxFuWjlJklQabDgu1NjRe03lz24w&#10;Cj5K+hoOLj1+BrnR6eocVnoISj0/hbcFCE/B/4fv7a1WMJ3NX+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th3xQAAAN0AAAAPAAAAAAAAAAAAAAAAAJgCAABkcnMv&#10;ZG93bnJldi54bWxQSwUGAAAAAAQABAD1AAAAigMAAAAA&#10;" path="m23038,r8814,c28080,16345,18580,25844,419,25844l,25757,,18338r419,102c13271,18440,20257,10909,23038,xe" fillcolor="#007166" stroked="f" strokeweight="0">
                  <v:stroke miterlimit="83231f" joinstyle="miter"/>
                  <v:path arrowok="t" textboxrect="0,0,31852,25844"/>
                </v:shape>
                <v:shape id="Shape 4894"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S8YA&#10;AADdAAAADwAAAGRycy9kb3ducmV2LnhtbESP0WrCQBRE34X+w3ILvkjdVKWkqavUoCClD23aD7hk&#10;r9nQ7N2YXWP8e1co+DjMzBlmuR5sI3rqfO1YwfM0AUFcOl1zpeD3Z/eUgvABWWPjmBRcyMN69TBa&#10;Yqbdmb+pL0IlIoR9hgpMCG0mpS8NWfRT1xJH7+A6iyHKrpK6w3OE20bOkuRFWqw5LhhsKTdU/hUn&#10;q+C43STF5LMP1XxicuM/+i+bH5QaPw7vbyACDeEe/m/vtYJF+rqA2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kS8YAAADdAAAADwAAAAAAAAAAAAAAAACYAgAAZHJz&#10;L2Rvd25yZXYueG1sUEsFBgAAAAAEAAQA9QAAAIsDAAAAAA==&#10;" path="m419,c23597,,32830,20244,32131,40501l,40501,,33096r23330,c22911,19825,14668,7404,419,7404l,7602,,93,419,xe" fillcolor="#007166" stroked="f" strokeweight="0">
                  <v:stroke miterlimit="83231f" joinstyle="miter"/>
                  <v:path arrowok="t" textboxrect="0,0,32830,40501"/>
                </v:shape>
                <v:shape id="Shape 4895"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5rcYA&#10;AADdAAAADwAAAGRycy9kb3ducmV2LnhtbESPT2vCQBTE74V+h+UVvNWNQYtGVyn+AQU9GEXx9sg+&#10;k9Ds25BdNf32XaHgcZiZ3zCTWWsqcafGlZYV9LoRCOLM6pJzBcfD6nMIwnlkjZVlUvBLDmbT97cJ&#10;Jto+eE/31OciQNglqKDwvk6kdFlBBl3X1sTBu9rGoA+yyaVu8BHgppJxFH1JgyWHhQJrmheU/aQ3&#10;o2DJt82mTrfxrrz4fHE+nUZuHyvV+Wi/xyA8tf4V/m+vtYL+cDSA55vw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45rcYAAADdAAAADwAAAAAAAAAAAAAAAACYAgAAZHJz&#10;L2Rvd25yZXYueG1sUEsFBgAAAAAEAAQA9QAAAIsDA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4896"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qMQA&#10;AADdAAAADwAAAGRycy9kb3ducmV2LnhtbESPQWvCQBSE7wX/w/KE3urGImpTVxGpVBQPai+9PbLP&#10;JJh9G7JPjf/eFQSPw8x8w0xmravUhZpQejbQ7yWgiDNvS84N/B2WH2NQQZAtVp7JwI0CzKadtwmm&#10;1l95R5e95CpCOKRooBCpU61DVpDD0PM1cfSOvnEoUTa5tg1eI9xV+jNJhtphyXGhwJoWBWWn/dkZ&#10;wPVg/fsv1fZ02N5oI2R/RijGvHfb+TcooVZe4Wd7ZQ0Mxl9DeLyJT0B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aajEAAAA3QAAAA8AAAAAAAAAAAAAAAAAmAIAAGRycy9k&#10;b3ducmV2LnhtbFBLBQYAAAAABAAEAPUAAACJAwAAAAA=&#10;" path="m35623,559r,8801c19698,8522,8801,20256,8801,35204r,38418l,73622,,1536r8103,l8103,18441r279,c12852,6845,22631,,35623,559xe" fillcolor="#88aca8" stroked="f" strokeweight="0">
                  <v:stroke miterlimit="83231f" joinstyle="miter"/>
                  <v:path arrowok="t" textboxrect="0,0,35623,73622"/>
                </v:shape>
                <v:shape id="Shape 4897"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TMUA&#10;AADdAAAADwAAAGRycy9kb3ducmV2LnhtbESPT2sCMRTE74V+h/AKvdVspeq6GkWFQj36B9rjY/Pc&#10;LG5etkl0t9++EQSPw8z8hpkve9uIK/lQO1bwPshAEJdO11wpOB4+33IQISJrbByTgj8KsFw8P82x&#10;0K7jHV33sRIJwqFABSbGtpAylIYshoFriZN3ct5iTNJXUnvsEtw2cphlY2mx5rRgsKWNofK8v1gF&#10;24PsL9lovOrWR5//mu/hz2RklXp96VczEJH6+Ajf219awUc+ncDt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lpM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4898"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lyMIA&#10;AADdAAAADwAAAGRycy9kb3ducmV2LnhtbERPu27CMBTdK/EP1kXqVhyqtgoBgxBSaQeW8BjYruJL&#10;HBFfB9tA+Pt6QOp4dN6zRW9bcSMfGscKxqMMBHHldMO1gv3u+y0HESKyxtYxKXhQgMV88DLDQrs7&#10;l3TbxlqkEA4FKjAxdoWUoTJkMYxcR5y4k/MWY4K+ltrjPYXbVr5n2Ze02HBqMNjRylB13l6tguMn&#10;lf4HzTHjddkdcLdZXR65Uq/DfjkFEamP/+Kn+1cr+MgnaW56k5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aXIwgAAAN0AAAAPAAAAAAAAAAAAAAAAAJgCAABkcnMvZG93&#10;bnJldi54bWxQSwUGAAAAAAQABAD1AAAAhwMAAAAA&#10;" path="m26334,r,7110l14459,10577c11036,13300,8941,17491,8801,23365l,23365c419,14913,3597,8871,8731,4942l26334,xe" fillcolor="#88aca8" stroked="f" strokeweight="0">
                  <v:stroke miterlimit="83231f" joinstyle="miter"/>
                  <v:path arrowok="t" textboxrect="0,0,26334,23365"/>
                </v:shape>
                <v:shape id="Shape 4899"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xfccA&#10;AADdAAAADwAAAGRycy9kb3ducmV2LnhtbESP3WrCQBSE7wu+w3KE3tWNRfyJriJCq1SkbVp6fcie&#10;ZIPZsyG7atqn7wqCl8PMfMMsVp2txZlaXzlWMBwkIIhzpysuFXx/vTxNQfiArLF2TAp+ycNq2XtY&#10;YKrdhT/pnIVSRAj7FBWYEJpUSp8bsugHriGOXuFaiyHKtpS6xUuE21o+J8lYWqw4LhhsaGMoP2Yn&#10;q2A7/Dlkfzw6vU1ei4l5/5D77aFQ6rHfrecgAnXhHr61d1rBaDqbwfV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sX3HAAAA3QAAAA8AAAAAAAAAAAAAAAAAmAIAAGRy&#10;cy9kb3ducmV2LnhtbFBLBQYAAAAABAAEAPUAAACM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77"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LB8YA&#10;AADeAAAADwAAAGRycy9kb3ducmV2LnhtbESPX0vDQBDE34V+h2MLvtmLQUxJey3+IagPFtqKz9vc&#10;mgRze+H2bOK39wTBx2FmfsOst5Pr1ZmCdJ4NXC8yUMS1tx03Bt6O1dUSlERki71nMvBNAtvN7GKN&#10;pfUj7+l8iI1KEJYSDbQxDqXWUrfkUBZ+IE7ehw8OY5Kh0TbgmOCu13mW3WqHHaeFFgd6aKn+PHw5&#10;A/Kyc69cPEr1PlbVUu5PTzkHYy7n090KVKQp/of/2s/WwE2RFwX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7LB8YAAADeAAAADwAAAAAAAAAAAAAAAACYAgAAZHJz&#10;L2Rvd25yZXYueG1sUEsFBgAAAAAEAAQA9QAAAIsDAAAAAA==&#10;" path="m,l9144,r,72086l,72086,,e" fillcolor="#88aca8" stroked="f" strokeweight="0">
                  <v:stroke miterlimit="83231f" joinstyle="miter"/>
                  <v:path arrowok="t" textboxrect="0,0,9144,72086"/>
                </v:shape>
                <v:shape id="Shape 47278"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RsUA&#10;AADeAAAADwAAAGRycy9kb3ducmV2LnhtbERPTWvCQBC9C/0PyxR6kboxFBNTVxFBaC9RYxF6G7LT&#10;JDQ7G7LbJP333UPB4+N9b3aTacVAvWssK1guIhDEpdUNVwo+rsfnFITzyBpby6Tglxzstg+zDWba&#10;jnyhofCVCCHsMlRQe99lUrqyJoNuYTviwH3Z3qAPsK+k7nEM4aaVcRStpMGGQ0ONHR1qKr+LH6Mg&#10;MqeDTpvbPKdkOeTr8f2sT59KPT1O+1cQniZ/F/+737SClyROwt5wJ1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XtGxQAAAN4AAAAPAAAAAAAAAAAAAAAAAJgCAABkcnMv&#10;ZG93bnJldi54bWxQSwUGAAAAAAQABAD1AAAAigMAAAAA&#10;" path="m,l9144,r,14097l,14097,,e" fillcolor="#88aca8" stroked="f" strokeweight="0">
                  <v:stroke miterlimit="83231f" joinstyle="miter"/>
                  <v:path arrowok="t" textboxrect="0,0,9144,14097"/>
                </v:shape>
                <v:shape id="Shape 4902"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UzMMA&#10;AADdAAAADwAAAGRycy9kb3ducmV2LnhtbESP3YrCMBSE7xd8h3CEvVtTi8hajaIuC3rpzwMcm2NT&#10;bU5KE9vu2xtB2MthZr5hFqveVqKlxpeOFYxHCQji3OmSCwXn0+/XNwgfkDVWjknBH3lYLQcfC8y0&#10;6/hA7TEUIkLYZ6jAhFBnUvrckEU/cjVx9K6usRiibAqpG+wi3FYyTZKptFhyXDBY09ZQfj8+rAK5&#10;qdvdem+mP5fbfjM5c4fpvVDqc9iv5yAC9eE//G7vtILJLEnh9S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QUzMMAAADdAAAADwAAAAAAAAAAAAAAAACYAgAAZHJzL2Rv&#10;d25yZXYueG1sUEsFBgAAAAAEAAQA9QAAAIgDA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4903"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KfcUA&#10;AADdAAAADwAAAGRycy9kb3ducmV2LnhtbESPQWsCMRSE70L/Q3iF3jTbWqtujbKoBU+CVpTeHsnr&#10;7tLNy7JJNf33jSB4HGbmG2a2iLYRZ+p87VjB8yADQaydqblUcPj86E9A+IBssHFMCv7Iw2L+0Jth&#10;btyFd3Teh1IkCPscFVQhtLmUXldk0Q9cS5y8b9dZDEl2pTQdXhLcNvIly96kxZrTQoUtLSvSP/tf&#10;q8CfbBtXo2MxPhXr0XYatf5Cr9TTYyzeQQSK4R6+tTdGwes0G8L1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Ip9xQAAAN0AAAAPAAAAAAAAAAAAAAAAAJgCAABkcnMv&#10;ZG93bnJldi54bWxQSwUGAAAAAAQABAD1AAAAigMAAAAA&#10;" path="m,l9360,,27800,61735r280,l45682,r9919,l73203,61735r279,l91923,r9360,l78092,72086r-9639,l50711,11443r-267,l32830,72086r-9640,l,xe" fillcolor="#88aca8" stroked="f" strokeweight="0">
                  <v:stroke miterlimit="83231f" joinstyle="miter"/>
                  <v:path arrowok="t" textboxrect="0,0,101283,72086"/>
                </v:shape>
                <v:shape id="Shape 4904"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TG8cA&#10;AADdAAAADwAAAGRycy9kb3ducmV2LnhtbESPQWvCQBSE74X+h+UJvRTdtEiJqasUQQgUxKoI3l6z&#10;z00w+zZkV43+elcQPA4z8w0znna2FidqfeVYwccgAUFcOF2xUbBZz/spCB+QNdaOScGFPEwnry9j&#10;zLQ78x+dVsGICGGfoYIyhCaT0hclWfQD1xBHb+9aiyHK1kjd4jnCbS0/k+RLWqw4LpTY0Kyk4rA6&#10;WgW7/H2/NelsdA3573Gdzpf/CzJKvfW6n28QgbrwDD/auVYwHCVD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ExvHAAAA3QAAAA8AAAAAAAAAAAAAAAAAmAIAAGRy&#10;cy9kb3ducmV2LnhtbFBLBQYAAAAABAAEAPUAAACMAw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4905"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jTMQA&#10;AADdAAAADwAAAGRycy9kb3ducmV2LnhtbESPzYoCMRCE78K+Q+iFvWlGWd11NIoIix48+PcA7aSd&#10;GZx0wiSr8e2NIHgsquorajqPphFXan1tWUG/l4EgLqyuuVRwPPx1f0H4gKyxsUwK7uRhPvvoTDHX&#10;9sY7uu5DKRKEfY4KqhBcLqUvKjLoe9YRJ+9sW4MhybaUusVbgptGDrJsJA3WnBYqdLSsqLjs/42C&#10;7VpSs4mjw+BndT/HeHSnU3BKfX3GxQREoBje4Vd7rRV8j7MhPN+k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I0zEAAAA3Q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906"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vP8YA&#10;AADdAAAADwAAAGRycy9kb3ducmV2LnhtbESPUWvCMBSF3wf+h3AF32ai20Q7o4hMGAwKcwNfL821&#10;7WxuShJtu1+/DAZ7PJxzvsNZb3vbiBv5UDvWMJsqEMSFMzWXGj4/DvdLECEiG2wck4aBAmw3o7s1&#10;ZsZ1/E63YyxFgnDIUEMVY5tJGYqKLIapa4mTd3beYkzSl9J47BLcNnKu1EJarDktVNjSvqLicrxa&#10;Dfidn/JOvTydhlV+fXgb/P5Leq0n4373DCJSH//Df+1Xo+FxpR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EvP8YAAADdAAAADwAAAAAAAAAAAAAAAACYAgAAZHJz&#10;L2Rvd25yZXYueG1sUEsFBgAAAAAEAAQA9QAAAIsDAAAAAA==&#10;" path="m35611,558r,8802c19685,8521,8788,20256,8788,35192r,38430l,73622,,1536r8090,l8090,18440r279,c12840,6845,22619,,35611,558xe" fillcolor="#88aca8" stroked="f" strokeweight="0">
                  <v:stroke miterlimit="83231f" joinstyle="miter"/>
                  <v:path arrowok="t" textboxrect="0,0,35611,73622"/>
                </v:shape>
                <v:shape id="Shape 4907"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M0sUA&#10;AADdAAAADwAAAGRycy9kb3ducmV2LnhtbESP3WrCQBSE74W+w3IKvRHdWILV1FVEKC0IUv/uD9lj&#10;NjR7NmRXk7x9VxC8HGbmG2ax6mwlbtT40rGCyTgBQZw7XXKh4HT8Gs1A+ICssXJMCnrysFq+DBaY&#10;adfynm6HUIgIYZ+hAhNCnUnpc0MW/djVxNG7uMZiiLIppG6wjXBbyfckmUqLJccFgzVtDOV/h6tV&#10;8F3v/Hn4Ozuvt23aXy/Y9eneKPX22q0/QQTqwjP8aP9oBek8+YD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YzSxQAAAN0AAAAPAAAAAAAAAAAAAAAAAJgCAABkcnMv&#10;ZG93bnJldi54bWxQSwUGAAAAAAQABAD1AAAAigMAAAAA&#10;" path="m,l8788,r,62585l48743,27660r11734,l29743,54331,62573,99746r-11036,l23038,60490,8788,72352r,27394l,99746,,xe" fillcolor="#88aca8" stroked="f" strokeweight="0">
                  <v:stroke miterlimit="83231f" joinstyle="miter"/>
                  <v:path arrowok="t" textboxrect="0,0,62573,99746"/>
                </v:shape>
                <v:shape id="Shape 4908"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YDMMA&#10;AADdAAAADwAAAGRycy9kb3ducmV2LnhtbERPW2vCMBR+F/YfwhnsTdONeeuaStkc+CTohrK3Q3LW&#10;ljUnpYma/XvzIPj48d2LVbSdONPgW8cKnicZCGLtTMu1gu+vz/EChA/IBjvHpOCfPKzKh1GBuXEX&#10;3tF5H2qRQtjnqKAJoc+l9Lohi37ieuLE/brBYkhwqKUZ8JLCbSdfsmwmLbacGhrs6b0h/bc/WQX+&#10;aPv4MT1U82O1nm6XUesf9Eo9PcbqDUSgGO7im3tjFLwuszQ3vUlP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YDMMAAADdAAAADwAAAAAAAAAAAAAAAACYAgAAZHJzL2Rv&#10;d25yZXYueG1sUEsFBgAAAAAEAAQA9QAAAIgDAAAAAA==&#10;" path="m,l9360,,27800,61735r280,l45682,r9919,l73203,61735r267,l91923,r9360,l78092,72086r-9639,l50698,11443r-266,l32830,72086r-9653,l,xe" fillcolor="#88aca8" stroked="f" strokeweight="0">
                  <v:stroke miterlimit="83231f" joinstyle="miter"/>
                  <v:path arrowok="t" textboxrect="0,0,101283,72086"/>
                </v:shape>
                <v:shape id="Shape 47279"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67sYA&#10;AADeAAAADwAAAGRycy9kb3ducmV2LnhtbESPQUvDQBSE70L/w/IK3uzGIKbGbktVgnpQsJaen9ln&#10;Epp9G/atTfz3riB4HGbmG2a1mVyvThSk82zgcpGBIq697bgxsH+vLpagJCJb7D2TgW8S2KxnZyss&#10;rR/5jU672KgEYSnRQBvjUGotdUsOZeEH4uR9+uAwJhkabQOOCe56nWfZtXbYcVpocaD7lurj7ssZ&#10;kOdX98LFg1SHsaqWcvfxmHMw5nw+bW9BRZrif/iv/WQNXBV5cQO/d9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367sYAAADeAAAADwAAAAAAAAAAAAAAAACYAgAAZHJz&#10;L2Rvd25yZXYueG1sUEsFBgAAAAAEAAQA9QAAAIsDAAAAAA==&#10;" path="m,l9144,r,72086l,72086,,e" fillcolor="#88aca8" stroked="f" strokeweight="0">
                  <v:stroke miterlimit="83231f" joinstyle="miter"/>
                  <v:path arrowok="t" textboxrect="0,0,9144,72086"/>
                </v:shape>
                <v:shape id="Shape 47280"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HZ8cA&#10;AADeAAAADwAAAGRycy9kb3ducmV2LnhtbESPzWrCQBSF90LfYbiFbqRODMXE1FFEENpN1FiE7i6Z&#10;2yQ0cydkpkn69p1FweXh/PFtdpNpxUC9aywrWC4iEMSl1Q1XCj6ux+cUhPPIGlvLpOCXHOy2D7MN&#10;ZtqOfKGh8JUII+wyVFB732VSurImg25hO+LgfdneoA+yr6TucQzjppVxFK2kwYbDQ40dHWoqv4sf&#10;oyAyp4NOm9s8p2Q55Ovx/axPn0o9PU77VxCeJn8P/7fftIKXJE4DQMAJKC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B2fHAAAA3gAAAA8AAAAAAAAAAAAAAAAAmAIAAGRy&#10;cy9kb3ducmV2LnhtbFBLBQYAAAAABAAEAPUAAACMAwAAAAA=&#10;" path="m,l9144,r,14097l,14097,,e" fillcolor="#88aca8" stroked="f" strokeweight="0">
                  <v:stroke miterlimit="83231f" joinstyle="miter"/>
                  <v:path arrowok="t" textboxrect="0,0,9144,14097"/>
                </v:shape>
                <v:shape id="Shape 4911"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idsQA&#10;AADdAAAADwAAAGRycy9kb3ducmV2LnhtbESPQWvCQBSE7wX/w/IEb3U32kqMriItBaGnRtHrI/tM&#10;gtm3Ibsx6b/vFgo9DjPzDbPdj7YRD+p87VhDMlcgiAtnai41nE8fzykIH5ANNo5Jwzd52O8mT1vM&#10;jBv4ix55KEWEsM9QQxVCm0npi4os+rlriaN3c53FEGVXStPhEOG2kQulVtJizXGhwpbeKirueW81&#10;9N6nfboa+uFVqfz9+LmU4XLVejYdDxsQgcbwH/5rH42Gl3WSwO+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4nbEAAAA3QAAAA8AAAAAAAAAAAAAAAAAmAIAAGRycy9k&#10;b3ducmV2LnhtbFBLBQYAAAAABAAEAPUAAACJAw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4912"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dBcUA&#10;AADdAAAADwAAAGRycy9kb3ducmV2LnhtbESPQWvCQBSE7wX/w/IEb7qJlVKjq0irIPQgjeL5mX0m&#10;wezbbXbV+O+7BaHHYWa+YebLzjTiRq2vLStIRwkI4sLqmksFh/1m+A7CB2SNjWVS8CAPy0XvZY6Z&#10;tnf+plseShEh7DNUUIXgMil9UZFBP7KOOHpn2xoMUbal1C3eI9w0cpwkb9JgzXGhQkcfFRWX/GoU&#10;7L/c2p3q9fXzNbUbm//sjkm5U2rQ71YzEIG68B9+trdawWSaj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R0FxQAAAN0AAAAPAAAAAAAAAAAAAAAAAJgCAABkcnMv&#10;ZG93bnJldi54bWxQSwUGAAAAAAQABAD1AAAAigM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4913"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VsUA&#10;AADdAAAADwAAAGRycy9kb3ducmV2LnhtbESPT4vCMBTE7wt+h/AEb2uqLqtWo6jg4kn8d9Dbs3m2&#10;xealNFGrn94sLOxxmJnfMONpbQpxp8rllhV02hEI4sTqnFMFh/3ycwDCeWSNhWVS8CQH00njY4yx&#10;tg/e0n3nUxEg7GJUkHlfxlK6JCODrm1L4uBdbGXQB1mlUlf4CHBTyG4UfUuDOYeFDEtaZJRcdzej&#10;4FaeLL+iDfZf9Xmd7k8/bn7sKtVq1rMRCE+1/w//tVdawdew04PfN+EJyM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lWxQAAAN0AAAAPAAAAAAAAAAAAAAAAAJgCAABkcnMv&#10;ZG93bnJldi54bWxQSwUGAAAAAAQABAD1AAAAigM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4914"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FxscA&#10;AADdAAAADwAAAGRycy9kb3ducmV2LnhtbESPQWvCQBSE74L/YXlCL1I3ikiMriKCECiUqqXg7Zl9&#10;boLZtyG7atpf3y0IPQ4z8w2zXHe2FndqfeVYwXiUgCAunK7YKPg87l5TED4ga6wdk4Jv8rBe9XtL&#10;zLR78J7uh2BEhLDPUEEZQpNJ6YuSLPqRa4ijd3GtxRBla6Ru8RHhtpaTJJlJixXHhRIb2pZUXA83&#10;q+CUDy9fJt3Of0L+djumu4/zOxmlXgbdZgEiUBf+w892rhVM5+Mp/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hcbHAAAA3QAAAA8AAAAAAAAAAAAAAAAAmAIAAGRy&#10;cy9kb3ducmV2LnhtbFBLBQYAAAAABAAEAPUAAACMAw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4915"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1kcYA&#10;AADdAAAADwAAAGRycy9kb3ducmV2LnhtbESPwW7CMBBE75X4B2uRemscUEshYFBVqYJDDy3kA5Z4&#10;SSLitRW7xPl7XKlSj6OZeaPZ7KLpxI1631pWMMtyEMSV1S3XCsrTx9MShA/IGjvLpGAkD7vt5GGD&#10;hbYDf9PtGGqRIOwLVNCE4AopfdWQQZ9ZR5y8i+0NhiT7WuoehwQ3nZzn+UIabDktNOjovaHqevwx&#10;Cr4OkrrPuDjNX/fjJcbSnc/BKfU4jW9rEIFi+A//tQ9awfNq9gK/b9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1kcYAAADdAAAADwAAAAAAAAAAAAAAAACYAgAAZHJz&#10;L2Rvd25yZXYueG1sUEsFBgAAAAAEAAQA9QAAAIs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916"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EEsMA&#10;AADdAAAADwAAAGRycy9kb3ducmV2LnhtbESP3YrCMBSE7xd8h3CEvVtTRcpajaIuC3rpzwMcm2NT&#10;bU5KE9vu2xtB2MthZr5hFqveVqKlxpeOFYxHCQji3OmSCwXn0+/XNwgfkDVWjknBH3lYLQcfC8y0&#10;6/hA7TEUIkLYZ6jAhFBnUvrckEU/cjVx9K6usRiibAqpG+wi3FZykiSptFhyXDBY09ZQfj8+rAK5&#10;qdvdem/Sn8ttv5meucPJvVDqc9iv5yAC9eE//G7vtILpbJzC60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EEsMAAADdAAAADwAAAAAAAAAAAAAAAACYAgAAZHJzL2Rv&#10;d25yZXYueG1sUEsFBgAAAAAEAAQA9QAAAIgDA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apprentices who are not employees at the end of their training</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a domestic servant who is a member of the employer’s immediate family. </w:t>
      </w:r>
    </w:p>
    <w:p w:rsidR="005B726C" w:rsidRDefault="001C1064">
      <w:pPr>
        <w:spacing w:after="17" w:line="265" w:lineRule="auto"/>
        <w:ind w:left="-5"/>
      </w:pPr>
      <w:r>
        <w:rPr>
          <w:color w:val="007166"/>
          <w:sz w:val="22"/>
        </w:rPr>
        <w:t>What are the payments?</w:t>
      </w:r>
    </w:p>
    <w:p w:rsidR="005B726C" w:rsidRDefault="001C1064">
      <w:pPr>
        <w:ind w:left="23" w:right="14"/>
      </w:pPr>
      <w:r>
        <w:t xml:space="preserve">For each complete year of service up to a maximum of 20, employees are entitled to: </w:t>
      </w:r>
    </w:p>
    <w:p w:rsidR="005B726C" w:rsidRDefault="001C1064">
      <w:pPr>
        <w:ind w:left="240" w:right="132"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 xml:space="preserve">for each year of service under 22 – half a week’s pay </w:t>
      </w:r>
    </w:p>
    <w:p w:rsidR="005B726C" w:rsidRDefault="001C1064">
      <w:pPr>
        <w:ind w:left="240" w:right="14"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for each year of service at age 22 but under 41 – one week’s pay</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for each year of service at age 41 or over</w:t>
      </w:r>
      <w:r>
        <w:t xml:space="preserve"> – one and a half weeks’ pay. </w:t>
      </w:r>
    </w:p>
    <w:p w:rsidR="005B726C" w:rsidRDefault="001C1064">
      <w:pPr>
        <w:spacing w:after="434"/>
        <w:ind w:left="23" w:right="14"/>
      </w:pPr>
      <w:r>
        <w:t xml:space="preserve">An employer should give an employee a written statement of how the redundancy payment is calculated. For a ready reckoner to help you with your calculations visit </w:t>
      </w:r>
      <w:hyperlink r:id="rId84">
        <w:r>
          <w:t>www.gov.uk</w:t>
        </w:r>
      </w:hyperlink>
      <w:hyperlink r:id="rId85">
        <w:r>
          <w:t xml:space="preserve"> </w:t>
        </w:r>
      </w:hyperlink>
    </w:p>
    <w:p w:rsidR="005B726C" w:rsidRDefault="001C1064">
      <w:pPr>
        <w:spacing w:after="17" w:line="265" w:lineRule="auto"/>
        <w:ind w:left="-5"/>
      </w:pPr>
      <w:r>
        <w:rPr>
          <w:color w:val="007166"/>
          <w:sz w:val="22"/>
        </w:rPr>
        <w:t>What is a week’s pay?</w:t>
      </w:r>
    </w:p>
    <w:p w:rsidR="005B726C" w:rsidRDefault="001C1064">
      <w:pPr>
        <w:ind w:left="23" w:right="14"/>
      </w:pPr>
      <w:r>
        <w:t xml:space="preserve">A week’s pay is that which the employee is entitled to under his or her terms of the contract at the ‘calculation date’. The ‘calculation date’ is the date on which the </w:t>
      </w:r>
    </w:p>
    <w:p w:rsidR="005B726C" w:rsidRDefault="005B726C">
      <w:pPr>
        <w:sectPr w:rsidR="005B726C">
          <w:type w:val="continuous"/>
          <w:pgSz w:w="8419" w:h="11906"/>
          <w:pgMar w:top="1440" w:right="885" w:bottom="1440" w:left="850" w:header="720" w:footer="720" w:gutter="0"/>
          <w:cols w:num="2" w:space="261"/>
        </w:sectPr>
      </w:pPr>
    </w:p>
    <w:p w:rsidR="005B726C" w:rsidRDefault="001C1064">
      <w:pPr>
        <w:spacing w:after="433"/>
        <w:ind w:left="23" w:right="14"/>
      </w:pPr>
      <w:r>
        <w:lastRenderedPageBreak/>
        <w:t>employer gives the emplo</w:t>
      </w:r>
      <w:r>
        <w:t xml:space="preserve">yee the minimum notice to which he or she is legally entitled. If the pay varies (eg: through piece-work), the amount of the week’s pay is averaged over the 12 weeks prior to the ‘calculation date’. There is a maximum statutory </w:t>
      </w:r>
      <w:hyperlink r:id="rId86">
        <w:r>
          <w:t xml:space="preserve">limit (for current rates see </w:t>
        </w:r>
      </w:hyperlink>
      <w:hyperlink r:id="rId87">
        <w:r>
          <w:t>www.acas. org.uk/redundancypayments</w:t>
        </w:r>
      </w:hyperlink>
      <w:hyperlink r:id="rId88">
        <w:r>
          <w:t>) on the</w:t>
        </w:r>
      </w:hyperlink>
      <w:r>
        <w:t xml:space="preserve"> amount of a week’s pay that </w:t>
      </w:r>
      <w:r>
        <w:t xml:space="preserve">may be reckoned. This figure is reviewed annually. Employers may, pay in excess of the statutory minimum. </w:t>
      </w:r>
    </w:p>
    <w:p w:rsidR="005B726C" w:rsidRDefault="001C1064">
      <w:pPr>
        <w:spacing w:after="17" w:line="265" w:lineRule="auto"/>
        <w:ind w:left="-5"/>
      </w:pPr>
      <w:r>
        <w:rPr>
          <w:color w:val="007166"/>
          <w:sz w:val="22"/>
        </w:rPr>
        <w:t>How does an employee claim a payment?</w:t>
      </w:r>
    </w:p>
    <w:p w:rsidR="005B726C" w:rsidRDefault="001C1064">
      <w:pPr>
        <w:spacing w:after="433"/>
        <w:ind w:left="23" w:right="14"/>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page">
                  <wp:posOffset>5082530</wp:posOffset>
                </wp:positionH>
                <wp:positionV relativeFrom="page">
                  <wp:posOffset>4389529</wp:posOffset>
                </wp:positionV>
                <wp:extent cx="263472" cy="508953"/>
                <wp:effectExtent l="0" t="0" r="0" b="0"/>
                <wp:wrapSquare wrapText="bothSides"/>
                <wp:docPr id="43398" name="Group 43398"/>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5012" name="Shape 5012"/>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013" name="Rectangle 5013"/>
                        <wps:cNvSpPr/>
                        <wps:spPr>
                          <a:xfrm>
                            <a:off x="62995" y="172964"/>
                            <a:ext cx="112697" cy="235528"/>
                          </a:xfrm>
                          <a:prstGeom prst="rect">
                            <a:avLst/>
                          </a:prstGeom>
                          <a:ln>
                            <a:noFill/>
                          </a:ln>
                        </wps:spPr>
                        <wps:txbx>
                          <w:txbxContent>
                            <w:p w:rsidR="005B726C" w:rsidRDefault="001C1064">
                              <w:pPr>
                                <w:spacing w:after="160" w:line="259" w:lineRule="auto"/>
                                <w:ind w:left="0" w:firstLine="0"/>
                              </w:pPr>
                              <w:r>
                                <w:rPr>
                                  <w:color w:val="007166"/>
                                  <w:sz w:val="24"/>
                                </w:rPr>
                                <w:t>7</w:t>
                              </w:r>
                            </w:p>
                          </w:txbxContent>
                        </wps:txbx>
                        <wps:bodyPr horzOverflow="overflow" vert="horz" lIns="0" tIns="0" rIns="0" bIns="0" rtlCol="0">
                          <a:noAutofit/>
                        </wps:bodyPr>
                      </wps:wsp>
                    </wpg:wgp>
                  </a:graphicData>
                </a:graphic>
              </wp:anchor>
            </w:drawing>
          </mc:Choice>
          <mc:Fallback>
            <w:pict>
              <v:group id="Group 43398" o:spid="_x0000_s1182" style="position:absolute;left:0;text-align:left;margin-left:400.2pt;margin-top:345.65pt;width:20.75pt;height:40.1pt;z-index:251699200;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">
                <v:shape id="Shape 5012" o:spid="_x0000_s1183"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MpsQA&#10;AADdAAAADwAAAGRycy9kb3ducmV2LnhtbESPQUvDQBSE74L/YXmCN7tpiiKx2xIKhRZPpuL5kX1m&#10;Y7Nvw+5rE/+9Kwgeh5n5hllvZz+oK8XUBzawXBSgiNtge+4MvJ/2D8+gkiBbHAKTgW9KsN3c3qyx&#10;smHiN7o20qkM4VShAScyVlqn1pHHtAgjcfY+Q/QoWcZO24hThvtBl0XxpD32nBccjrRz1J6bizfw&#10;JfF4KXdTGutV/eGkqU/n18mY+7u5fgElNMt/+K99sAYei2U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8jKbEAAAA3QAAAA8AAAAAAAAAAAAAAAAAmAIAAGRycy9k&#10;b3ducmV2LnhtbFBLBQYAAAAABAAEAPUAAACJAwAAAAA=&#10;" path="m254470,r9002,907l263472,508045r-9002,908c113931,508953,,395021,,254483,,113932,113931,,254470,xe" fillcolor="#a3bcb9" stroked="f" strokeweight="0">
                  <v:stroke miterlimit="83231f" joinstyle="miter"/>
                  <v:path arrowok="t" textboxrect="0,0,263472,508953"/>
                </v:shape>
                <v:rect id="Rectangle 5013" o:spid="_x0000_s1184" style="position:absolute;left:62995;top:172964;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eqccA&#10;AADdAAAADwAAAGRycy9kb3ducmV2LnhtbESPQWvCQBSE7wX/w/IEb3Wj0h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qnHAAAA3QAAAA8AAAAAAAAAAAAAAAAAmAIAAGRy&#10;cy9kb3ducmV2LnhtbFBLBQYAAAAABAAEAPUAAACMAwAAAAA=&#10;" filled="f" stroked="f">
                  <v:textbox inset="0,0,0,0">
                    <w:txbxContent>
                      <w:p w:rsidR="005B726C" w:rsidRDefault="001C1064">
                        <w:pPr>
                          <w:spacing w:after="160" w:line="259" w:lineRule="auto"/>
                          <w:ind w:left="0" w:firstLine="0"/>
                        </w:pPr>
                        <w:r>
                          <w:rPr>
                            <w:color w:val="007166"/>
                            <w:sz w:val="24"/>
                          </w:rPr>
                          <w:t>7</w:t>
                        </w:r>
                      </w:p>
                    </w:txbxContent>
                  </v:textbox>
                </v:rect>
                <w10:wrap type="square" anchorx="page" anchory="page"/>
              </v:group>
            </w:pict>
          </mc:Fallback>
        </mc:AlternateContent>
      </w:r>
      <w:r>
        <w:t>There is no need for the employee to make a claim unless the employer fails to pay or disputes the employee’s entitlement. Should there be a failure to pay, the employee must make a written request to the employer or to an employment tribunal within six mo</w:t>
      </w:r>
      <w:r>
        <w:t>nths of the date the job ended.</w:t>
      </w:r>
    </w:p>
    <w:p w:rsidR="005B726C" w:rsidRDefault="001C1064">
      <w:pPr>
        <w:spacing w:after="17" w:line="265" w:lineRule="auto"/>
        <w:ind w:left="-5"/>
      </w:pPr>
      <w:r>
        <w:rPr>
          <w:color w:val="007166"/>
          <w:sz w:val="22"/>
        </w:rPr>
        <w:t>What if an employer cannot pay?</w:t>
      </w:r>
    </w:p>
    <w:p w:rsidR="005B726C" w:rsidRDefault="001C1064">
      <w:pPr>
        <w:spacing w:after="433"/>
        <w:ind w:left="23" w:right="14"/>
      </w:pPr>
      <w:r>
        <w:t>If the employer has cash-flow problems so serious that making the redundancy payment would damage the business, arrangements can be made by the Department for business, Innovation and Skills (</w:t>
      </w:r>
      <w:r>
        <w:t>bIS) to pay the employee direct from the national Insurance Fund. The employer is expected to pay back the payment as soon as possible, if necessary in instalments. If the employer is insolvent, the payment is again made by bIS and the employer’s share rec</w:t>
      </w:r>
      <w:r>
        <w:t xml:space="preserve">overed from the assets of the business. </w:t>
      </w:r>
    </w:p>
    <w:p w:rsidR="005B726C" w:rsidRDefault="001C1064">
      <w:pPr>
        <w:spacing w:after="17" w:line="265" w:lineRule="auto"/>
        <w:ind w:left="-5"/>
      </w:pPr>
      <w:r>
        <w:rPr>
          <w:color w:val="007166"/>
          <w:sz w:val="22"/>
        </w:rPr>
        <w:t>Is statutory redundancy pay taxable?</w:t>
      </w:r>
    </w:p>
    <w:p w:rsidR="005B726C" w:rsidRDefault="001C1064">
      <w:pPr>
        <w:ind w:left="23" w:right="14"/>
      </w:pPr>
      <w:r>
        <w:t>A statutory redundancy payment is not taxable, up to £30,000, but the employer may set it against tax as a business expense.</w:t>
      </w:r>
    </w:p>
    <w:p w:rsidR="005B726C" w:rsidRDefault="005B726C">
      <w:pPr>
        <w:sectPr w:rsidR="005B726C">
          <w:headerReference w:type="even" r:id="rId89"/>
          <w:headerReference w:type="default" r:id="rId90"/>
          <w:footerReference w:type="even" r:id="rId91"/>
          <w:footerReference w:type="default" r:id="rId92"/>
          <w:headerReference w:type="first" r:id="rId93"/>
          <w:footerReference w:type="first" r:id="rId94"/>
          <w:pgSz w:w="8419" w:h="11906"/>
          <w:pgMar w:top="1440" w:right="940" w:bottom="1440" w:left="850" w:header="720" w:footer="720" w:gutter="0"/>
          <w:cols w:num="2" w:space="233"/>
          <w:titlePg/>
        </w:sectPr>
      </w:pPr>
    </w:p>
    <w:p w:rsidR="005B726C" w:rsidRDefault="001C1064">
      <w:pPr>
        <w:spacing w:after="0" w:line="259" w:lineRule="auto"/>
        <w:ind w:left="1888" w:firstLine="0"/>
      </w:pPr>
      <w:r>
        <w:rPr>
          <w:color w:val="FFFFFF"/>
          <w:sz w:val="16"/>
        </w:rPr>
        <w:t>APPEnDIx 3: STATUTORY REDUnDAnCY PAYMEnTS: An OUTlInE</w:t>
      </w:r>
    </w:p>
    <w:p w:rsidR="005B726C" w:rsidRDefault="001C1064">
      <w:pPr>
        <w:pStyle w:val="Heading1"/>
        <w:ind w:left="-5" w:right="321"/>
      </w:pPr>
      <w:bookmarkStart w:id="3" w:name="_Toc46906"/>
      <w:r>
        <w:lastRenderedPageBreak/>
        <w:t>Appendix 4: Employee representatives – election and roles and responsibilities</w:t>
      </w:r>
      <w:bookmarkEnd w:id="3"/>
    </w:p>
    <w:p w:rsidR="005B726C" w:rsidRDefault="005B726C">
      <w:pPr>
        <w:sectPr w:rsidR="005B726C">
          <w:type w:val="continuous"/>
          <w:pgSz w:w="8419" w:h="11906"/>
          <w:pgMar w:top="1242" w:right="879" w:bottom="279" w:left="850" w:header="720" w:footer="720" w:gutter="0"/>
          <w:cols w:space="720"/>
        </w:sectPr>
      </w:pPr>
    </w:p>
    <w:p w:rsidR="005B726C" w:rsidRDefault="001C1064">
      <w:pPr>
        <w:spacing w:after="213" w:line="288" w:lineRule="auto"/>
        <w:ind w:left="0" w:right="1122" w:firstLine="0"/>
        <w:jc w:val="both"/>
      </w:pPr>
      <w:r>
        <w:rPr>
          <w:color w:val="007166"/>
          <w:sz w:val="22"/>
        </w:rPr>
        <w:t xml:space="preserve">Election of employee representatives </w:t>
      </w:r>
      <w:r>
        <w:t xml:space="preserve">The rules are: </w:t>
      </w:r>
    </w:p>
    <w:p w:rsidR="005B726C" w:rsidRDefault="001C1064">
      <w:pPr>
        <w:numPr>
          <w:ilvl w:val="0"/>
          <w:numId w:val="10"/>
        </w:numPr>
        <w:ind w:right="14" w:hanging="227"/>
      </w:pPr>
      <w:r>
        <w:t xml:space="preserve">The employer shall make such arrangements as are reasonably practical to ensure that the election is fair. </w:t>
      </w:r>
    </w:p>
    <w:p w:rsidR="005B726C" w:rsidRDefault="001C1064">
      <w:pPr>
        <w:numPr>
          <w:ilvl w:val="0"/>
          <w:numId w:val="10"/>
        </w:numPr>
        <w:ind w:right="14" w:hanging="227"/>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43460" name="Group 43460"/>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5090" name="Shape 5090"/>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091" name="Shape 5091"/>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092" name="Shape 5092"/>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5093" name="Shape 5093"/>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094" name="Shape 5094"/>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095" name="Shape 5095"/>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096" name="Shape 5096"/>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81" name="Shape 47281"/>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82" name="Shape 47282"/>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099" name="Shape 5099"/>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00" name="Shape 5100"/>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01" name="Shape 5101"/>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02" name="Shape 5102"/>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03" name="Shape 5103"/>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04" name="Shape 5104"/>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05" name="Shape 5105"/>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06" name="Shape 5106"/>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07" name="Shape 5107"/>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08" name="Shape 5108"/>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09" name="Shape 5109"/>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10" name="Shape 5110"/>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83" name="Shape 47283"/>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84" name="Shape 47284"/>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13" name="Shape 5113"/>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14" name="Shape 5114"/>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15" name="Shape 5115"/>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16" name="Shape 5116"/>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117" name="Shape 5117"/>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18" name="Shape 5118"/>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19" name="Shape 5119"/>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0" name="Shape 5120"/>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1" name="Shape 5121"/>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85" name="Shape 47285"/>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86" name="Shape 47286"/>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4" name="Shape 5124"/>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5" name="Shape 5125"/>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6" name="Shape 5126"/>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7" name="Shape 5127"/>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8" name="Shape 5128"/>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29" name="Shape 5129"/>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0" name="Shape 5130"/>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87" name="Shape 47287"/>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88" name="Shape 47288"/>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3" name="Shape 5133"/>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4" name="Shape 5134"/>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5" name="Shape 5135"/>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6" name="Shape 5136"/>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7" name="Shape 5137"/>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138" name="Shape 5138"/>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46F94720" id="Group 43460" o:spid="_x0000_s1026" style="position:absolute;margin-left:18.45pt;margin-top:0;width:257.5pt;height:42.5pt;z-index:251700224;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">
                <v:shape id="Shape 5090"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NecQA&#10;AADdAAAADwAAAGRycy9kb3ducmV2LnhtbERPzUrDQBC+F3yHZQRvzUZLq8ZuS1BEqSDY+gBDdsyG&#10;ZmfT7KRN3757EHr8+P6X69G36kh9bAIbuM9yUMRVsA3XBn5379MnUFGQLbaBycCZIqxXN5MlFjac&#10;+IeOW6lVCuFYoAEn0hVax8qRx5iFjjhxf6H3KAn2tbY9nlK4b/VDni+0x4ZTg8OOXh1V++3gDZQL&#10;+f6q5u4wG3abxzcZPsr9YWbM3e1YvoASGuUq/nd/WgPz/DntT2/SE9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jXnEAAAA3QAAAA8AAAAAAAAAAAAAAAAAmAIAAGRycy9k&#10;b3ducmV2LnhtbFBLBQYAAAAABAAEAPUAAACJAw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5091"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J18QA&#10;AADdAAAADwAAAGRycy9kb3ducmV2LnhtbESPQWsCMRSE74L/ITzBi2jWQkVXo4gg6KFIbb0/Ns/N&#10;6uZlSVJ3/femUOhxmJlvmNWms7V4kA+VYwXTSQaCuHC64lLB99d+PAcRIrLG2jEpeFKAzbrfW2Gu&#10;Xcuf9DjHUiQIhxwVmBibXMpQGLIYJq4hTt7VeYsxSV9K7bFNcFvLtyybSYsVpwWDDe0MFffzj1Vw&#10;OZ7uH/PRbYH1zhx8S1fXjE5KDQfddgkiUhf/w3/tg1bwni2m8PsmPQ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SdfEAAAA3QAAAA8AAAAAAAAAAAAAAAAAmAIAAGRycy9k&#10;b3ducmV2LnhtbFBLBQYAAAAABAAEAPUAAACJAw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5092"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i4sQA&#10;AADdAAAADwAAAGRycy9kb3ducmV2LnhtbESPQWvCQBSE7wX/w/KE3upGpdbGrKKFlly14vmZfc2G&#10;7L4N2Y2m/75bKPQ4zMw3TLEbnRU36kPjWcF8loEgrrxuuFZw/nx/WoMIEVmj9UwKvinAbjt5KDDX&#10;/s5Hup1iLRKEQ44KTIxdLmWoDDkMM98RJ+/L9w5jkn0tdY/3BHdWLrJsJR02nBYMdvRmqGpPg1Ow&#10;7IbjaumvL7GcX8xHe7DDvrRKPU7H/QZEpDH+h//apVbwnL0u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4uLEAAAA3QAAAA8AAAAAAAAAAAAAAAAAmAIAAGRycy9k&#10;b3ducmV2LnhtbFBLBQYAAAAABAAEAPUAAACJAwAAAAA=&#10;" path="m4548,l199820,r4549,53732c204369,166037,166167,269339,102184,351597,38202,269339,,166025,,53744l4548,xe" fillcolor="#6a9c97" stroked="f" strokeweight="0">
                  <v:stroke miterlimit="83231f" joinstyle="miter"/>
                  <v:path arrowok="t" textboxrect="0,0,204369,351597"/>
                </v:shape>
                <v:shape id="Shape 5093"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mMYA&#10;AADdAAAADwAAAGRycy9kb3ducmV2LnhtbESPT2vCQBTE70K/w/IK3uqmilXTbEQipYX2UP/0/si+&#10;ZkOyb0N21fjt3ULB4zAzv2Gy9WBbcabe144VPE8SEMSl0zVXCo6Ht6clCB+QNbaOScGVPKzzh1GG&#10;qXYX3tF5HyoRIexTVGBC6FIpfWnIop+4jjh6v663GKLsK6l7vES4beU0SV6kxZrjgsGOCkNlsz9Z&#10;BZ/Lr+an4cX0vdBtYbbX79NuqJQaPw6bVxCBhnAP/7c/tIJ5sprB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o/mMYAAADdAAAADwAAAAAAAAAAAAAAAACYAgAAZHJz&#10;L2Rvd25yZXYueG1sUEsFBgAAAAAEAAQA9QAAAIsDA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5094"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tl8gA&#10;AADdAAAADwAAAGRycy9kb3ducmV2LnhtbESPQWsCMRSE7wX/Q3iCl6JJpZW6GqVKWwWrqC14fWye&#10;u4ubl2WT1e2/bwqFHoeZ+YaZzltbiivVvnCs4WGgQBCnzhScafj6fOs/g/AB2WDpmDR8k4f5rHM3&#10;xcS4Gx/oegyZiBD2CWrIQ6gSKX2ak0U/cBVx9M6uthiirDNparxFuC3lUKmRtFhwXMixomVO6eXY&#10;WA3je7VtFqfNB+936tCsXul9td1p3eu2LxMQgdrwH/5rr42GJzV+h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W2XyAAAAN0AAAAPAAAAAAAAAAAAAAAAAJgCAABk&#10;cnMvZG93bnJldi54bWxQSwUGAAAAAAQABAD1AAAAjQMAAAAA&#10;" path="m4579,l202304,r4579,53746c206883,166763,168173,270674,103454,353199,38709,270674,,166763,,53746l4579,xe" fillcolor="#a3bcb9" stroked="f" strokeweight="0">
                  <v:stroke miterlimit="83231f" joinstyle="miter"/>
                  <v:path arrowok="t" textboxrect="0,0,206883,353199"/>
                </v:shape>
                <v:shape id="Shape 5095"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cFscA&#10;AADdAAAADwAAAGRycy9kb3ducmV2LnhtbESPQWvCQBSE74L/YXmCF6mbChGNriKlLZ4KTVvE2yP7&#10;mqRm34bdrYn++m5B8DjMzDfMetubRpzJ+dqygsdpAoK4sLrmUsHnx8vDAoQPyBoby6TgQh62m+Fg&#10;jZm2Hb/TOQ+liBD2GSqoQmgzKX1RkUE/tS1x9L6tMxiidKXUDrsIN42cJclcGqw5LlTY0lNFxSn/&#10;NQoO2i4Xz8e3w1fn5q/XSdf+7PNUqfGo361ABOrDPXxr77WCNFmm8P8mP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nBbHAAAA3QAAAA8AAAAAAAAAAAAAAAAAmAIAAGRy&#10;cy9kb3ducmV2LnhtbFBLBQYAAAAABAAEAPUAAACMAw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5096"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7B3McA&#10;AADdAAAADwAAAGRycy9kb3ducmV2LnhtbESPT2vCQBTE74V+h+UVequbliptdBWppArioYlQvD2y&#10;zySYfRuya/58e1co9DjMzG+YxWowteiodZVlBa+TCARxbnXFhYJjlrx8gHAeWWNtmRSM5GC1fHxY&#10;YKxtzz/Upb4QAcIuRgWl900spctLMugmtiEO3tm2Bn2QbSF1i32Am1q+RdFMGqw4LJTY0FdJ+SW9&#10;GgXb99N4To7fyfrXHPr9ZkMnnV2Ven4a1nMQngb/H/5r77SCafQ5g/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uwdzHAAAA3QAAAA8AAAAAAAAAAAAAAAAAmAIAAGRy&#10;cy9kb3ducmV2LnhtbFBLBQYAAAAABAAEAPUAAACMAwAAAAA=&#10;" path="m4546,l199782,r4548,53769c204330,166037,166141,269339,102159,351584,38189,269339,,166024,,53731l4546,xe" fillcolor="#6a9c97" stroked="f" strokeweight="0">
                  <v:stroke miterlimit="83231f" joinstyle="miter"/>
                  <v:path arrowok="t" textboxrect="0,0,204330,351584"/>
                </v:shape>
                <v:shape id="Shape 47281"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Gz8YA&#10;AADeAAAADwAAAGRycy9kb3ducmV2LnhtbESPX0vDQBDE34V+h2MLvtlLg9iQ9lr8Q1AfFGxLn9fc&#10;mgRze+H2bOK39wTBx2FmfsNsdpPr1ZmCdJ4NLBcZKOLa244bA8dDdVWAkohssfdMBr5JYLedXWyw&#10;tH7kNzrvY6MShKVEA22MQ6m11C05lIUfiJP34YPDmGRotA04JrjrdZ5lN9phx2mhxYHuW6o/91/O&#10;gDy/uhdePUh1GquqkLv3x5yDMZfz6XYNKtIU/8N/7Sdr4HqVF0v4vZOu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Gz8YAAADeAAAADwAAAAAAAAAAAAAAAACYAgAAZHJz&#10;L2Rvd25yZXYueG1sUEsFBgAAAAAEAAQA9QAAAIsDAAAAAA==&#10;" path="m,l9144,r,72086l,72086,,e" fillcolor="#88aca8" stroked="f" strokeweight="0">
                  <v:stroke miterlimit="83231f" joinstyle="miter"/>
                  <v:path arrowok="t" textboxrect="0,0,9144,72086"/>
                </v:shape>
                <v:shape id="Shape 47282"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8i8cA&#10;AADeAAAADwAAAGRycy9kb3ducmV2LnhtbESPQWvCQBSE74L/YXlCL0U3hlJjdBURCvairYrg7ZF9&#10;JsHs25Bdk/TfdwsFj8PMfMMs172pREuNKy0rmE4iEMSZ1SXnCs6nj3ECwnlkjZVlUvBDDtar4WCJ&#10;qbYdf1N79LkIEHYpKii8r1MpXVaQQTexNXHwbrYx6INscqkb7ALcVDKOondpsOSwUGBN24Ky+/Fh&#10;FETmsNVJeXnd02za7ufd55c+XJV6GfWbBQhPvX+G/9s7reBtFicx/N0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PIvHAAAA3gAAAA8AAAAAAAAAAAAAAAAAmAIAAGRy&#10;cy9kb3ducmV2LnhtbFBLBQYAAAAABAAEAPUAAACMAwAAAAA=&#10;" path="m,l9144,r,14097l,14097,,e" fillcolor="#88aca8" stroked="f" strokeweight="0">
                  <v:stroke miterlimit="83231f" joinstyle="miter"/>
                  <v:path arrowok="t" textboxrect="0,0,9144,14097"/>
                </v:shape>
                <v:shape id="Shape 5099"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LcMA&#10;AADdAAAADwAAAGRycy9kb3ducmV2LnhtbESP3YrCMBSE7wXfIRzBO00VV7RrFHUR9NKfBzjbnG26&#10;Nielybb17TeC4OUwM98wq01nS9FQ7QvHCibjBARx5nTBuYLb9TBagPABWWPpmBQ8yMNm3e+tMNWu&#10;5TM1l5CLCGGfogITQpVK6TNDFv3YVcTR+3G1xRBlnUtdYxvhtpTTJJlLiwXHBYMV7Q1l98ufVSB3&#10;VXPcnsz86/v3tJvduMXpPVdqOOi2nyACdeEdfrWPWsFHslzC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6+LcMAAADdAAAADwAAAAAAAAAAAAAAAACYAgAAZHJzL2Rv&#10;d25yZXYueG1sUEsFBgAAAAAEAAQA9QAAAIgDA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5100"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TDsEA&#10;AADdAAAADwAAAGRycy9kb3ducmV2LnhtbERPzWoCMRC+F/oOYQpeRBMLFtkaRQoF6aVUfYAxGTdL&#10;N5NlM+rq05tDoceP73+5HmKrLtTnJrGF2dSAInbJN1xbOOw/JwtQWZA9tonJwo0yrFfPT0usfLry&#10;D112UqsSwrlCC0Gkq7TOLlDEPE0dceFOqY8oBfa19j1eS3hs9asxbzpiw6UhYEcfgdzv7hwtiBuf&#10;7l9i3PcmpPv5sJ+Pj6GzdvQybN5BCQ3yL/5zb72F+cyU/eVNeQJ6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w0w7BAAAA3QAAAA8AAAAAAAAAAAAAAAAAmAIAAGRycy9kb3du&#10;cmV2LnhtbFBLBQYAAAAABAAEAPUAAACGAw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5101"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vSXMMA&#10;AADdAAAADwAAAGRycy9kb3ducmV2LnhtbESP0YrCMBRE3wX/IVzBF9G0sitSjSKCrKAv1X7Apbm2&#10;xeamNtla/94sCPs4zMwZZr3tTS06al1lWUE8i0AQ51ZXXCjIrofpEoTzyBpry6TgRQ62m+FgjYm2&#10;T06pu/hCBAi7BBWU3jeJlC4vyaCb2YY4eDfbGvRBtoXULT4D3NRyHkULabDisFBiQ/uS8vvl1yjA&#10;dHfOHl/VYfJzzOhUxIbSbq7UeNTvViA89f4//GkftYLvOIrh701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vSXMMAAADdAAAADwAAAAAAAAAAAAAAAACYAgAAZHJzL2Rv&#10;d25yZXYueG1sUEsFBgAAAAAEAAQA9QAAAIgDAAAAAA==&#10;" path="m34087,r,7404c17183,7404,8801,22771,8801,38138v,15367,8382,30734,25286,30734l34087,76276c12014,76276,,58813,,38138,,17463,12014,,34087,xe" fillcolor="#88aca8" stroked="f" strokeweight="0">
                  <v:stroke miterlimit="83231f" joinstyle="miter"/>
                  <v:path arrowok="t" textboxrect="0,0,34087,76276"/>
                </v:shape>
                <v:shape id="Shape 5102"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MK8QA&#10;AADdAAAADwAAAGRycy9kb3ducmV2LnhtbESP0YrCMBRE3xf8h3AFXxZNW3ZFqlFEEAX3pdoPuDTX&#10;ttjc1CbW+vdmYWEfh5k5w6w2g2lET52rLSuIZxEI4sLqmksF+WU/XYBwHlljY5kUvMjBZj36WGGq&#10;7ZMz6s++FAHCLkUFlfdtKqUrKjLoZrYlDt7VdgZ9kF0pdYfPADeNTKJoLg3WHBYqbGlXUXE7P4wC&#10;zLY/+f2r3n8ejjmdythQ1idKTcbDdgnC0+D/w3/to1bwHUcJ/L4JT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TCvEAAAA3QAAAA8AAAAAAAAAAAAAAAAAmAIAAGRycy9k&#10;b3ducmV2LnhtbFBLBQYAAAAABAAEAPUAAACJAwAAAAA=&#10;" path="m,c22073,,34087,17463,34087,38138,34087,58813,22073,76276,,76276l,68872v16904,,25286,-15367,25286,-30734c25286,22771,16904,7404,,7404l,xe" fillcolor="#88aca8" stroked="f" strokeweight="0">
                  <v:stroke miterlimit="83231f" joinstyle="miter"/>
                  <v:path arrowok="t" textboxrect="0,0,34087,76276"/>
                </v:shape>
                <v:shape id="Shape 5103"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ZccA&#10;AADdAAAADwAAAGRycy9kb3ducmV2LnhtbESPQWvCQBSE74X+h+UVvNWNBkVS1xAFaQ49tNGLt0f2&#10;NQlm38bsNkZ/fbdQ8DjMzDfMOh1NKwbqXWNZwWwagSAurW64UnA87F9XIJxH1thaJgU3cpBunp/W&#10;mGh75S8aCl+JAGGXoILa+y6R0pU1GXRT2xEH79v2Bn2QfSV1j9cAN62cR9FSGmw4LNTY0a6m8lz8&#10;GAXvt3lxGrrt5/myv+PHNq6W+SJTavIyZm8gPI3+Ef5v51rBYhbF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12XHAAAA3Q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5104"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Bn8QA&#10;AADdAAAADwAAAGRycy9kb3ducmV2LnhtbESPQYvCMBSE78L+h/AW9qapyyrSNYoIohdBq3t/NM+2&#10;2Lx0k2irv94IgsdhZr5hpvPO1OJKzleWFQwHCQji3OqKCwXHw6o/AeEDssbaMim4kYf57KM3xVTb&#10;lvd0zUIhIoR9igrKEJpUSp+XZNAPbEMcvZN1BkOUrpDaYRvhppbfSTKWBiuOCyU2tCwpP2cXo2D8&#10;938/XvLtKtvudm3lFmtvl6zU12e3+AURqAvv8Ku90QpGw+QHnm/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mAZ/EAAAA3QAAAA8AAAAAAAAAAAAAAAAAmAIAAGRycy9k&#10;b3ducmV2LnhtbFBLBQYAAAAABAAEAPUAAACJAw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5105"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ekcQA&#10;AADdAAAADwAAAGRycy9kb3ducmV2LnhtbESPQWsCMRSE7wX/Q3hCbzWxdKWsRtGCIL3VLYK3x+a5&#10;u7p5WTdR03/fCILHYWa+YWaLaFtxpd43jjWMRwoEcelMw5WG32L99gnCB2SDrWPS8EceFvPBywxz&#10;4278Q9dtqESCsM9RQx1Cl0vpy5os+pHriJN3cL3FkGRfSdPjLcFtK9+VmkiLDaeFGjv6qqk8bS9W&#10;Q+x25/3OZXypTh/xu1kdC3UutH4dxuUURKAYnuFHe2M0ZGOVwf1Ne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XpHEAAAA3QAAAA8AAAAAAAAAAAAAAAAAmAIAAGRycy9k&#10;b3ducmV2LnhtbFBLBQYAAAAABAAEAPUAAACJAw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5106"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UB8YA&#10;AADdAAAADwAAAGRycy9kb3ducmV2LnhtbESPQWvCQBSE7wX/w/KE3nQ3gUaJriKCtIci1NaeX7PP&#10;JG32bdjdxvTfdwtCj8PMfMOst6PtxEA+tI41ZHMFgrhypuVaw9vrYbYEESKywc4xafihANvN5G6N&#10;pXFXfqHhFGuRIBxK1NDE2JdShqohi2HueuLkXZy3GJP0tTQerwluO5krVUiLLaeFBnvaN1R9nb6t&#10;hnd/LB7tOOSfeRb350wtno8fC63vp+NuBSLSGP/Dt/aT0fCQqQL+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QUB8YAAADdAAAADwAAAAAAAAAAAAAAAACYAgAAZHJz&#10;L2Rvd25yZXYueG1sUEsFBgAAAAAEAAQA9QAAAIsDAAAAAA==&#10;" path="m26334,r,7110l14459,10577c11036,13300,8941,17491,8801,23365l,23365c419,14913,3597,8871,8731,4942l26334,xe" fillcolor="#007166" stroked="f" strokeweight="0">
                  <v:stroke miterlimit="83231f" joinstyle="miter"/>
                  <v:path arrowok="t" textboxrect="0,0,26334,23365"/>
                </v:shape>
                <v:shape id="Shape 5107"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EcYA&#10;AADdAAAADwAAAGRycy9kb3ducmV2LnhtbESPS2vDMBCE74X8B7GB3BLZhSTFjRxCIKQlp6Z5XLfS&#10;+tFaK2Opsfvvq0Kgx2FmvmFW68E24kadrx0rSGcJCGLtTM2lgtP7bvoEwgdkg41jUvBDHtb56GGF&#10;mXE9v9HtGEoRIewzVFCF0GZSel2RRT9zLXH0CtdZDFF2pTQd9hFuG/mYJAtpsea4UGFL24r01/Hb&#10;Kvi4HPB16fTnpj+fZJHqfb2/XJWajIfNM4hAQ/gP39svRsE8TZb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m+EcYAAADdAAAADwAAAAAAAAAAAAAAAACYAgAAZHJz&#10;L2Rvd25yZXYueG1sUEsFBgAAAAAEAAQA9QAAAIsDA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5108"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vdMQA&#10;AADdAAAADwAAAGRycy9kb3ducmV2LnhtbERPz2vCMBS+D/Y/hDfYbU0dtBudUWQgyrw4LYPdHs2z&#10;KTYvpYm29q83h8GOH9/v+XK0rbhS7xvHCmZJCoK4crrhWkF5XL+8g/ABWWPrmBTcyMNy8fgwx0K7&#10;gb/pegi1iCHsC1RgQugKKX1lyKJPXEccuZPrLYYI+1rqHocYblv5mqa5tNhwbDDY0aeh6ny4WAVv&#10;7XpzlPlPtroMLtt/7aby10xKPT+Nqw8QgcbwL/5zb7WCbJbG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k73TEAAAA3QAAAA8AAAAAAAAAAAAAAAAAmAIAAGRycy9k&#10;b3ducmV2LnhtbFBLBQYAAAAABAAEAPUAAACJ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5109"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G4MUA&#10;AADdAAAADwAAAGRycy9kb3ducmV2LnhtbESPT4vCMBTE7wt+h/CEva1p9x9ajbK6CB72oK7o9dE8&#10;22LzUpK01m9vhIU9DjPzG2a26E0tOnK+sqwgHSUgiHOrKy4UHH7XL2MQPiBrrC2Tght5WMwHTzPM&#10;tL3yjrp9KESEsM9QQRlCk0np85IM+pFtiKN3ts5giNIVUju8Rrip5WuSfEqDFceFEhtalZRf9q1R&#10;8OO+37rjtl+3J2xTad+XvFztlHoe9l9TEIH68B/+a2+0go80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8bgxQAAAN0AAAAPAAAAAAAAAAAAAAAAAJgCAABkcnMv&#10;ZG93bnJldi54bWxQSwUGAAAAAAQABAD1AAAAigM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5110"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pJ8IA&#10;AADdAAAADwAAAGRycy9kb3ducmV2LnhtbERPy4rCMBTdD/gP4QruxrSCQ+kYRYWCIA6+mPWludOW&#10;aW5qk2r1681CcHk479miN7W4UusqywricQSCOLe64kLB+ZR9JiCcR9ZYWyYFd3KwmA8+Zphqe+MD&#10;XY++ECGEXYoKSu+bVEqXl2TQjW1DHLg/2xr0AbaF1C3eQrip5SSKvqTBikNDiQ2tS8r/j51RkDT3&#10;R7f92e+yiz53ePjNVsmqVmo07JffIDz1/i1+uTdawTSOw/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WknwgAAAN0AAAAPAAAAAAAAAAAAAAAAAJgCAABkcnMvZG93&#10;bnJldi54bWxQSwUGAAAAAAQABAD1AAAAhwMAAAAA&#10;" path="m,l9779,,32410,63271r280,l55042,r9080,l37160,72086r-9372,l,xe" fillcolor="#007166" stroked="f" strokeweight="0">
                  <v:stroke miterlimit="83231f" joinstyle="miter"/>
                  <v:path arrowok="t" textboxrect="0,0,64122,72086"/>
                </v:shape>
                <v:shape id="Shape 47283"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V+sUA&#10;AADeAAAADwAAAGRycy9kb3ducmV2LnhtbESP3YrCMBSE74V9h3AWvNPUH9xSjbKsCCKitCt4e2iO&#10;bbE5KU3U+vZmYcHLYWa+YRarztTiTq2rLCsYDSMQxLnVFRcKTr+bQQzCeWSNtWVS8CQHq+VHb4GJ&#10;tg9O6Z75QgQIuwQVlN43iZQuL8mgG9qGOHgX2xr0QbaF1C0+AtzUchxFM2mw4rBQYkM/JeXX7GYU&#10;0DE97M+Y7qbp5Ljez7rswJgp1f/svucgPHX+Hf5vb7WC6dc4nsDf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dX6xQAAAN4AAAAPAAAAAAAAAAAAAAAAAJgCAABkcnMv&#10;ZG93bnJldi54bWxQSwUGAAAAAAQABAD1AAAAigMAAAAA&#10;" path="m,l9144,r,72086l,72086,,e" fillcolor="#007166" stroked="f" strokeweight="0">
                  <v:stroke miterlimit="83231f" joinstyle="miter"/>
                  <v:path arrowok="t" textboxrect="0,0,9144,72086"/>
                </v:shape>
                <v:shape id="Shape 47284"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zxcUA&#10;AADeAAAADwAAAGRycy9kb3ducmV2LnhtbESP3WrCQBSE74W+w3IKvdNNbVBJXUWEQqFUjD/3h+wx&#10;CWbPht2tSd6+KwheDjPzDbNc96YRN3K+tqzgfZKAIC6srrlUcDp+jRcgfEDW2FgmBQN5WK9eRkvM&#10;tO04p9shlCJC2GeooAqhzaT0RUUG/cS2xNG7WGcwROlKqR12EW4aOU2SmTRYc1yosKVtRcX18GcU&#10;XAcM5/OPS3s35B/5zna/F71X6u2133yCCNSHZ/jR/tYK0vl0kc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TPFxQAAAN4AAAAPAAAAAAAAAAAAAAAAAJgCAABkcnMv&#10;ZG93bnJldi54bWxQSwUGAAAAAAQABAD1AAAAigMAAAAA&#10;" path="m,l9144,r,14097l,14097,,e" fillcolor="#007166" stroked="f" strokeweight="0">
                  <v:stroke miterlimit="83231f" joinstyle="miter"/>
                  <v:path arrowok="t" textboxrect="0,0,9144,14097"/>
                </v:shape>
                <v:shape id="Shape 5113"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sa8QA&#10;AADdAAAADwAAAGRycy9kb3ducmV2LnhtbESPQUsDMRSE70L/Q3gFbza7LYqsTUsQFqR4ser9uXkm&#10;q5uXNYnd1V9vBMHjMDPfMNv97Adxopj6wArqVQWCuAumZ6vg6bG9uAaRMrLBITAp+KIE+93ibIuN&#10;CRM/0OmYrSgQTg0qcDmPjZSpc+QxrcJIXLzXED3mIqOVJuJU4H6Q66q6kh57LgsOR7p11L0fP72C&#10;Q/xeW2e19u7jpfX3z9ObbrVS58tZ34DINOf/8F/7zii4rOsN/L4p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LGvEAAAA3QAAAA8AAAAAAAAAAAAAAAAAmAIAAGRycy9k&#10;b3ducmV2LnhtbFBLBQYAAAAABAAEAPUAAACJ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5114"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37sgA&#10;AADdAAAADwAAAGRycy9kb3ducmV2LnhtbESPT2vCQBTE7wW/w/KE3upuav1D6ipSFOqhpWrA9vbI&#10;vibR7NuQ3Wr67bsFweMwM79hZovO1uJMra8ca0gGCgRx7kzFhYZsv36YgvAB2WDtmDT8kofFvHc3&#10;w9S4C2/pvAuFiBD2KWooQ2hSKX1ekkU/cA1x9L5dazFE2RbStHiJcFvLR6XG0mLFcaHEhl5Kyk+7&#10;H6uB3ydvx8mHUtJnm8/VOtsMD8svre/73fIZRKAu3MLX9qvRMEqSJ/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3fuyAAAAN0AAAAPAAAAAAAAAAAAAAAAAJgCAABk&#10;cnMvZG93bnJldi54bWxQSwUGAAAAAAQABAD1AAAAjQM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5115"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L1cQA&#10;AADdAAAADwAAAGRycy9kb3ducmV2LnhtbESPQWvCQBSE7wX/w/IEb3WTgqFE11AkUj0UrIrnR/Y1&#10;SZt9G7IbXf99Vyj0OMzMN8yqCKYTVxpca1lBOk9AEFdWt1wrOJ+2z68gnEfW2FkmBXdyUKwnTyvM&#10;tb3xJ12PvhYRwi5HBY33fS6lqxoy6Oa2J47elx0M+iiHWuoBbxFuOvmSJJk02HJcaLCnTUPVz3E0&#10;CvYVHcazyy4fQb7rrPwOpR6DUrNpeFuC8BT8f/ivvdMKFmm6gM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S9XEAAAA3QAAAA8AAAAAAAAAAAAAAAAAmAIAAGRycy9k&#10;b3ducmV2LnhtbFBLBQYAAAAABAAEAPUAAACJAwAAAAA=&#10;" path="m23038,r8814,c28080,16345,18580,25844,419,25844l,25757,,18338r419,102c13271,18440,20257,10909,23038,xe" fillcolor="#007166" stroked="f" strokeweight="0">
                  <v:stroke miterlimit="83231f" joinstyle="miter"/>
                  <v:path arrowok="t" textboxrect="0,0,31852,25844"/>
                </v:shape>
                <v:shape id="Shape 5116"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x6sYA&#10;AADdAAAADwAAAGRycy9kb3ducmV2LnhtbESP0WrCQBRE3wv+w3IFX0Q3sVQkuooNLRTpg0Y/4JK9&#10;ZoPZu2l2G9O/dwuFPg4zc4bZ7AbbiJ46XztWkM4TEMSl0zVXCi7n99kKhA/IGhvHpOCHPOy2o6cN&#10;Ztrd+UR9ESoRIewzVGBCaDMpfWnIop+7ljh6V9dZDFF2ldQd3iPcNnKRJEtpsea4YLCl3FB5K76t&#10;gq+316SYfvahep6a3PhDf7T5VanJeNivQQQawn/4r/2hFbyk6RJ+38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yx6sYAAADdAAAADwAAAAAAAAAAAAAAAACYAgAAZHJz&#10;L2Rvd25yZXYueG1sUEsFBgAAAAAEAAQA9QAAAIsDAAAAAA==&#10;" path="m419,c23597,,32830,20244,32131,40501l,40501,,33096r23330,c22911,19825,14668,7404,419,7404l,7602,,93,419,xe" fillcolor="#007166" stroked="f" strokeweight="0">
                  <v:stroke miterlimit="83231f" joinstyle="miter"/>
                  <v:path arrowok="t" textboxrect="0,0,32830,40501"/>
                </v:shape>
                <v:shape id="Shape 5117"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sDMcA&#10;AADdAAAADwAAAGRycy9kb3ducmV2LnhtbESPT2vCQBTE7wW/w/IEb3WTgK1GVxH/QIX2YBTF2yP7&#10;TILZtyG7avrtu4VCj8PM/IaZLTpTiwe1rrKsIB5GIIhzqysuFBwP29cxCOeRNdaWScE3OVjMey8z&#10;TLV98p4emS9EgLBLUUHpfZNK6fKSDLqhbYiDd7WtQR9kW0jd4jPATS2TKHqTBisOCyU2tCopv2V3&#10;o2DD992uyT6Tr+rii/X5dJq4faLUoN8tpyA8df4//Nf+0ApGcfwOv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XrAzHAAAA3QAAAA8AAAAAAAAAAAAAAAAAmAIAAGRy&#10;cy9kb3ducmV2LnhtbFBLBQYAAAAABAAEAPUAAACMAw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5118"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2DMIA&#10;AADdAAAADwAAAGRycy9kb3ducmV2LnhtbERPTWvCQBC9C/0PyxS8mU3E2pJmlVIsiuJB7aW3ITtN&#10;gtnZkJ1q/Pfdg+Dx8b6L5eBadaE+NJ4NZEkKirj0tuHKwPfpa/IGKgiyxdYzGbhRgOXiaVRgbv2V&#10;D3Q5SqViCIccDdQiXa51KGtyGBLfEUfu1/cOJcK+0rbHawx3rZ6m6Vw7bDg21NjRZ03l+fjnDOB2&#10;tl3/SLs/n/Y32gnZ1SuKMePn4eMdlNAgD/HdvbEGXrIszo1v4hP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PYMwgAAAN0AAAAPAAAAAAAAAAAAAAAAAJgCAABkcnMvZG93&#10;bnJldi54bWxQSwUGAAAAAAQABAD1AAAAhwMAAAAA&#10;" path="m35623,559r,8801c19698,8522,8801,20256,8801,35204r,38418l,73622,,1536r8103,l8103,18441r279,c12852,6845,22631,,35623,559xe" fillcolor="#88aca8" stroked="f" strokeweight="0">
                  <v:stroke miterlimit="83231f" joinstyle="miter"/>
                  <v:path arrowok="t" textboxrect="0,0,35623,73622"/>
                </v:shape>
                <v:shape id="Shape 5119"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F6MUA&#10;AADdAAAADwAAAGRycy9kb3ducmV2LnhtbESPS2vDMBCE74H+B7GF3hLZAefhRAlpodAc84D2uFhb&#10;y9RauZISu/++CgRyHGbmG2a9HWwrruRD41hBPslAEFdON1wrOJ/exwsQISJrbB2Tgj8KsN08jdZY&#10;atfzga7HWIsE4VCiAhNjV0oZKkMWw8R1xMn7dt5iTNLXUnvsE9y2cpplM2mx4bRgsKM3Q9XP8WIV&#10;7E9yuGTFbNe/nv3i13xOv+aFVerleditQEQa4iN8b39oBUWeL+H2Jj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sXo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5120"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NPsEA&#10;AADdAAAADwAAAGRycy9kb3ducmV2LnhtbERPy4rCMBTdC/MP4Q6401RBkWoUEeaxcFMfi+4uzbUp&#10;NjedJKP1781CcHk479Wmt624kQ+NYwWTcQaCuHK64VrB6fg1WoAIEVlj65gUPCjAZv0xWGGu3Z0L&#10;uh1iLVIIhxwVmBi7XMpQGbIYxq4jTtzFeYsxQV9L7fGewm0rp1k2lxYbTg0GO9oZqq6Hf6ugnFHh&#10;f9CUGX8X3RmP+93fY6HU8LPfLkFE6uNb/HL/agWzyTTtT2/S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zT7BAAAA3QAAAA8AAAAAAAAAAAAAAAAAmAIAAGRycy9kb3du&#10;cmV2LnhtbFBLBQYAAAAABAAEAPUAAACGAwAAAAA=&#10;" path="m26334,r,7110l14459,10577c11036,13300,8941,17491,8801,23365l,23365c419,14913,3597,8871,8731,4942l26334,xe" fillcolor="#88aca8" stroked="f" strokeweight="0">
                  <v:stroke miterlimit="83231f" joinstyle="miter"/>
                  <v:path arrowok="t" textboxrect="0,0,26334,23365"/>
                </v:shape>
                <v:shape id="Shape 5121"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i8cA&#10;AADdAAAADwAAAGRycy9kb3ducmV2LnhtbESPQWvCQBSE70L/w/IK3nQTqbWkrlIEq1hEm5aeH9mX&#10;bGj2bciuGv313UKhx2FmvmHmy9424kydrx0rSMcJCOLC6ZorBZ8f69ETCB+QNTaOScGVPCwXd4M5&#10;Ztpd+J3OeahEhLDPUIEJoc2k9IUhi37sWuLola6zGKLsKqk7vES4beQkSR6lxZrjgsGWVoaK7/xk&#10;FWzSr31+44fTbvZazszhKN82+1Kp4X3/8gwiUB/+w3/trVYwTScp/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42YvHAAAA3QAAAA8AAAAAAAAAAAAAAAAAmAIAAGRy&#10;cy9kb3ducmV2LnhtbFBLBQYAAAAABAAEAPUAAACM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85"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AzMYA&#10;AADeAAAADwAAAGRycy9kb3ducmV2LnhtbESPX0vDQBDE34V+h2OFvtmLodqQ9lr8Q1AfFKzS5zW3&#10;JqG5vXB7NvHbe4Lg4zAzv2E2u8n16kRBOs8GLhcZKOLa244bA+9v1UUBSiKyxd4zGfgmgd12drbB&#10;0vqRX+m0j41KEJYSDbQxDqXWUrfkUBZ+IE7epw8OY5Kh0TbgmOCu13mWXWuHHaeFFge6a6k+7r+c&#10;AXl6cc+8upfqMFZVIbcfDzkHY+bn080aVKQp/of/2o/WwHKVF1fweydd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WAzMYAAADeAAAADwAAAAAAAAAAAAAAAACYAgAAZHJz&#10;L2Rvd25yZXYueG1sUEsFBgAAAAAEAAQA9QAAAIsDAAAAAA==&#10;" path="m,l9144,r,72086l,72086,,e" fillcolor="#88aca8" stroked="f" strokeweight="0">
                  <v:stroke miterlimit="83231f" joinstyle="miter"/>
                  <v:path arrowok="t" textboxrect="0,0,9144,72086"/>
                </v:shape>
                <v:shape id="Shape 47286"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6iMgA&#10;AADeAAAADwAAAGRycy9kb3ducmV2LnhtbESPQWvCQBSE70L/w/IKvRTdKMXENBspQkEvaq0IvT2y&#10;r0lo9m3IbpP037tCweMwM98w2Xo0jeipc7VlBfNZBIK4sLrmUsH5832agHAeWWNjmRT8kYN1/jDJ&#10;MNV24A/qT74UAcIuRQWV920qpSsqMuhmtiUO3rftDPogu1LqDocAN41cRNFSGqw5LFTY0qai4uf0&#10;axRE5rDRSX153lM87/erYXfUhy+lnh7Ht1cQnkZ/D/+3t1rBS7xIlnC7E66Az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5zqIyAAAAN4AAAAPAAAAAAAAAAAAAAAAAJgCAABk&#10;cnMvZG93bnJldi54bWxQSwUGAAAAAAQABAD1AAAAjQMAAAAA&#10;" path="m,l9144,r,14097l,14097,,e" fillcolor="#88aca8" stroked="f" strokeweight="0">
                  <v:stroke miterlimit="83231f" joinstyle="miter"/>
                  <v:path arrowok="t" textboxrect="0,0,9144,14097"/>
                </v:shape>
                <v:shape id="Shape 5124"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XycMA&#10;AADdAAAADwAAAGRycy9kb3ducmV2LnhtbESP3YrCMBSE7xf2HcJZ8G5NLa5INYo/CHq56gMcm2NT&#10;bU5KE9v69htB2MthZr5h5sveVqKlxpeOFYyGCQji3OmSCwXn0+57CsIHZI2VY1LwJA/LxefHHDPt&#10;Ov6l9hgKESHsM1RgQqgzKX1uyKIfupo4elfXWAxRNoXUDXYRbiuZJslEWiw5LhisaWMovx8fVoFc&#10;1+1+dTCT7eV2WI/P3GF6L5QafPWrGYhAffgPv9t7reBnlI7h9S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HXycMAAADdAAAADwAAAAAAAAAAAAAAAACYAgAAZHJzL2Rv&#10;d25yZXYueG1sUEsFBgAAAAAEAAQA9QAAAIgDA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5125"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JeMUA&#10;AADdAAAADwAAAGRycy9kb3ducmV2LnhtbESPQWsCMRSE74X+h/AK3mpWYVvdGmWpCj0J1VLx9khe&#10;d5duXpZN1PjvjSB4HGbmG2a2iLYVJ+p941jBaJiBINbONFwp+NmtXycgfEA22DomBRfysJg/P82w&#10;MO7M33TahkokCPsCFdQhdIWUXtdk0Q9dR5y8P9dbDEn2lTQ9nhPctnKcZW/SYsNpocaOPmvS/9uj&#10;VeD3tovL/Ld835erfDONWh/QKzV4ieUHiEAxPML39pdRkI/GOdzep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Ul4xQAAAN0AAAAPAAAAAAAAAAAAAAAAAJgCAABkcnMv&#10;ZG93bnJldi54bWxQSwUGAAAAAAQABAD1AAAAigMAAAAA&#10;" path="m,l9360,,27800,61735r280,l45682,r9919,l73203,61735r279,l91923,r9360,l78092,72086r-9639,l50711,11443r-267,l32830,72086r-9640,l,xe" fillcolor="#88aca8" stroked="f" strokeweight="0">
                  <v:stroke miterlimit="83231f" joinstyle="miter"/>
                  <v:path arrowok="t" textboxrect="0,0,101283,72086"/>
                </v:shape>
                <v:shape id="Shape 5126"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WHccA&#10;AADdAAAADwAAAGRycy9kb3ducmV2LnhtbESPQWvCQBSE74L/YXlCL6IbhUpMXUUEIVAoVovg7TX7&#10;3ASzb0N21bS/3i0IPQ4z8w2zWHW2FjdqfeVYwWScgCAunK7YKPg6bEcpCB+QNdaOScEPeVgt+70F&#10;Ztrd+ZNu+2BEhLDPUEEZQpNJ6YuSLPqxa4ijd3atxRBla6Ru8R7htpbTJJlJixXHhRIb2pRUXPZX&#10;q+CUD89Hk27mvyF/vx7S7e77g4xSL4Nu/QYiUBf+w892rhW8TqYz+HsTn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1h3HAAAA3QAAAA8AAAAAAAAAAAAAAAAAmAIAAGRy&#10;cy9kb3ducmV2LnhtbFBLBQYAAAAABAAEAPUAAACMAw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5127"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mSsMA&#10;AADdAAAADwAAAGRycy9kb3ducmV2LnhtbESPQYvCMBSE78L+h/CEvWlqYVWqUWRB1sMe1PoDns2z&#10;LTYvoYka//1mQfA4zMw3zHIdTSfu1PvWsoLJOANBXFndcq3gVG5HcxA+IGvsLJOCJ3lYrz4GSyy0&#10;ffCB7sdQiwRhX6CCJgRXSOmrhgz6sXXEybvY3mBIsq+l7vGR4KaTeZZNpcGW00KDjr4bqq7Hm1Gw&#10;30nqfuO0zGc/z0uMJ3c+B6fU5zBuFiACxfAOv9o7reBrks/g/01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3mSsMAAADd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5128"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gPMMA&#10;AADdAAAADwAAAGRycy9kb3ducmV2LnhtbERPXWvCMBR9H/gfwh3sbaY6HK4ziojCQCisCr5emmtb&#10;19yUJNp2v948CD4ezvdi1ZtG3Mj52rKCyTgBQVxYXXOp4HjYvc9B+ICssbFMCgbysFqOXhaYatvx&#10;L93yUIoYwj5FBVUIbSqlLyoy6Me2JY7c2TqDIUJXSu2wi+GmkdMk+ZQGa44NFba0qaj4y69GAf5n&#10;p6xLtrPT8JVdP/aD21ykU+rttV9/gwjUh6f44f7RCmaTa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LgPMMAAADdAAAADwAAAAAAAAAAAAAAAACYAgAAZHJzL2Rv&#10;d25yZXYueG1sUEsFBgAAAAAEAAQA9QAAAIgDAAAAAA==&#10;" path="m35611,558r,8802c19685,8521,8788,20256,8788,35192r,38430l,73622,,1536r8090,l8090,18440r279,c12840,6845,22619,,35611,558xe" fillcolor="#88aca8" stroked="f" strokeweight="0">
                  <v:stroke miterlimit="83231f" joinstyle="miter"/>
                  <v:path arrowok="t" textboxrect="0,0,35611,73622"/>
                </v:shape>
                <v:shape id="Shape 5129"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D0cUA&#10;AADdAAAADwAAAGRycy9kb3ducmV2LnhtbESP3WrCQBSE7wt9h+UUvBHdKFo0uooUioJQ6t/9IXvM&#10;BrNnQ3Y1ydu7QqGXw8x8wyzXrS3Fg2pfOFYwGiYgiDOnC84VnE/fgxkIH5A1lo5JQUce1qv3tyWm&#10;2jV8oMcx5CJC2KeowIRQpVL6zJBFP3QVcfSurrYYoqxzqWtsItyWcpwkn9JiwXHBYEVfhrLb8W4V&#10;bKsff+n/zi6bfTPp7ldsu8nBKNX7aDcLEIHa8B/+a++0guloPIfX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kPRxQAAAN0AAAAPAAAAAAAAAAAAAAAAAJgCAABkcnMv&#10;ZG93bnJldi54bWxQSwUGAAAAAAQABAD1AAAAigMAAAAA&#10;" path="m,l8788,r,62585l48743,27660r11734,l29743,54331,62573,99746r-11036,l23038,60490,8788,72352r,27394l,99746,,xe" fillcolor="#88aca8" stroked="f" strokeweight="0">
                  <v:stroke miterlimit="83231f" joinstyle="miter"/>
                  <v:path arrowok="t" textboxrect="0,0,62573,99746"/>
                </v:shape>
                <v:shape id="Shape 5130"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8PcMA&#10;AADdAAAADwAAAGRycy9kb3ducmV2LnhtbERPW2vCMBR+F/wP4Qh7m6mOzq0apewCexKsMtnbITm2&#10;xeakNJlm/355EHz8+O6rTbSduNDgW8cKZtMMBLF2puVawWH/+fgCwgdkg51jUvBHHjbr8WiFhXFX&#10;3tGlCrVIIewLVNCE0BdSet2QRT91PXHiTm6wGBIcamkGvKZw28l5lj1Liy2nhgZ7emtIn6tfq8Af&#10;bR/f8+9ycSw/8u1r1PoHvVIPk1guQQSK4S6+ub+Mgnz2lPan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N8PcMAAADdAAAADwAAAAAAAAAAAAAAAACYAgAAZHJzL2Rv&#10;d25yZXYueG1sUEsFBgAAAAAEAAQA9QAAAIgDAAAAAA==&#10;" path="m,l9360,,27800,61735r280,l45682,r9919,l73203,61735r267,l91923,r9360,l78092,72086r-9639,l50698,11443r-266,l32830,72086r-9653,l,xe" fillcolor="#88aca8" stroked="f" strokeweight="0">
                  <v:stroke miterlimit="83231f" joinstyle="miter"/>
                  <v:path arrowok="t" textboxrect="0,0,101283,72086"/>
                </v:shape>
                <v:shape id="Shape 47287"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7IMUA&#10;AADeAAAADwAAAGRycy9kb3ducmV2LnhtbESPQUvDQBSE70L/w/IK3uzGICbEboutBPVgwSqen9ln&#10;Esy+DfvWJv57VxA8DjPzDbPezm5QJwrSezZwucpAETfe9twaeH2pL0pQEpEtDp7JwDcJbDeLszVW&#10;1k/8TKdjbFWCsFRooItxrLSWpiOHsvIjcfI+fHAYkwyttgGnBHeDzrPsWjvsOS10ONK+o+bz+OUM&#10;yOPBPXFxJ/XbVNel7N7vcw7GnC/n2xtQkeb4H/5rP1gDV0VeFvB7J1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sgxQAAAN4AAAAPAAAAAAAAAAAAAAAAAJgCAABkcnMv&#10;ZG93bnJldi54bWxQSwUGAAAAAAQABAD1AAAAigMAAAAA&#10;" path="m,l9144,r,72086l,72086,,e" fillcolor="#88aca8" stroked="f" strokeweight="0">
                  <v:stroke miterlimit="83231f" joinstyle="miter"/>
                  <v:path arrowok="t" textboxrect="0,0,9144,72086"/>
                </v:shape>
                <v:shape id="Shape 47288"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LYcUA&#10;AADeAAAADwAAAGRycy9kb3ducmV2LnhtbERPTWvCQBC9C/0PyxR6kboxFBNTVxFBaC9RYxF6G7LT&#10;JDQ7G7LbJP333UPB4+N9b3aTacVAvWssK1guIhDEpdUNVwo+rsfnFITzyBpby6Tglxzstg+zDWba&#10;jnyhofCVCCHsMlRQe99lUrqyJoNuYTviwH3Z3qAPsK+k7nEM4aaVcRStpMGGQ0ONHR1qKr+LH6Mg&#10;MqeDTpvbPKdkOeTr8f2sT59KPT1O+1cQniZ/F/+737SClyROw95wJ1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AthxQAAAN4AAAAPAAAAAAAAAAAAAAAAAJgCAABkcnMv&#10;ZG93bnJldi54bWxQSwUGAAAAAAQABAD1AAAAigMAAAAA&#10;" path="m,l9144,r,14097l,14097,,e" fillcolor="#88aca8" stroked="f" strokeweight="0">
                  <v:stroke miterlimit="83231f" joinstyle="miter"/>
                  <v:path arrowok="t" textboxrect="0,0,9144,14097"/>
                </v:shape>
                <v:shape id="Shape 5133"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cMMA&#10;AADdAAAADwAAAGRycy9kb3ducmV2LnhtbESPQWvCQBSE7wX/w/KE3uquBiVEVxGlIPRkWur1kX0m&#10;wezbkN2Y+O/dgtDjMDPfMJvdaBtxp87XjjXMZwoEceFMzaWGn+/PjxSED8gGG8ek4UEedtvJ2wYz&#10;4wY+0z0PpYgQ9hlqqEJoMyl9UZFFP3MtcfSurrMYouxKaTocItw2cqHUSlqsOS5U2NKhouKW91ZD&#10;733ap6uhH5ZK5cfTVyLD70Xr9+m4X4MINIb/8Kt9MhqW8ySBvz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IncMMAAADdAAAADwAAAAAAAAAAAAAAAACYAgAAZHJzL2Rv&#10;d25yZXYueG1sUEsFBgAAAAAEAAQA9QAAAIgDA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5134"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eAMUA&#10;AADdAAAADwAAAGRycy9kb3ducmV2LnhtbESPQWvCQBSE74X+h+UVvOkm1UqJrlKqguBBjMXzM/tM&#10;QrNv1+yq8d+7BaHHYWa+YabzzjTiSq2vLStIBwkI4sLqmksFP/tV/xOED8gaG8uk4E4e5rPXlylm&#10;2t54R9c8lCJC2GeooArBZVL6oiKDfmAdcfROtjUYomxLqVu8Rbhp5HuSjKXBmuNChY6+Kyp+84tR&#10;sN+4pTvWy8timNqVzc/bQ1Juleq9dV8TEIG68B9+ttdawUc6HMHf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N4AxQAAAN0AAAAPAAAAAAAAAAAAAAAAAJgCAABkcnMv&#10;ZG93bnJldi54bWxQSwUGAAAAAAQABAD1AAAAigM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5135"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aU8UA&#10;AADdAAAADwAAAGRycy9kb3ducmV2LnhtbESPQYvCMBSE78L+h/AWvGmqoi5do6yC4knU7kFvz+Zt&#10;W7Z5KU3U6q83guBxmJlvmMmsMaW4UO0Kywp63QgEcWp1wZmC32TZ+QLhPLLG0jIpuJGD2fSjNcFY&#10;2yvv6LL3mQgQdjEqyL2vYildmpNB17UVcfD+bG3QB1lnUtd4DXBTyn4UjaTBgsNCjhUtckr/92ej&#10;4FwdLd+jLY7vzWmTJceVmx/6SrU/m59vEJ4a/w6/2mutYNgbDO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JpTxQAAAN0AAAAPAAAAAAAAAAAAAAAAAJgCAABkcnMv&#10;ZG93bnJldi54bWxQSwUGAAAAAAQABAD1AAAAigM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5136"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AwMgA&#10;AADdAAAADwAAAGRycy9kb3ducmV2LnhtbESP3WrCQBSE7wu+w3KE3hTdWKmk0VVEEAJCqT8IvTtm&#10;j5tg9mzIrpr26buFgpfDzHzDzBadrcWNWl85VjAaJiCIC6crNgoO+/UgBeEDssbaMSn4Jg+Lee9p&#10;hpl2d97SbReMiBD2GSooQ2gyKX1RkkU/dA1x9M6utRiibI3ULd4j3NbyNUkm0mLFcaHEhlYlFZfd&#10;1Sr4yl/OR5Ou3n9Cvrnu0/Xn6YOMUs/9bjkFEagLj/B/O9cK3kbjC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EDAyAAAAN0AAAAPAAAAAAAAAAAAAAAAAJgCAABk&#10;cnMvZG93bnJldi54bWxQSwUGAAAAAAQABAD1AAAAjQM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5137"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wl8QA&#10;AADdAAAADwAAAGRycy9kb3ducmV2LnhtbESPzYoCMRCE78K+Q+gFb5pR8YfRKIuwrIc96OgDtJN2&#10;ZthJJ0yixrffCILHoqq+olabaFpxo843lhWMhhkI4tLqhisFp+P3YAHCB2SNrWVS8CAPm/VHb4W5&#10;tnc+0K0IlUgQ9jkqqENwuZS+rMmgH1pHnLyL7QyGJLtK6g7vCW5aOc6ymTTYcFqo0dG2pvKvuBoF&#10;+52k9jfOjuP5z+MS48mdz8Ep1f+MX0sQgWJ4h1/tnVYwHU3m8Hy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cJfEAAAA3Q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5138"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LEcIA&#10;AADdAAAADwAAAGRycy9kb3ducmV2LnhtbERP3W6CMBS+N9k7NGfJ7rTInFmY1cDMErwc+gBn9Iwy&#10;6SmhFdjb24slu/zy/e8Os+3ESINvHStYrxIQxLXTLTcKLueP5SsIH5A1do5JwS95OOwfFjvMtJv4&#10;k8YqNCKGsM9QgQmhz6T0tSGLfuV64sh9u8FiiHBopB5wiuG2k2mSbKXFlmODwZ7eDdXX6mYVyKIf&#10;y/xktsevn1OxufCE6bVR6ulxzt9ABJrDv/jPXWoFL+vnODe+iU9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UsRwgAAAN0AAAAPAAAAAAAAAAAAAAAAAJgCAABkcnMvZG93&#10;bnJldi54bWxQSwUGAAAAAAQABAD1AAAAhwM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t>The employer shall determine the number of representatives to be elected so that there are suf</w:t>
      </w:r>
      <w:r>
        <w:t>ficient representatives to represent the interests of all the affected employees, having regard to the number and classes of those employees.</w:t>
      </w:r>
    </w:p>
    <w:p w:rsidR="005B726C" w:rsidRDefault="001C1064">
      <w:pPr>
        <w:numPr>
          <w:ilvl w:val="0"/>
          <w:numId w:val="10"/>
        </w:numPr>
        <w:ind w:right="14" w:hanging="227"/>
      </w:pPr>
      <w:r>
        <w:t>The employer shall determine whether the affected employees should be represented either by representatives of all</w:t>
      </w:r>
      <w:r>
        <w:t xml:space="preserve"> the affected employees or by representatives of particular classes of those employees.</w:t>
      </w:r>
    </w:p>
    <w:p w:rsidR="005B726C" w:rsidRDefault="001C1064">
      <w:pPr>
        <w:numPr>
          <w:ilvl w:val="0"/>
          <w:numId w:val="10"/>
        </w:numPr>
        <w:ind w:right="14" w:hanging="227"/>
      </w:pPr>
      <w:r>
        <w:t xml:space="preserve">before the election the employer shall determine the term of office as employee representatives so that it is of sufficient length to enable relevant information to be </w:t>
      </w:r>
      <w:r>
        <w:t>given and consultations to be completed.</w:t>
      </w:r>
    </w:p>
    <w:p w:rsidR="005B726C" w:rsidRDefault="001C1064">
      <w:pPr>
        <w:numPr>
          <w:ilvl w:val="0"/>
          <w:numId w:val="10"/>
        </w:numPr>
        <w:ind w:right="14" w:hanging="227"/>
      </w:pPr>
      <w:r>
        <w:t>The candidates for election as employee representatives are affected employees on the date of the election.</w:t>
      </w:r>
    </w:p>
    <w:p w:rsidR="005B726C" w:rsidRDefault="001C1064">
      <w:pPr>
        <w:numPr>
          <w:ilvl w:val="0"/>
          <w:numId w:val="10"/>
        </w:numPr>
        <w:ind w:right="14" w:hanging="227"/>
      </w:pPr>
      <w:r>
        <w:t>no affected employee is unreasonably excluded from standing for election.</w:t>
      </w:r>
    </w:p>
    <w:p w:rsidR="005B726C" w:rsidRDefault="001C1064">
      <w:pPr>
        <w:numPr>
          <w:ilvl w:val="0"/>
          <w:numId w:val="10"/>
        </w:numPr>
        <w:ind w:right="14" w:hanging="227"/>
      </w:pPr>
      <w:r>
        <w:t>All affected employees on the dat</w:t>
      </w:r>
      <w:r>
        <w:t>e of the election are entitled to vote for employee representatives.</w:t>
      </w:r>
    </w:p>
    <w:p w:rsidR="005B726C" w:rsidRDefault="001C1064">
      <w:pPr>
        <w:numPr>
          <w:ilvl w:val="0"/>
          <w:numId w:val="10"/>
        </w:numPr>
        <w:ind w:right="14" w:hanging="227"/>
      </w:pPr>
      <w:r>
        <w:t xml:space="preserve">The employees entitled to vote may vote for as many candidates as there are representatives to be elected to represent them; or, if there are to be representatives </w:t>
      </w:r>
      <w:r>
        <w:lastRenderedPageBreak/>
        <w:t xml:space="preserve">for particular classes </w:t>
      </w:r>
      <w:r>
        <w:t xml:space="preserve">of employees, for as many candidates as there are representatives to be elected to represent their particular class of employee. </w:t>
      </w:r>
    </w:p>
    <w:p w:rsidR="005B726C" w:rsidRDefault="001C1064">
      <w:pPr>
        <w:numPr>
          <w:ilvl w:val="0"/>
          <w:numId w:val="10"/>
        </w:numPr>
        <w:ind w:right="14" w:hanging="227"/>
      </w:pPr>
      <w:r>
        <w:t>The election is conducted so as to secure that:</w:t>
      </w:r>
    </w:p>
    <w:p w:rsidR="005B726C" w:rsidRDefault="001C1064">
      <w:pPr>
        <w:numPr>
          <w:ilvl w:val="1"/>
          <w:numId w:val="10"/>
        </w:numPr>
        <w:spacing w:after="0"/>
        <w:ind w:right="14" w:hanging="227"/>
      </w:pPr>
      <w:r>
        <w:t xml:space="preserve">so far as is reasonably </w:t>
      </w:r>
    </w:p>
    <w:p w:rsidR="005B726C" w:rsidRDefault="001C1064">
      <w:pPr>
        <w:ind w:left="464" w:right="14"/>
      </w:pPr>
      <w:r>
        <w:t>practicable, those voting do so in secret, and</w:t>
      </w:r>
    </w:p>
    <w:p w:rsidR="005B726C" w:rsidRDefault="001C1064">
      <w:pPr>
        <w:numPr>
          <w:ilvl w:val="1"/>
          <w:numId w:val="10"/>
        </w:numPr>
        <w:ind w:right="14" w:hanging="227"/>
      </w:pPr>
      <w:r>
        <w:t>the vo</w:t>
      </w:r>
      <w:r>
        <w:t xml:space="preserve">tes given at the election are accurately counted. </w:t>
      </w:r>
    </w:p>
    <w:p w:rsidR="005B726C" w:rsidRDefault="001C1064">
      <w:pPr>
        <w:ind w:left="23" w:right="14"/>
      </w:pPr>
      <w:r>
        <w:t>Where an employee representative is elected in accordance with these rules but subsequently ceases to act as such and, in consequence, certain employees are no longer represented, another election should b</w:t>
      </w:r>
      <w:r>
        <w:t xml:space="preserve">e held satisfying the rules set out at (1), (5), (6) and (9) above. </w:t>
      </w:r>
    </w:p>
    <w:p w:rsidR="005B726C" w:rsidRDefault="001C1064">
      <w:pPr>
        <w:spacing w:after="17" w:line="265" w:lineRule="auto"/>
        <w:ind w:left="-5"/>
      </w:pPr>
      <w:r>
        <w:rPr>
          <w:color w:val="007166"/>
          <w:sz w:val="22"/>
        </w:rPr>
        <w:t>Role of the employee representative in redundancy consultations</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page">
                  <wp:posOffset>0</wp:posOffset>
                </wp:positionH>
                <wp:positionV relativeFrom="page">
                  <wp:posOffset>7128002</wp:posOffset>
                </wp:positionV>
                <wp:extent cx="5346002" cy="432003"/>
                <wp:effectExtent l="0" t="0" r="0" b="0"/>
                <wp:wrapTopAndBottom/>
                <wp:docPr id="44100" name="Group 44100"/>
                <wp:cNvGraphicFramePr/>
                <a:graphic xmlns:a="http://schemas.openxmlformats.org/drawingml/2006/main">
                  <a:graphicData uri="http://schemas.microsoft.com/office/word/2010/wordprocessingGroup">
                    <wpg:wgp>
                      <wpg:cNvGrpSpPr/>
                      <wpg:grpSpPr>
                        <a:xfrm>
                          <a:off x="0" y="0"/>
                          <a:ext cx="5346002" cy="432003"/>
                          <a:chOff x="0" y="0"/>
                          <a:chExt cx="5346002" cy="432003"/>
                        </a:xfrm>
                      </wpg:grpSpPr>
                      <wps:wsp>
                        <wps:cNvPr id="47289" name="Shape 47289"/>
                        <wps:cNvSpPr/>
                        <wps:spPr>
                          <a:xfrm>
                            <a:off x="0" y="0"/>
                            <a:ext cx="5346002" cy="432003"/>
                          </a:xfrm>
                          <a:custGeom>
                            <a:avLst/>
                            <a:gdLst/>
                            <a:ahLst/>
                            <a:cxnLst/>
                            <a:rect l="0" t="0" r="0" b="0"/>
                            <a:pathLst>
                              <a:path w="5346002" h="432003">
                                <a:moveTo>
                                  <a:pt x="0" y="0"/>
                                </a:moveTo>
                                <a:lnTo>
                                  <a:pt x="5346002" y="0"/>
                                </a:lnTo>
                                <a:lnTo>
                                  <a:pt x="5346002" y="432003"/>
                                </a:lnTo>
                                <a:lnTo>
                                  <a:pt x="0" y="432003"/>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206" name="Rectangle 5206"/>
                        <wps:cNvSpPr/>
                        <wps:spPr>
                          <a:xfrm>
                            <a:off x="522001"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207" name="Rectangle 5207"/>
                        <wps:cNvSpPr/>
                        <wps:spPr>
                          <a:xfrm>
                            <a:off x="586008" y="134918"/>
                            <a:ext cx="250392" cy="159181"/>
                          </a:xfrm>
                          <a:prstGeom prst="rect">
                            <a:avLst/>
                          </a:prstGeom>
                          <a:ln>
                            <a:noFill/>
                          </a:ln>
                        </wps:spPr>
                        <wps:txbx>
                          <w:txbxContent>
                            <w:p w:rsidR="005B726C" w:rsidRDefault="001C1064">
                              <w:pPr>
                                <w:spacing w:after="160" w:line="259" w:lineRule="auto"/>
                                <w:ind w:left="0" w:firstLine="0"/>
                              </w:pPr>
                              <w:r>
                                <w:rPr>
                                  <w:color w:val="FFFFFF"/>
                                  <w:sz w:val="16"/>
                                </w:rPr>
                                <w:t>PPE</w:t>
                              </w:r>
                            </w:p>
                          </w:txbxContent>
                        </wps:txbx>
                        <wps:bodyPr horzOverflow="overflow" vert="horz" lIns="0" tIns="0" rIns="0" bIns="0" rtlCol="0">
                          <a:noAutofit/>
                        </wps:bodyPr>
                      </wps:wsp>
                      <wps:wsp>
                        <wps:cNvPr id="5208" name="Rectangle 5208"/>
                        <wps:cNvSpPr/>
                        <wps:spPr>
                          <a:xfrm>
                            <a:off x="774273"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209" name="Rectangle 5209"/>
                        <wps:cNvSpPr/>
                        <wps:spPr>
                          <a:xfrm>
                            <a:off x="845800" y="134918"/>
                            <a:ext cx="122561" cy="159181"/>
                          </a:xfrm>
                          <a:prstGeom prst="rect">
                            <a:avLst/>
                          </a:prstGeom>
                          <a:ln>
                            <a:noFill/>
                          </a:ln>
                        </wps:spPr>
                        <wps:txbx>
                          <w:txbxContent>
                            <w:p w:rsidR="005B726C" w:rsidRDefault="001C1064">
                              <w:pPr>
                                <w:spacing w:after="160" w:line="259" w:lineRule="auto"/>
                                <w:ind w:left="0" w:firstLine="0"/>
                              </w:pPr>
                              <w:r>
                                <w:rPr>
                                  <w:color w:val="FFFFFF"/>
                                  <w:sz w:val="16"/>
                                </w:rPr>
                                <w:t>DI</w:t>
                              </w:r>
                            </w:p>
                          </w:txbxContent>
                        </wps:txbx>
                        <wps:bodyPr horzOverflow="overflow" vert="horz" lIns="0" tIns="0" rIns="0" bIns="0" rtlCol="0">
                          <a:noAutofit/>
                        </wps:bodyPr>
                      </wps:wsp>
                      <wps:wsp>
                        <wps:cNvPr id="5210" name="Rectangle 5210"/>
                        <wps:cNvSpPr/>
                        <wps:spPr>
                          <a:xfrm>
                            <a:off x="937951" y="134918"/>
                            <a:ext cx="324713" cy="159181"/>
                          </a:xfrm>
                          <a:prstGeom prst="rect">
                            <a:avLst/>
                          </a:prstGeom>
                          <a:ln>
                            <a:noFill/>
                          </a:ln>
                        </wps:spPr>
                        <wps:txbx>
                          <w:txbxContent>
                            <w:p w:rsidR="005B726C" w:rsidRDefault="001C1064">
                              <w:pPr>
                                <w:spacing w:after="160" w:line="259" w:lineRule="auto"/>
                                <w:ind w:left="0" w:firstLine="0"/>
                              </w:pPr>
                              <w:r>
                                <w:rPr>
                                  <w:color w:val="FFFFFF"/>
                                  <w:sz w:val="16"/>
                                </w:rPr>
                                <w:t>x 4: E</w:t>
                              </w:r>
                            </w:p>
                          </w:txbxContent>
                        </wps:txbx>
                        <wps:bodyPr horzOverflow="overflow" vert="horz" lIns="0" tIns="0" rIns="0" bIns="0" rtlCol="0">
                          <a:noAutofit/>
                        </wps:bodyPr>
                      </wps:wsp>
                      <wps:wsp>
                        <wps:cNvPr id="5211" name="Rectangle 5211"/>
                        <wps:cNvSpPr/>
                        <wps:spPr>
                          <a:xfrm>
                            <a:off x="1182097" y="134918"/>
                            <a:ext cx="197692" cy="159181"/>
                          </a:xfrm>
                          <a:prstGeom prst="rect">
                            <a:avLst/>
                          </a:prstGeom>
                          <a:ln>
                            <a:noFill/>
                          </a:ln>
                        </wps:spPr>
                        <wps:txbx>
                          <w:txbxContent>
                            <w:p w:rsidR="005B726C" w:rsidRDefault="001C1064">
                              <w:pPr>
                                <w:spacing w:after="160" w:line="259" w:lineRule="auto"/>
                                <w:ind w:left="0" w:firstLine="0"/>
                              </w:pPr>
                              <w:r>
                                <w:rPr>
                                  <w:color w:val="FFFFFF"/>
                                  <w:sz w:val="16"/>
                                </w:rPr>
                                <w:t>MP</w:t>
                              </w:r>
                            </w:p>
                          </w:txbxContent>
                        </wps:txbx>
                        <wps:bodyPr horzOverflow="overflow" vert="horz" lIns="0" tIns="0" rIns="0" bIns="0" rtlCol="0">
                          <a:noAutofit/>
                        </wps:bodyPr>
                      </wps:wsp>
                      <wps:wsp>
                        <wps:cNvPr id="5212" name="Rectangle 5212"/>
                        <wps:cNvSpPr/>
                        <wps:spPr>
                          <a:xfrm>
                            <a:off x="1330738"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213" name="Rectangle 5213"/>
                        <wps:cNvSpPr/>
                        <wps:spPr>
                          <a:xfrm>
                            <a:off x="1385297" y="134918"/>
                            <a:ext cx="342955" cy="159181"/>
                          </a:xfrm>
                          <a:prstGeom prst="rect">
                            <a:avLst/>
                          </a:prstGeom>
                          <a:ln>
                            <a:noFill/>
                          </a:ln>
                        </wps:spPr>
                        <wps:txbx>
                          <w:txbxContent>
                            <w:p w:rsidR="005B726C" w:rsidRDefault="001C1064">
                              <w:pPr>
                                <w:spacing w:after="160" w:line="259" w:lineRule="auto"/>
                                <w:ind w:left="0" w:firstLine="0"/>
                              </w:pPr>
                              <w:r>
                                <w:rPr>
                                  <w:color w:val="FFFFFF"/>
                                  <w:sz w:val="16"/>
                                </w:rPr>
                                <w:t>OYEE</w:t>
                              </w:r>
                            </w:p>
                          </w:txbxContent>
                        </wps:txbx>
                        <wps:bodyPr horzOverflow="overflow" vert="horz" lIns="0" tIns="0" rIns="0" bIns="0" rtlCol="0">
                          <a:noAutofit/>
                        </wps:bodyPr>
                      </wps:wsp>
                      <wps:wsp>
                        <wps:cNvPr id="5214" name="Rectangle 5214"/>
                        <wps:cNvSpPr/>
                        <wps:spPr>
                          <a:xfrm>
                            <a:off x="1643158"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215" name="Rectangle 5215"/>
                        <wps:cNvSpPr/>
                        <wps:spPr>
                          <a:xfrm>
                            <a:off x="1663579" y="134918"/>
                            <a:ext cx="590915" cy="159181"/>
                          </a:xfrm>
                          <a:prstGeom prst="rect">
                            <a:avLst/>
                          </a:prstGeom>
                          <a:ln>
                            <a:noFill/>
                          </a:ln>
                        </wps:spPr>
                        <wps:txbx>
                          <w:txbxContent>
                            <w:p w:rsidR="005B726C" w:rsidRDefault="001C1064">
                              <w:pPr>
                                <w:spacing w:after="160" w:line="259" w:lineRule="auto"/>
                                <w:ind w:left="0" w:firstLine="0"/>
                              </w:pPr>
                              <w:r>
                                <w:rPr>
                                  <w:color w:val="FFFFFF"/>
                                  <w:sz w:val="16"/>
                                </w:rPr>
                                <w:t>REPRESE</w:t>
                              </w:r>
                            </w:p>
                          </w:txbxContent>
                        </wps:txbx>
                        <wps:bodyPr horzOverflow="overflow" vert="horz" lIns="0" tIns="0" rIns="0" bIns="0" rtlCol="0">
                          <a:noAutofit/>
                        </wps:bodyPr>
                      </wps:wsp>
                      <wps:wsp>
                        <wps:cNvPr id="5216" name="Rectangle 5216"/>
                        <wps:cNvSpPr/>
                        <wps:spPr>
                          <a:xfrm>
                            <a:off x="2107876"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217" name="Rectangle 5217"/>
                        <wps:cNvSpPr/>
                        <wps:spPr>
                          <a:xfrm>
                            <a:off x="2179403" y="134918"/>
                            <a:ext cx="492407" cy="159181"/>
                          </a:xfrm>
                          <a:prstGeom prst="rect">
                            <a:avLst/>
                          </a:prstGeom>
                          <a:ln>
                            <a:noFill/>
                          </a:ln>
                        </wps:spPr>
                        <wps:txbx>
                          <w:txbxContent>
                            <w:p w:rsidR="005B726C" w:rsidRDefault="001C1064">
                              <w:pPr>
                                <w:spacing w:after="160" w:line="259" w:lineRule="auto"/>
                                <w:ind w:left="0" w:firstLine="0"/>
                              </w:pPr>
                              <w:r>
                                <w:rPr>
                                  <w:color w:val="FFFFFF"/>
                                  <w:sz w:val="16"/>
                                </w:rPr>
                                <w:t>TATIVES</w:t>
                              </w:r>
                            </w:p>
                          </w:txbxContent>
                        </wps:txbx>
                        <wps:bodyPr horzOverflow="overflow" vert="horz" lIns="0" tIns="0" rIns="0" bIns="0" rtlCol="0">
                          <a:noAutofit/>
                        </wps:bodyPr>
                      </wps:wsp>
                      <wps:wsp>
                        <wps:cNvPr id="5218" name="Rectangle 5218"/>
                        <wps:cNvSpPr/>
                        <wps:spPr>
                          <a:xfrm>
                            <a:off x="2549653" y="134918"/>
                            <a:ext cx="132290" cy="159181"/>
                          </a:xfrm>
                          <a:prstGeom prst="rect">
                            <a:avLst/>
                          </a:prstGeom>
                          <a:ln>
                            <a:noFill/>
                          </a:ln>
                        </wps:spPr>
                        <wps:txbx>
                          <w:txbxContent>
                            <w:p w:rsidR="005B726C" w:rsidRDefault="001C1064">
                              <w:pPr>
                                <w:spacing w:after="160" w:line="259" w:lineRule="auto"/>
                                <w:ind w:left="0" w:firstLine="0"/>
                              </w:pPr>
                              <w:r>
                                <w:rPr>
                                  <w:color w:val="FFFFFF"/>
                                  <w:sz w:val="16"/>
                                </w:rPr>
                                <w:t xml:space="preserve"> – </w:t>
                              </w:r>
                            </w:p>
                          </w:txbxContent>
                        </wps:txbx>
                        <wps:bodyPr horzOverflow="overflow" vert="horz" lIns="0" tIns="0" rIns="0" bIns="0" rtlCol="0">
                          <a:noAutofit/>
                        </wps:bodyPr>
                      </wps:wsp>
                      <wps:wsp>
                        <wps:cNvPr id="5219" name="Rectangle 5219"/>
                        <wps:cNvSpPr/>
                        <wps:spPr>
                          <a:xfrm>
                            <a:off x="2641298" y="134918"/>
                            <a:ext cx="80131" cy="159181"/>
                          </a:xfrm>
                          <a:prstGeom prst="rect">
                            <a:avLst/>
                          </a:prstGeom>
                          <a:ln>
                            <a:noFill/>
                          </a:ln>
                        </wps:spPr>
                        <wps:txbx>
                          <w:txbxContent>
                            <w:p w:rsidR="005B726C" w:rsidRDefault="001C1064">
                              <w:pPr>
                                <w:spacing w:after="160" w:line="259" w:lineRule="auto"/>
                                <w:ind w:left="0" w:firstLine="0"/>
                              </w:pPr>
                              <w:r>
                                <w:rPr>
                                  <w:color w:val="FFFFFF"/>
                                  <w:sz w:val="16"/>
                                </w:rPr>
                                <w:t>E</w:t>
                              </w:r>
                            </w:p>
                          </w:txbxContent>
                        </wps:txbx>
                        <wps:bodyPr horzOverflow="overflow" vert="horz" lIns="0" tIns="0" rIns="0" bIns="0" rtlCol="0">
                          <a:noAutofit/>
                        </wps:bodyPr>
                      </wps:wsp>
                      <wps:wsp>
                        <wps:cNvPr id="5220" name="Rectangle 5220"/>
                        <wps:cNvSpPr/>
                        <wps:spPr>
                          <a:xfrm>
                            <a:off x="2701547"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221" name="Rectangle 5221"/>
                        <wps:cNvSpPr/>
                        <wps:spPr>
                          <a:xfrm>
                            <a:off x="2756106" y="134918"/>
                            <a:ext cx="380520" cy="159181"/>
                          </a:xfrm>
                          <a:prstGeom prst="rect">
                            <a:avLst/>
                          </a:prstGeom>
                          <a:ln>
                            <a:noFill/>
                          </a:ln>
                        </wps:spPr>
                        <wps:txbx>
                          <w:txbxContent>
                            <w:p w:rsidR="005B726C" w:rsidRDefault="001C1064">
                              <w:pPr>
                                <w:spacing w:after="160" w:line="259" w:lineRule="auto"/>
                                <w:ind w:left="0" w:firstLine="0"/>
                              </w:pPr>
                              <w:r>
                                <w:rPr>
                                  <w:color w:val="FFFFFF"/>
                                  <w:sz w:val="16"/>
                                </w:rPr>
                                <w:t>ECTIO</w:t>
                              </w:r>
                            </w:p>
                          </w:txbxContent>
                        </wps:txbx>
                        <wps:bodyPr horzOverflow="overflow" vert="horz" lIns="0" tIns="0" rIns="0" bIns="0" rtlCol="0">
                          <a:noAutofit/>
                        </wps:bodyPr>
                      </wps:wsp>
                      <wps:wsp>
                        <wps:cNvPr id="5222" name="Rectangle 5222"/>
                        <wps:cNvSpPr/>
                        <wps:spPr>
                          <a:xfrm>
                            <a:off x="3042212" y="134918"/>
                            <a:ext cx="132696" cy="159181"/>
                          </a:xfrm>
                          <a:prstGeom prst="rect">
                            <a:avLst/>
                          </a:prstGeom>
                          <a:ln>
                            <a:noFill/>
                          </a:ln>
                        </wps:spPr>
                        <wps:txbx>
                          <w:txbxContent>
                            <w:p w:rsidR="005B726C" w:rsidRDefault="001C1064">
                              <w:pPr>
                                <w:spacing w:after="160" w:line="259" w:lineRule="auto"/>
                                <w:ind w:left="0" w:firstLine="0"/>
                              </w:pPr>
                              <w:r>
                                <w:rPr>
                                  <w:color w:val="FFFFFF"/>
                                  <w:sz w:val="16"/>
                                </w:rPr>
                                <w:t xml:space="preserve">n </w:t>
                              </w:r>
                            </w:p>
                          </w:txbxContent>
                        </wps:txbx>
                        <wps:bodyPr horzOverflow="overflow" vert="horz" lIns="0" tIns="0" rIns="0" bIns="0" rtlCol="0">
                          <a:noAutofit/>
                        </wps:bodyPr>
                      </wps:wsp>
                      <wps:wsp>
                        <wps:cNvPr id="5223" name="Rectangle 5223"/>
                        <wps:cNvSpPr/>
                        <wps:spPr>
                          <a:xfrm>
                            <a:off x="3134159"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224" name="Rectangle 5224"/>
                        <wps:cNvSpPr/>
                        <wps:spPr>
                          <a:xfrm>
                            <a:off x="3198168"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225" name="Rectangle 5225"/>
                        <wps:cNvSpPr/>
                        <wps:spPr>
                          <a:xfrm>
                            <a:off x="3269694" y="134918"/>
                            <a:ext cx="92563" cy="159181"/>
                          </a:xfrm>
                          <a:prstGeom prst="rect">
                            <a:avLst/>
                          </a:prstGeom>
                          <a:ln>
                            <a:noFill/>
                          </a:ln>
                        </wps:spPr>
                        <wps:txbx>
                          <w:txbxContent>
                            <w:p w:rsidR="005B726C" w:rsidRDefault="001C1064">
                              <w:pPr>
                                <w:spacing w:after="160" w:line="259" w:lineRule="auto"/>
                                <w:ind w:left="0" w:firstLine="0"/>
                              </w:pPr>
                              <w:r>
                                <w:rPr>
                                  <w:color w:val="FFFFFF"/>
                                  <w:sz w:val="16"/>
                                </w:rPr>
                                <w:t>D</w:t>
                              </w:r>
                            </w:p>
                          </w:txbxContent>
                        </wps:txbx>
                        <wps:bodyPr horzOverflow="overflow" vert="horz" lIns="0" tIns="0" rIns="0" bIns="0" rtlCol="0">
                          <a:noAutofit/>
                        </wps:bodyPr>
                      </wps:wsp>
                      <wps:wsp>
                        <wps:cNvPr id="5226" name="Rectangle 5226"/>
                        <wps:cNvSpPr/>
                        <wps:spPr>
                          <a:xfrm>
                            <a:off x="3339290"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227" name="Rectangle 5227"/>
                        <wps:cNvSpPr/>
                        <wps:spPr>
                          <a:xfrm>
                            <a:off x="3359711" y="134918"/>
                            <a:ext cx="190260" cy="159181"/>
                          </a:xfrm>
                          <a:prstGeom prst="rect">
                            <a:avLst/>
                          </a:prstGeom>
                          <a:ln>
                            <a:noFill/>
                          </a:ln>
                        </wps:spPr>
                        <wps:txbx>
                          <w:txbxContent>
                            <w:p w:rsidR="005B726C" w:rsidRDefault="001C1064">
                              <w:pPr>
                                <w:spacing w:after="160" w:line="259" w:lineRule="auto"/>
                                <w:ind w:left="0" w:firstLine="0"/>
                              </w:pPr>
                              <w:r>
                                <w:rPr>
                                  <w:color w:val="FFFFFF"/>
                                  <w:sz w:val="16"/>
                                </w:rPr>
                                <w:t>RO</w:t>
                              </w:r>
                            </w:p>
                          </w:txbxContent>
                        </wps:txbx>
                        <wps:bodyPr horzOverflow="overflow" vert="horz" lIns="0" tIns="0" rIns="0" bIns="0" rtlCol="0">
                          <a:noAutofit/>
                        </wps:bodyPr>
                      </wps:wsp>
                      <wps:wsp>
                        <wps:cNvPr id="5228" name="Rectangle 5228"/>
                        <wps:cNvSpPr/>
                        <wps:spPr>
                          <a:xfrm>
                            <a:off x="3502764"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229" name="Rectangle 5229"/>
                        <wps:cNvSpPr/>
                        <wps:spPr>
                          <a:xfrm>
                            <a:off x="3557323" y="134918"/>
                            <a:ext cx="165262" cy="159181"/>
                          </a:xfrm>
                          <a:prstGeom prst="rect">
                            <a:avLst/>
                          </a:prstGeom>
                          <a:ln>
                            <a:noFill/>
                          </a:ln>
                        </wps:spPr>
                        <wps:txbx>
                          <w:txbxContent>
                            <w:p w:rsidR="005B726C" w:rsidRDefault="001C1064">
                              <w:pPr>
                                <w:spacing w:after="160" w:line="259" w:lineRule="auto"/>
                                <w:ind w:left="0" w:firstLine="0"/>
                              </w:pPr>
                              <w:r>
                                <w:rPr>
                                  <w:color w:val="FFFFFF"/>
                                  <w:sz w:val="16"/>
                                </w:rPr>
                                <w:t>ES</w:t>
                              </w:r>
                            </w:p>
                          </w:txbxContent>
                        </wps:txbx>
                        <wps:bodyPr horzOverflow="overflow" vert="horz" lIns="0" tIns="0" rIns="0" bIns="0" rtlCol="0">
                          <a:noAutofit/>
                        </wps:bodyPr>
                      </wps:wsp>
                      <wps:wsp>
                        <wps:cNvPr id="5230" name="Rectangle 5230"/>
                        <wps:cNvSpPr/>
                        <wps:spPr>
                          <a:xfrm>
                            <a:off x="3681580"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231" name="Rectangle 5231"/>
                        <wps:cNvSpPr/>
                        <wps:spPr>
                          <a:xfrm>
                            <a:off x="3702003"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232" name="Rectangle 5232"/>
                        <wps:cNvSpPr/>
                        <wps:spPr>
                          <a:xfrm>
                            <a:off x="3766011"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233" name="Rectangle 5233"/>
                        <wps:cNvSpPr/>
                        <wps:spPr>
                          <a:xfrm>
                            <a:off x="3837538" y="134918"/>
                            <a:ext cx="92563" cy="159181"/>
                          </a:xfrm>
                          <a:prstGeom prst="rect">
                            <a:avLst/>
                          </a:prstGeom>
                          <a:ln>
                            <a:noFill/>
                          </a:ln>
                        </wps:spPr>
                        <wps:txbx>
                          <w:txbxContent>
                            <w:p w:rsidR="005B726C" w:rsidRDefault="001C1064">
                              <w:pPr>
                                <w:spacing w:after="160" w:line="259" w:lineRule="auto"/>
                                <w:ind w:left="0" w:firstLine="0"/>
                              </w:pPr>
                              <w:r>
                                <w:rPr>
                                  <w:color w:val="FFFFFF"/>
                                  <w:sz w:val="16"/>
                                </w:rPr>
                                <w:t>D</w:t>
                              </w:r>
                            </w:p>
                          </w:txbxContent>
                        </wps:txbx>
                        <wps:bodyPr horzOverflow="overflow" vert="horz" lIns="0" tIns="0" rIns="0" bIns="0" rtlCol="0">
                          <a:noAutofit/>
                        </wps:bodyPr>
                      </wps:wsp>
                      <wps:wsp>
                        <wps:cNvPr id="5234" name="Rectangle 5234"/>
                        <wps:cNvSpPr/>
                        <wps:spPr>
                          <a:xfrm>
                            <a:off x="3907133"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235" name="Rectangle 5235"/>
                        <wps:cNvSpPr/>
                        <wps:spPr>
                          <a:xfrm>
                            <a:off x="3927555" y="134918"/>
                            <a:ext cx="440653" cy="159181"/>
                          </a:xfrm>
                          <a:prstGeom prst="rect">
                            <a:avLst/>
                          </a:prstGeom>
                          <a:ln>
                            <a:noFill/>
                          </a:ln>
                        </wps:spPr>
                        <wps:txbx>
                          <w:txbxContent>
                            <w:p w:rsidR="005B726C" w:rsidRDefault="001C1064">
                              <w:pPr>
                                <w:spacing w:after="160" w:line="259" w:lineRule="auto"/>
                                <w:ind w:left="0" w:firstLine="0"/>
                              </w:pPr>
                              <w:r>
                                <w:rPr>
                                  <w:color w:val="FFFFFF"/>
                                  <w:sz w:val="16"/>
                                </w:rPr>
                                <w:t>RESPO</w:t>
                              </w:r>
                            </w:p>
                          </w:txbxContent>
                        </wps:txbx>
                        <wps:bodyPr horzOverflow="overflow" vert="horz" lIns="0" tIns="0" rIns="0" bIns="0" rtlCol="0">
                          <a:noAutofit/>
                        </wps:bodyPr>
                      </wps:wsp>
                      <wps:wsp>
                        <wps:cNvPr id="5236" name="Rectangle 5236"/>
                        <wps:cNvSpPr/>
                        <wps:spPr>
                          <a:xfrm>
                            <a:off x="4258873"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237" name="Rectangle 5237"/>
                        <wps:cNvSpPr/>
                        <wps:spPr>
                          <a:xfrm>
                            <a:off x="4330399" y="134918"/>
                            <a:ext cx="115129" cy="159181"/>
                          </a:xfrm>
                          <a:prstGeom prst="rect">
                            <a:avLst/>
                          </a:prstGeom>
                          <a:ln>
                            <a:noFill/>
                          </a:ln>
                        </wps:spPr>
                        <wps:txbx>
                          <w:txbxContent>
                            <w:p w:rsidR="005B726C" w:rsidRDefault="001C1064">
                              <w:pPr>
                                <w:spacing w:after="160" w:line="259" w:lineRule="auto"/>
                                <w:ind w:left="0" w:firstLine="0"/>
                              </w:pPr>
                              <w:r>
                                <w:rPr>
                                  <w:color w:val="FFFFFF"/>
                                  <w:sz w:val="16"/>
                                </w:rPr>
                                <w:t>SI</w:t>
                              </w:r>
                            </w:p>
                          </w:txbxContent>
                        </wps:txbx>
                        <wps:bodyPr horzOverflow="overflow" vert="horz" lIns="0" tIns="0" rIns="0" bIns="0" rtlCol="0">
                          <a:noAutofit/>
                        </wps:bodyPr>
                      </wps:wsp>
                      <wps:wsp>
                        <wps:cNvPr id="5238" name="Rectangle 5238"/>
                        <wps:cNvSpPr/>
                        <wps:spPr>
                          <a:xfrm>
                            <a:off x="4416962" y="134918"/>
                            <a:ext cx="90130" cy="159181"/>
                          </a:xfrm>
                          <a:prstGeom prst="rect">
                            <a:avLst/>
                          </a:prstGeom>
                          <a:ln>
                            <a:noFill/>
                          </a:ln>
                        </wps:spPr>
                        <wps:txbx>
                          <w:txbxContent>
                            <w:p w:rsidR="005B726C" w:rsidRDefault="001C1064">
                              <w:pPr>
                                <w:spacing w:after="160" w:line="259" w:lineRule="auto"/>
                                <w:ind w:left="0" w:firstLine="0"/>
                              </w:pPr>
                              <w:r>
                                <w:rPr>
                                  <w:color w:val="FFFFFF"/>
                                  <w:sz w:val="16"/>
                                </w:rPr>
                                <w:t>b</w:t>
                              </w:r>
                            </w:p>
                          </w:txbxContent>
                        </wps:txbx>
                        <wps:bodyPr horzOverflow="overflow" vert="horz" lIns="0" tIns="0" rIns="0" bIns="0" rtlCol="0">
                          <a:noAutofit/>
                        </wps:bodyPr>
                      </wps:wsp>
                      <wps:wsp>
                        <wps:cNvPr id="5239" name="Rectangle 5239"/>
                        <wps:cNvSpPr/>
                        <wps:spPr>
                          <a:xfrm>
                            <a:off x="4484730" y="134918"/>
                            <a:ext cx="29998" cy="159181"/>
                          </a:xfrm>
                          <a:prstGeom prst="rect">
                            <a:avLst/>
                          </a:prstGeom>
                          <a:ln>
                            <a:noFill/>
                          </a:ln>
                        </wps:spPr>
                        <wps:txbx>
                          <w:txbxContent>
                            <w:p w:rsidR="005B726C" w:rsidRDefault="001C1064">
                              <w:pPr>
                                <w:spacing w:after="160" w:line="259" w:lineRule="auto"/>
                                <w:ind w:left="0" w:firstLine="0"/>
                              </w:pPr>
                              <w:r>
                                <w:rPr>
                                  <w:color w:val="FFFFFF"/>
                                  <w:sz w:val="16"/>
                                </w:rPr>
                                <w:t>I</w:t>
                              </w:r>
                            </w:p>
                          </w:txbxContent>
                        </wps:txbx>
                        <wps:bodyPr horzOverflow="overflow" vert="horz" lIns="0" tIns="0" rIns="0" bIns="0" rtlCol="0">
                          <a:noAutofit/>
                        </wps:bodyPr>
                      </wps:wsp>
                      <wps:wsp>
                        <wps:cNvPr id="5240" name="Rectangle 5240"/>
                        <wps:cNvSpPr/>
                        <wps:spPr>
                          <a:xfrm>
                            <a:off x="4507285"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241" name="Rectangle 5241"/>
                        <wps:cNvSpPr/>
                        <wps:spPr>
                          <a:xfrm>
                            <a:off x="4561844" y="134918"/>
                            <a:ext cx="300390" cy="159181"/>
                          </a:xfrm>
                          <a:prstGeom prst="rect">
                            <a:avLst/>
                          </a:prstGeom>
                          <a:ln>
                            <a:noFill/>
                          </a:ln>
                        </wps:spPr>
                        <wps:txbx>
                          <w:txbxContent>
                            <w:p w:rsidR="005B726C" w:rsidRDefault="001C1064">
                              <w:pPr>
                                <w:spacing w:after="160" w:line="259" w:lineRule="auto"/>
                                <w:ind w:left="0" w:firstLine="0"/>
                              </w:pPr>
                              <w:r>
                                <w:rPr>
                                  <w:color w:val="FFFFFF"/>
                                  <w:sz w:val="16"/>
                                </w:rPr>
                                <w:t>ITIES</w:t>
                              </w:r>
                            </w:p>
                          </w:txbxContent>
                        </wps:txbx>
                        <wps:bodyPr horzOverflow="overflow" vert="horz" lIns="0" tIns="0" rIns="0" bIns="0" rtlCol="0">
                          <a:noAutofit/>
                        </wps:bodyPr>
                      </wps:wsp>
                    </wpg:wgp>
                  </a:graphicData>
                </a:graphic>
              </wp:anchor>
            </w:drawing>
          </mc:Choice>
          <mc:Fallback>
            <w:pict>
              <v:group id="Group 44100" o:spid="_x0000_s1185" style="position:absolute;left:0;text-align:left;margin-left:0;margin-top:561.25pt;width:420.95pt;height:34pt;z-index:251701248;mso-position-horizontal-relative:page;mso-position-vertical-relative:page" coordsize="534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">
                <v:shape id="Shape 47289" o:spid="_x0000_s1186" style="position:absolute;width:53460;height:4320;visibility:visible;mso-wrap-style:square;v-text-anchor:top" coordsize="534600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YkcgA&#10;AADeAAAADwAAAGRycy9kb3ducmV2LnhtbESPzWrDMBCE74W8g9hAb43cUNzEjWIcQ2ihh5AfCrkt&#10;1tY2sVaOpdrO21eFQo7DzHzDrNLRNKKnztWWFTzPIhDEhdU1lwpOx+3TAoTzyBoby6TgRg7S9eRh&#10;hYm2A++pP/hSBAi7BBVU3reJlK6oyKCb2ZY4eN+2M+iD7EqpOxwC3DRyHkWxNFhzWKiwpbyi4nL4&#10;MQqu49flpj9z837e7eJzfx1wM2RKPU7H7A2Ep9Hfw//tD63g5XW+WMLfnXA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jJiRyAAAAN4AAAAPAAAAAAAAAAAAAAAAAJgCAABk&#10;cnMvZG93bnJldi54bWxQSwUGAAAAAAQABAD1AAAAjQMAAAAA&#10;" path="m,l5346002,r,432003l,432003,,e" fillcolor="#007166" stroked="f" strokeweight="0">
                  <v:stroke miterlimit="83231f" joinstyle="miter"/>
                  <v:path arrowok="t" textboxrect="0,0,5346002,432003"/>
                </v:shape>
                <v:rect id="Rectangle 5206" o:spid="_x0000_s1187" style="position:absolute;left:5220;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DcYA&#10;AADdAAAADwAAAGRycy9kb3ducmV2LnhtbESPQWvCQBSE74L/YXlCb7pRaN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D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A</w:t>
                        </w:r>
                      </w:p>
                    </w:txbxContent>
                  </v:textbox>
                </v:rect>
                <v:rect id="Rectangle 5207" o:spid="_x0000_s1188" style="position:absolute;left:5860;top:1349;width:250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gl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Jb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PPE</w:t>
                        </w:r>
                      </w:p>
                    </w:txbxContent>
                  </v:textbox>
                </v:rect>
                <v:rect id="Rectangle 5208" o:spid="_x0000_s1189" style="position:absolute;left:7742;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05MQA&#10;AADdAAAADwAAAGRycy9kb3ducmV2LnhtbERPTWvCQBC9C/6HZYTedNNAi4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tOTEAAAA3QAAAA8AAAAAAAAAAAAAAAAAmAIAAGRycy9k&#10;b3ducmV2LnhtbFBLBQYAAAAABAAEAPUAAACJAwAAAAA=&#10;" filled="f" stroked="f">
                  <v:textbox inset="0,0,0,0">
                    <w:txbxContent>
                      <w:p w:rsidR="005B726C" w:rsidRDefault="001C1064">
                        <w:pPr>
                          <w:spacing w:after="160" w:line="259" w:lineRule="auto"/>
                          <w:ind w:left="0" w:firstLine="0"/>
                        </w:pPr>
                        <w:r>
                          <w:rPr>
                            <w:color w:val="FFFFFF"/>
                            <w:sz w:val="16"/>
                          </w:rPr>
                          <w:t>n</w:t>
                        </w:r>
                      </w:p>
                    </w:txbxContent>
                  </v:textbox>
                </v:rect>
                <v:rect id="Rectangle 5209" o:spid="_x0000_s1190" style="position:absolute;left:8458;top:1349;width:122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Rf8UA&#10;AADdAAAADwAAAGRycy9kb3ducmV2LnhtbESPT4vCMBTE78J+h/AWvGmqsG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F/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DI</w:t>
                        </w:r>
                      </w:p>
                    </w:txbxContent>
                  </v:textbox>
                </v:rect>
                <v:rect id="Rectangle 5210" o:spid="_x0000_s1191" style="position:absolute;left:9379;top:1349;width:324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uP8EA&#10;AADdAAAADwAAAGRycy9kb3ducmV2LnhtbERPy4rCMBTdC/5DuMLsNFVQ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Lj/BAAAA3QAAAA8AAAAAAAAAAAAAAAAAmAIAAGRycy9kb3du&#10;cmV2LnhtbFBLBQYAAAAABAAEAPUAAACGAwAAAAA=&#10;" filled="f" stroked="f">
                  <v:textbox inset="0,0,0,0">
                    <w:txbxContent>
                      <w:p w:rsidR="005B726C" w:rsidRDefault="001C1064">
                        <w:pPr>
                          <w:spacing w:after="160" w:line="259" w:lineRule="auto"/>
                          <w:ind w:left="0" w:firstLine="0"/>
                        </w:pPr>
                        <w:r>
                          <w:rPr>
                            <w:color w:val="FFFFFF"/>
                            <w:sz w:val="16"/>
                          </w:rPr>
                          <w:t>x 4: E</w:t>
                        </w:r>
                      </w:p>
                    </w:txbxContent>
                  </v:textbox>
                </v:rect>
                <v:rect id="Rectangle 5211" o:spid="_x0000_s1192" style="position:absolute;left:11820;top:1349;width:197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pM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fi6T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MP</w:t>
                        </w:r>
                      </w:p>
                    </w:txbxContent>
                  </v:textbox>
                </v:rect>
                <v:rect id="Rectangle 5212" o:spid="_x0000_s1193" style="position:absolute;left:13307;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V08UA&#10;AADdAAAADwAAAGRycy9kb3ducmV2LnhtbESPT4vCMBTE78J+h/AWvGlqQ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RXT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l</w:t>
                        </w:r>
                      </w:p>
                    </w:txbxContent>
                  </v:textbox>
                </v:rect>
                <v:rect id="Rectangle 5213" o:spid="_x0000_s1194" style="position:absolute;left:13852;top:1349;width:343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wS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wS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OYEE</w:t>
                        </w:r>
                      </w:p>
                    </w:txbxContent>
                  </v:textbox>
                </v:rect>
                <v:rect id="Rectangle 5214" o:spid="_x0000_s1195" style="position:absolute;left:16431;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oPM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oP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215" o:spid="_x0000_s1196" style="position:absolute;left:16635;top:1349;width:590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Np8cA&#10;AADdAAAADwAAAGRycy9kb3ducmV2LnhtbESPQWvCQBSE7wX/w/IKvTWbCBa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kjaf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REPRESE</w:t>
                        </w:r>
                      </w:p>
                    </w:txbxContent>
                  </v:textbox>
                </v:rect>
                <v:rect id="Rectangle 5216" o:spid="_x0000_s1197" style="position:absolute;left:21078;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T0MYA&#10;AADdAAAADwAAAGRycy9kb3ducmV2LnhtbESPQWvCQBSE70L/w/KE3swmQkW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T0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n</w:t>
                        </w:r>
                      </w:p>
                    </w:txbxContent>
                  </v:textbox>
                </v:rect>
                <v:rect id="Rectangle 5217" o:spid="_x0000_s1198" style="position:absolute;left:21794;top:1349;width:49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2S8YA&#10;AADdAAAADwAAAGRycy9kb3ducmV2LnhtbESPS4vCQBCE78L+h6EXvOlEwVd0FFkVPfpYcPfWZNok&#10;bKYnZEYT/fWOIOyxqKqvqNmiMYW4UeVyywp63QgEcWJ1zqmC79OmMwbhPLLGwjIpuJODxfyjNcNY&#10;25oPdDv6VAQIuxgVZN6XsZQuycig69qSOHgXWxn0QVap1BXWAW4K2Y+ioTSYc1jIsKSvjJK/49Uo&#10;2I7L5c/OPuq0WP9uz/vzZHWaeKXan81yCsJT4//D7/ZOKxj0ey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q2S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TATIVES</w:t>
                        </w:r>
                      </w:p>
                    </w:txbxContent>
                  </v:textbox>
                </v:rect>
                <v:rect id="Rectangle 5218" o:spid="_x0000_s1199" style="position:absolute;left:25496;top:1349;width:132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OcEA&#10;AADdAAAADwAAAGRycy9kb3ducmV2LnhtbERPy4rCMBTdC/5DuMLsNFVQ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IjnBAAAA3QAAAA8AAAAAAAAAAAAAAAAAmAIAAGRycy9kb3du&#10;cmV2LnhtbFBLBQYAAAAABAAEAPUAAACGAwAAAAA=&#10;" filled="f" stroked="f">
                  <v:textbox inset="0,0,0,0">
                    <w:txbxContent>
                      <w:p w:rsidR="005B726C" w:rsidRDefault="001C1064">
                        <w:pPr>
                          <w:spacing w:after="160" w:line="259" w:lineRule="auto"/>
                          <w:ind w:left="0" w:firstLine="0"/>
                        </w:pPr>
                        <w:r>
                          <w:rPr>
                            <w:color w:val="FFFFFF"/>
                            <w:sz w:val="16"/>
                          </w:rPr>
                          <w:t xml:space="preserve"> – </w:t>
                        </w:r>
                      </w:p>
                    </w:txbxContent>
                  </v:textbox>
                </v:rect>
                <v:rect id="Rectangle 5219" o:spid="_x0000_s1200" style="position:absolute;left:26412;top:1349;width:80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oscA&#10;AADdAAAADwAAAGRycy9kb3ducmV2LnhtbESPQWvCQBSE7wX/w/KE3upGocVE1xC0RY+tEaK3R/aZ&#10;BLNvQ3Zr0v76bqHQ4zAz3zDrdDStuFPvGssK5rMIBHFpdcOVglP+9rQE4TyyxtYyKfgiB+lm8rDG&#10;RNuBP+h+9JUIEHYJKqi97xIpXVmTQTezHXHwrrY36IPsK6l7HALctHIRRS/SYMNhocaOtjWVt+On&#10;UbBfdtn5YL+Hqn297Iv3It7lsVfqcTpmKxCeRv8f/msftILnxT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h6L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E</w:t>
                        </w:r>
                      </w:p>
                    </w:txbxContent>
                  </v:textbox>
                </v:rect>
                <v:rect id="Rectangle 5220" o:spid="_x0000_s1201" style="position:absolute;left:27015;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gsMA&#10;AADdAAAADwAAAGRycy9kb3ducmV2LnhtbERPy4rCMBTdD/gP4QruxnQKiu0YRXygy/EB6u7S3GnL&#10;NDelibb69ZOF4PJw3tN5Zypxp8aVlhV8DSMQxJnVJecKTsfN5wSE88gaK8uk4EEO5rPexxRTbVve&#10;0/3gcxFC2KWooPC+TqV0WUEG3dDWxIH7tY1BH2CTS91gG8JNJeMoGkuDJYeGAmtaFpT9HW5GwXZS&#10;Ly47+2zzan3dnn/OyeqYeKUG/W7xDcJT59/il3unFYzi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kgs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l</w:t>
                        </w:r>
                      </w:p>
                    </w:txbxContent>
                  </v:textbox>
                </v:rect>
                <v:rect id="Rectangle 5221" o:spid="_x0000_s1202" style="position:absolute;left:27561;top:1349;width:380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GcUA&#10;AADdAAAADwAAAGRycy9kb3ducmV2LnhtbESPT4vCMBTE78J+h/AWvGlqQdFqFNlV9OifBdfbo3nb&#10;lm1eShNt9dMbQfA4zMxvmNmiNaW4Uu0KywoG/QgEcWp1wZmCn+O6NwbhPLLG0jIpuJGDxfyjM8NE&#10;24b3dD34TAQIuwQV5N5XiZQuzcmg69uKOHh/tjbog6wzqWtsAtyUMo6ikTRYcFjIsaKvnNL/w8Uo&#10;2Iyr5e/W3pusXJ03p91p8n2ceKW6n+1yCsJT69/hV3urFQzj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0EZ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ECTIO</w:t>
                        </w:r>
                      </w:p>
                    </w:txbxContent>
                  </v:textbox>
                </v:rect>
                <v:rect id="Rectangle 5222" o:spid="_x0000_s1203" style="position:absolute;left:30422;top:1349;width:132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fbsUA&#10;AADdAAAADwAAAGRycy9kb3ducmV2LnhtbESPT4vCMBTE78J+h/AWvGlqYUWrUWTXRY/+WVBvj+bZ&#10;FpuX0kRb/fRGEPY4zMxvmOm8NaW4Ue0KywoG/QgEcWp1wZmCv/1vbwTCeWSNpWVScCcH89lHZ4qJ&#10;tg1v6bbzmQgQdgkqyL2vEildmpNB17cVcfDOtjbog6wzqWtsAtyUMo6ioTRYcFjIsaLvnNLL7moU&#10;rEbV4ri2jyYrl6fVYXMY/+zHXqnuZ7uYgPDU+v/wu73WCr7i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d9u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 xml:space="preserve">n </w:t>
                        </w:r>
                      </w:p>
                    </w:txbxContent>
                  </v:textbox>
                </v:rect>
                <v:rect id="Rectangle 5223" o:spid="_x0000_s1204" style="position:absolute;left:31341;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69c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tevX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A</w:t>
                        </w:r>
                      </w:p>
                    </w:txbxContent>
                  </v:textbox>
                </v:rect>
                <v:rect id="Rectangle 5224" o:spid="_x0000_s1205" style="position:absolute;left:31981;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igccA&#10;AADdAAAADwAAAGRycy9kb3ducmV2LnhtbESPQWvCQBSE74X+h+UVems2DVVidBWpih6tFlJvj+xr&#10;Epp9G7Krif31XUHocZiZb5jZYjCNuFDnassKXqMYBHFhdc2lgs/j5iUF4TyyxsYyKbiSg8X88WGG&#10;mbY9f9Dl4EsRIOwyVFB532ZSuqIigy6yLXHwvm1n0AfZlVJ32Ae4aWQSx2NpsOawUGFL7xUVP4ez&#10;UbBN2+XXzv72ZbM+bfN9PlkdJ16p56dhOQXhafD/4Xt7pxWMku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4oH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n</w:t>
                        </w:r>
                      </w:p>
                    </w:txbxContent>
                  </v:textbox>
                </v:rect>
                <v:rect id="Rectangle 5225" o:spid="_x0000_s1206" style="position:absolute;left:32696;top:1349;width:9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HGscA&#10;AADdAAAADwAAAGRycy9kb3ducmV2LnhtbESPT2vCQBTE74V+h+UVvNVNAxG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IRx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D</w:t>
                        </w:r>
                      </w:p>
                    </w:txbxContent>
                  </v:textbox>
                </v:rect>
                <v:rect id="Rectangle 5226" o:spid="_x0000_s1207" style="position:absolute;left:33392;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ZbccA&#10;AADdAAAADwAAAGRycy9kb3ducmV2LnhtbESPQWvCQBSE74L/YXlCb7oxU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2W3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227" o:spid="_x0000_s1208" style="position:absolute;left:33597;top:1349;width:190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89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fPb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RO</w:t>
                        </w:r>
                      </w:p>
                    </w:txbxContent>
                  </v:textbox>
                </v:rect>
                <v:rect id="Rectangle 5228" o:spid="_x0000_s1209" style="position:absolute;left:35027;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hMMA&#10;AADdAAAADwAAAGRycy9kb3ducmV2LnhtbERPy4rCMBTdD/gP4QruxnQKiu0YRXygy/EB6u7S3GnL&#10;NDelibb69ZOF4PJw3tN5Zypxp8aVlhV8DSMQxJnVJecKTsfN5wSE88gaK8uk4EEO5rPexxRTbVve&#10;0/3gcxFC2KWooPC+TqV0WUEG3dDWxIH7tY1BH2CTS91gG8JNJeMoGkuDJYeGAmtaFpT9HW5GwXZS&#10;Ly47+2zzan3dnn/OyeqYeKUG/W7xDcJT59/il3unFYzi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hM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l</w:t>
                        </w:r>
                      </w:p>
                    </w:txbxContent>
                  </v:textbox>
                </v:rect>
                <v:rect id="Rectangle 5229" o:spid="_x0000_s1210" style="position:absolute;left:35573;top:1349;width:16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NH8YA&#10;AADdAAAADwAAAGRycy9kb3ducmV2LnhtbESPQWvCQBSE7wX/w/KE3urGQItJsxHRFj1WI9jeHtnX&#10;JJh9G7Jbk/bXdwXB4zAz3zDZcjStuFDvGssK5rMIBHFpdcOVgmPx/rQA4TyyxtYyKfglB8t88pBh&#10;qu3Ae7ocfCUChF2KCmrvu1RKV9Zk0M1sRxy8b9sb9EH2ldQ9DgFuWhlH0Ys02HBYqLGjdU3l+fBj&#10;FGwX3epzZ/+Gqn372p4+TsmmSLxSj9Nx9QrC0+jv4Vt7pxU8x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NH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ES</w:t>
                        </w:r>
                      </w:p>
                    </w:txbxContent>
                  </v:textbox>
                </v:rect>
                <v:rect id="Rectangle 5230" o:spid="_x0000_s1211" style="position:absolute;left:36815;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yX8MA&#10;AADdAAAADwAAAGRycy9kb3ducmV2LnhtbERPTYvCMBC9C/sfwix403RdFK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yX8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231" o:spid="_x0000_s1212" style="position:absolute;left:37020;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XxMYA&#10;AADdAAAADwAAAGRycy9kb3ducmV2LnhtbESPT4vCMBTE78J+h/AWvGmqom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rXx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A</w:t>
                        </w:r>
                      </w:p>
                    </w:txbxContent>
                  </v:textbox>
                </v:rect>
                <v:rect id="Rectangle 5232" o:spid="_x0000_s1213" style="position:absolute;left:37660;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Js8cA&#10;AADdAAAADwAAAGRycy9kb3ducmV2LnhtbESPQWvCQBSE74X+h+UVems2TVFidBWpih6tFlJvj+xr&#10;Epp9G7Krif31XUHocZiZb5jZYjCNuFDnassKXqMYBHFhdc2lgs/j5iUF4TyyxsYyKbiSg8X88WGG&#10;mbY9f9Dl4EsRIOwyVFB532ZSuqIigy6yLXHwvm1n0AfZlVJ32Ae4aWQSx2NpsOawUGFL7xUVP4ez&#10;UbBN2+XXzv72ZbM+bfN9PlkdJ16p56dhOQXhafD/4Xt7pxWMkr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SbP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n</w:t>
                        </w:r>
                      </w:p>
                    </w:txbxContent>
                  </v:textbox>
                </v:rect>
                <v:rect id="Rectangle 5233" o:spid="_x0000_s1214" style="position:absolute;left:38375;top:1349;width:9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sKMYA&#10;AADdAAAADwAAAGRycy9kb3ducmV2LnhtbESPT4vCMBTE7wt+h/AEb2uq4q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sK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D</w:t>
                        </w:r>
                      </w:p>
                    </w:txbxContent>
                  </v:textbox>
                </v:rect>
                <v:rect id="Rectangle 5234" o:spid="_x0000_s1215" style="position:absolute;left:39071;top:1349;width:37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0XMcA&#10;AADdAAAADwAAAGRycy9kb3ducmV2LnhtbESPQWvCQBSE74X+h+UVequbWi2auopoJTlqLKi3R/Y1&#10;Cc2+DdmtSfvrXUHwOMzMN8xs0ZtanKl1lWUFr4MIBHFudcWFgq/95mUCwnlkjbVlUvBHDhbzx4cZ&#10;xtp2vKNz5gsRIOxiVFB638RSurwkg25gG+LgfdvWoA+yLaRusQtwU8thFL1LgxWHhRIbWpWU/2S/&#10;RkEyaZbH1P53Rf15Sg7bw3S9n3qlnp/65QcIT72/h2/tVCsYD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dFz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235" o:spid="_x0000_s1216" style="position:absolute;left:39275;top:1349;width:440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x8YA&#10;AADdAAAADwAAAGRycy9kb3ducmV2LnhtbESPT4vCMBTE74LfITzBm6bromg1iuiKHv2z4O7t0Tzb&#10;ss1LaaKtfnojCHscZuY3zGzRmELcqHK5ZQUf/QgEcWJ1zqmC79OmNwbhPLLGwjIpuJODxbzdmmGs&#10;bc0Huh19KgKEXYwKMu/LWEqXZGTQ9W1JHLyLrQz6IKtU6grrADeFHETRSBrMOSxkWNIqo+TveDUK&#10;tuNy+bOzjzotvn635/15sj5NvFLdTrOcgvDU+P/wu73TCoa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Rx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RESPO</w:t>
                        </w:r>
                      </w:p>
                    </w:txbxContent>
                  </v:textbox>
                </v:rect>
                <v:rect id="Rectangle 5236" o:spid="_x0000_s1217" style="position:absolute;left:42588;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sMcA&#10;AADdAAAADwAAAGRycy9kb3ducmV2LnhtbESPQWvCQBSE7wX/w/KE3uqmlop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T7D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n</w:t>
                        </w:r>
                      </w:p>
                    </w:txbxContent>
                  </v:textbox>
                </v:rect>
                <v:rect id="Rectangle 5237" o:spid="_x0000_s1218" style="position:absolute;left:43303;top:1349;width:11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K8cA&#10;AADdAAAADwAAAGRycy9kb3ducmV2LnhtbESPQWvCQBSE74X+h+UVequbWrSauopoJTlqLKi3R/Y1&#10;Cc2+DdmtSfvrXUHwOMzMN8xs0ZtanKl1lWUFr4MIBHFudcWFgq/95mUCwnlkjbVlUvBHDhbzx4cZ&#10;xtp2vKNz5gsRIOxiVFB638RSurwkg25gG+LgfdvWoA+yLaRusQtwU8thFI2lwYrDQokNrUrKf7Jf&#10;oyCZNMtjav+7ov48JYftYbreT71Sz0/98gOEp97fw7d2qhWMhm/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6iv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SI</w:t>
                        </w:r>
                      </w:p>
                    </w:txbxContent>
                  </v:textbox>
                </v:rect>
                <v:rect id="Rectangle 5238" o:spid="_x0000_s1219" style="position:absolute;left:44169;top:1349;width:9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WcMA&#10;AADdAAAADwAAAGRycy9kb3ducmV2LnhtbERPTYvCMBC9C/sfwix403RdFK1GEV3Ro1sX1NvQjG3Z&#10;ZlKaaKu/3hwEj4/3PVu0phQ3ql1hWcFXPwJBnFpdcKbg77DpjUE4j6yxtEwK7uRgMf/ozDDWtuFf&#10;uiU+EyGEXYwKcu+rWEqX5mTQ9W1FHLiLrQ36AOtM6hqbEG5KOYiikTRYcGjIsaJVTul/cjUKtuNq&#10;edrZR5OVP+ftcX+crA8Tr1T3s11OQXhq/Vv8cu+0guHg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B+Wc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b</w:t>
                        </w:r>
                      </w:p>
                    </w:txbxContent>
                  </v:textbox>
                </v:rect>
                <v:rect id="Rectangle 5239" o:spid="_x0000_s1220" style="position:absolute;left:44847;top:1349;width:30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bwsYA&#10;AADdAAAADwAAAGRycy9kb3ducmV2LnhtbESPQWvCQBSE74L/YXkFb7qpUj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bw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I</w:t>
                        </w:r>
                      </w:p>
                    </w:txbxContent>
                  </v:textbox>
                </v:rect>
                <v:rect id="Rectangle 5240" o:spid="_x0000_s1221" style="position:absolute;left:45072;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BIsMA&#10;AADdAAAADwAAAGRycy9kb3ducmV2LnhtbERPTYvCMBC9C/sfwix403RlFa1GEV3Ro1sX1NvQjG3Z&#10;ZlKaaKu/3hwEj4/3PVu0phQ3ql1hWcFXPwJBnFpdcKbg77DpjUE4j6yxtEwK7uRgMf/ozDDWtuFf&#10;uiU+EyGEXYwKcu+rWEqX5mTQ9W1FHLiLrQ36AOtM6hqbEG5KOYiikTRYcGjIsaJVTul/cjUKtuNq&#10;edrZR5OVP+ftcX+crA8Tr1T3s11OQXhq/Vv8cu+0guHg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ABIs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l</w:t>
                        </w:r>
                      </w:p>
                    </w:txbxContent>
                  </v:textbox>
                </v:rect>
                <v:rect id="Rectangle 5241" o:spid="_x0000_s1222" style="position:absolute;left:45618;top:1349;width:300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ku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yku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ITIES</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page">
                  <wp:posOffset>5082530</wp:posOffset>
                </wp:positionH>
                <wp:positionV relativeFrom="page">
                  <wp:posOffset>4929530</wp:posOffset>
                </wp:positionV>
                <wp:extent cx="263472" cy="508952"/>
                <wp:effectExtent l="0" t="0" r="0" b="0"/>
                <wp:wrapSquare wrapText="bothSides"/>
                <wp:docPr id="44101" name="Group 44101"/>
                <wp:cNvGraphicFramePr/>
                <a:graphic xmlns:a="http://schemas.openxmlformats.org/drawingml/2006/main">
                  <a:graphicData uri="http://schemas.microsoft.com/office/word/2010/wordprocessingGroup">
                    <wpg:wgp>
                      <wpg:cNvGrpSpPr/>
                      <wpg:grpSpPr>
                        <a:xfrm>
                          <a:off x="0" y="0"/>
                          <a:ext cx="263472" cy="508952"/>
                          <a:chOff x="0" y="0"/>
                          <a:chExt cx="263472" cy="508952"/>
                        </a:xfrm>
                      </wpg:grpSpPr>
                      <wps:wsp>
                        <wps:cNvPr id="5243" name="Shape 5243"/>
                        <wps:cNvSpPr/>
                        <wps:spPr>
                          <a:xfrm>
                            <a:off x="0" y="0"/>
                            <a:ext cx="263472" cy="508952"/>
                          </a:xfrm>
                          <a:custGeom>
                            <a:avLst/>
                            <a:gdLst/>
                            <a:ahLst/>
                            <a:cxnLst/>
                            <a:rect l="0" t="0" r="0" b="0"/>
                            <a:pathLst>
                              <a:path w="263472" h="508952">
                                <a:moveTo>
                                  <a:pt x="254470" y="0"/>
                                </a:moveTo>
                                <a:lnTo>
                                  <a:pt x="263472" y="907"/>
                                </a:lnTo>
                                <a:lnTo>
                                  <a:pt x="263472" y="508045"/>
                                </a:lnTo>
                                <a:lnTo>
                                  <a:pt x="254470" y="508952"/>
                                </a:lnTo>
                                <a:cubicBezTo>
                                  <a:pt x="113931" y="508952"/>
                                  <a:pt x="0" y="395021"/>
                                  <a:pt x="0" y="254482"/>
                                </a:cubicBezTo>
                                <a:cubicBezTo>
                                  <a:pt x="0" y="113931"/>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244" name="Rectangle 5244"/>
                        <wps:cNvSpPr/>
                        <wps:spPr>
                          <a:xfrm>
                            <a:off x="62995" y="172964"/>
                            <a:ext cx="112697" cy="235528"/>
                          </a:xfrm>
                          <a:prstGeom prst="rect">
                            <a:avLst/>
                          </a:prstGeom>
                          <a:ln>
                            <a:noFill/>
                          </a:ln>
                        </wps:spPr>
                        <wps:txbx>
                          <w:txbxContent>
                            <w:p w:rsidR="005B726C" w:rsidRDefault="001C1064">
                              <w:pPr>
                                <w:spacing w:after="160" w:line="259" w:lineRule="auto"/>
                                <w:ind w:left="0" w:firstLine="0"/>
                              </w:pPr>
                              <w:r>
                                <w:rPr>
                                  <w:color w:val="007166"/>
                                  <w:sz w:val="24"/>
                                </w:rPr>
                                <w:t>8</w:t>
                              </w:r>
                            </w:p>
                          </w:txbxContent>
                        </wps:txbx>
                        <wps:bodyPr horzOverflow="overflow" vert="horz" lIns="0" tIns="0" rIns="0" bIns="0" rtlCol="0">
                          <a:noAutofit/>
                        </wps:bodyPr>
                      </wps:wsp>
                    </wpg:wgp>
                  </a:graphicData>
                </a:graphic>
              </wp:anchor>
            </w:drawing>
          </mc:Choice>
          <mc:Fallback>
            <w:pict>
              <v:group id="Group 44101" o:spid="_x0000_s1223" style="position:absolute;left:0;text-align:left;margin-left:400.2pt;margin-top:388.15pt;width:20.75pt;height:40.05pt;z-index:251702272;mso-position-horizontal-relative:page;mso-position-vertical-relative:page" coordsize="263472,50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">
                <v:shape id="Shape 5243" o:spid="_x0000_s1224" style="position:absolute;width:263472;height:508952;visibility:visible;mso-wrap-style:square;v-text-anchor:top" coordsize="263472,50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ccA&#10;AADdAAAADwAAAGRycy9kb3ducmV2LnhtbESPUWvCQBCE3wv+h2MF3+pFba2kniJKoRRFqhb6uOS2&#10;uWBuL+ROk/jrvUKhj8PsfLMzX7a2FFeqfeFYwWiYgCDOnC44V3A6vj3OQPiArLF0TAo68rBc9B7m&#10;mGrX8CddDyEXEcI+RQUmhCqV0meGLPqhq4ij9+NqiyHKOpe6xibCbSnHSTKVFguODQYrWhvKzoeL&#10;jW+Y7Vd+674/3D7ZnflltJlJfVNq0G9XryACteH/+C/9rhU8j58m8LsmIk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e/3HAAAA3QAAAA8AAAAAAAAAAAAAAAAAmAIAAGRy&#10;cy9kb3ducmV2LnhtbFBLBQYAAAAABAAEAPUAAACMAwAAAAA=&#10;" path="m254470,r9002,907l263472,508045r-9002,907c113931,508952,,395021,,254482,,113931,113931,,254470,xe" fillcolor="#a3bcb9" stroked="f" strokeweight="0">
                  <v:stroke miterlimit="83231f" joinstyle="miter"/>
                  <v:path arrowok="t" textboxrect="0,0,263472,508952"/>
                </v:shape>
                <v:rect id="Rectangle 5244" o:spid="_x0000_s1225" style="position:absolute;left:62995;top:172964;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IcYA&#10;AADdAAAADwAAAGRycy9kb3ducmV2LnhtbESPT4vCMBTE7wt+h/AEb2uq6K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HIc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8</w:t>
                        </w:r>
                      </w:p>
                    </w:txbxContent>
                  </v:textbox>
                </v:rect>
                <w10:wrap type="square" anchorx="page" anchory="page"/>
              </v:group>
            </w:pict>
          </mc:Fallback>
        </mc:AlternateContent>
      </w:r>
      <w:r>
        <w:t>The primary role is to take an active part in the collective consultation meetings with the organisation by:</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exploring ways in which redundancies can be avoided or reduced</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discussing the proposed method of selecting the employees who may be dismissed</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discussing what support and assistance is provided to affected employees and what the elements of the redundancy package should be.</w:t>
      </w:r>
    </w:p>
    <w:p w:rsidR="005B726C" w:rsidRDefault="001C1064">
      <w:pPr>
        <w:ind w:left="23" w:right="14"/>
      </w:pPr>
      <w:r>
        <w:t>To undertake this role, employee represent</w:t>
      </w:r>
      <w:r>
        <w:t>atives will need to:</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understand management’s proposals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understand the main legal requirements (not expected to be an expert)</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report back to employees on the proposals and share information *</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seek employees questions, views and suggestions.</w:t>
      </w:r>
    </w:p>
    <w:p w:rsidR="005B726C" w:rsidRDefault="001C1064">
      <w:pPr>
        <w:ind w:left="240" w:right="14" w:hanging="227"/>
      </w:pPr>
      <w:r>
        <w:rPr>
          <w:rFonts w:ascii="Segoe UI Symbol" w:eastAsia="Segoe UI Symbol" w:hAnsi="Segoe UI Symbol" w:cs="Segoe UI Symbol"/>
          <w:color w:val="88ACA8"/>
          <w:sz w:val="16"/>
        </w:rPr>
        <w:lastRenderedPageBreak/>
        <w:t>●</w:t>
      </w:r>
      <w:r>
        <w:rPr>
          <w:rFonts w:ascii="Segoe UI Symbol" w:eastAsia="Segoe UI Symbol" w:hAnsi="Segoe UI Symbol" w:cs="Segoe UI Symbol"/>
          <w:color w:val="88ACA8"/>
          <w:sz w:val="25"/>
          <w:vertAlign w:val="subscript"/>
        </w:rPr>
        <w:t xml:space="preserve">● </w:t>
      </w:r>
      <w:r>
        <w:t>d</w:t>
      </w:r>
      <w:r>
        <w:t>iscuss with other representatives the collective staff response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meet with management and report back the staff response</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engage in an open dialogue aimed at problem-solving and reaching agreement</w:t>
      </w:r>
    </w:p>
    <w:p w:rsidR="005B726C" w:rsidRDefault="001C1064">
      <w:pPr>
        <w:spacing w:after="433"/>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report back to employees on the outcomes of consulta</w:t>
      </w:r>
      <w:r>
        <w:t>tions.</w:t>
      </w:r>
    </w:p>
    <w:p w:rsidR="005B726C" w:rsidRDefault="001C1064">
      <w:pPr>
        <w:spacing w:after="22" w:line="262" w:lineRule="auto"/>
        <w:ind w:left="-5"/>
      </w:pPr>
      <w:r>
        <w:rPr>
          <w:color w:val="007166"/>
          <w:sz w:val="22"/>
        </w:rPr>
        <w:t>Helpful behaviours and attitudes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be known to your constituents and encourage their involvement</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be clear how you will communicate and engage with constituents (meetings, email, intranet, surgeries)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agree time off and use of facilities (rooms, email, intranet, noticeboards)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prepare for, attend and participate in the consultation meetings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listen to, question and clarify management proposals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convey questions and concerns and make suggestions an</w:t>
      </w:r>
      <w:r>
        <w:t>d proposals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report majority views but also reflect minority opinions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respect opinions of others even if you disagree with them</w:t>
      </w:r>
    </w:p>
    <w:p w:rsidR="005B726C" w:rsidRDefault="001C1064">
      <w:pPr>
        <w:spacing w:after="433"/>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seek to agree acceptable solutions to problems facing employees and the organisation.</w:t>
      </w:r>
    </w:p>
    <w:p w:rsidR="005B726C" w:rsidRDefault="001C1064">
      <w:pPr>
        <w:spacing w:after="22" w:line="262" w:lineRule="auto"/>
        <w:ind w:left="-5"/>
      </w:pPr>
      <w:r>
        <w:rPr>
          <w:color w:val="007166"/>
          <w:sz w:val="22"/>
        </w:rPr>
        <w:t>Rights of employee representatives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reasonable time off with pay to perform their duties and receive training</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reasonable access to constituent employees and use of organisation facilities</w:t>
      </w:r>
    </w:p>
    <w:p w:rsidR="005B726C" w:rsidRDefault="001C1064">
      <w:pPr>
        <w:ind w:left="240" w:right="14" w:hanging="227"/>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not to be subjected to dismissal or detriment because of their status.</w:t>
      </w:r>
    </w:p>
    <w:p w:rsidR="005B726C" w:rsidRDefault="001C1064">
      <w:pPr>
        <w:ind w:left="23" w:right="14"/>
      </w:pPr>
      <w:r>
        <w:t>* (note: it is manageme</w:t>
      </w:r>
      <w:r>
        <w:t>nt’s primary role to ensure good communications on the consultation process.)</w:t>
      </w:r>
    </w:p>
    <w:p w:rsidR="005B726C" w:rsidRDefault="005B726C">
      <w:pPr>
        <w:sectPr w:rsidR="005B726C">
          <w:type w:val="continuous"/>
          <w:pgSz w:w="8419" w:h="11906"/>
          <w:pgMar w:top="1297" w:right="850" w:bottom="1155" w:left="850" w:header="720" w:footer="720" w:gutter="0"/>
          <w:cols w:num="2" w:space="320"/>
        </w:sectPr>
      </w:pPr>
    </w:p>
    <w:p w:rsidR="005B726C" w:rsidRDefault="001C1064">
      <w:pPr>
        <w:pStyle w:val="Heading1"/>
        <w:spacing w:after="7" w:line="216" w:lineRule="auto"/>
        <w:ind w:left="0" w:right="1002" w:firstLine="0"/>
        <w:jc w:val="both"/>
      </w:pPr>
      <w:bookmarkStart w:id="4" w:name="_Toc46907"/>
      <w:r>
        <w:rPr>
          <w:sz w:val="58"/>
        </w:rPr>
        <w:lastRenderedPageBreak/>
        <w:t xml:space="preserve">Appendix 5: </w:t>
      </w:r>
      <w:r>
        <w:rPr>
          <w:rFonts w:ascii="Calibri" w:eastAsia="Calibri" w:hAnsi="Calibri" w:cs="Calibri"/>
          <w:sz w:val="63"/>
        </w:rPr>
        <w:t>Important</w:t>
      </w:r>
      <w:r>
        <w:rPr>
          <w:rFonts w:ascii="Calibri" w:eastAsia="Calibri" w:hAnsi="Calibri" w:cs="Calibri"/>
          <w:sz w:val="63"/>
        </w:rPr>
        <w:tab/>
        <w:t>changes</w:t>
      </w:r>
      <w:r>
        <w:rPr>
          <w:rFonts w:ascii="Calibri" w:eastAsia="Calibri" w:hAnsi="Calibri" w:cs="Calibri"/>
          <w:sz w:val="63"/>
        </w:rPr>
        <w:tab/>
        <w:t>to</w:t>
      </w:r>
      <w:r>
        <w:rPr>
          <w:rFonts w:ascii="Calibri" w:eastAsia="Calibri" w:hAnsi="Calibri" w:cs="Calibri"/>
          <w:sz w:val="63"/>
        </w:rPr>
        <w:tab/>
        <w:t>making</w:t>
      </w:r>
      <w:r>
        <w:rPr>
          <w:rFonts w:ascii="Calibri" w:eastAsia="Calibri" w:hAnsi="Calibri" w:cs="Calibri"/>
          <w:sz w:val="63"/>
        </w:rPr>
        <w:tab/>
      </w:r>
      <w:r>
        <w:rPr>
          <w:rFonts w:ascii="Calibri" w:eastAsia="Calibri" w:hAnsi="Calibri" w:cs="Calibri"/>
          <w:sz w:val="63"/>
        </w:rPr>
        <w:tab/>
        <w:t>Employment</w:t>
      </w:r>
      <w:r>
        <w:rPr>
          <w:rFonts w:ascii="Calibri" w:eastAsia="Calibri" w:hAnsi="Calibri" w:cs="Calibri"/>
          <w:sz w:val="63"/>
        </w:rPr>
        <w:tab/>
        <w:t>Tribunal</w:t>
      </w:r>
      <w:r>
        <w:rPr>
          <w:rFonts w:ascii="Calibri" w:eastAsia="Calibri" w:hAnsi="Calibri" w:cs="Calibri"/>
          <w:sz w:val="63"/>
        </w:rPr>
        <w:tab/>
        <w:t>claims</w:t>
      </w:r>
      <w:r>
        <w:rPr>
          <w:rFonts w:ascii="Calibri" w:eastAsia="Calibri" w:hAnsi="Calibri" w:cs="Calibri"/>
          <w:sz w:val="63"/>
        </w:rPr>
        <w:tab/>
      </w:r>
      <w:bookmarkEnd w:id="4"/>
    </w:p>
    <w:p w:rsidR="005B726C" w:rsidRDefault="001C1064">
      <w:pPr>
        <w:spacing w:after="0"/>
        <w:ind w:left="23" w:right="14"/>
      </w:pPr>
      <w:r>
        <w:t xml:space="preserve">Previously, an employee could go straight to the tribunal service, but this will change. </w:t>
      </w:r>
      <w:r>
        <w:t xml:space="preserve">From 6 April 2014, if an employee is considering making an </w:t>
      </w:r>
    </w:p>
    <w:p w:rsidR="005B726C" w:rsidRDefault="001C1064">
      <w:pPr>
        <w:ind w:left="23" w:right="14"/>
      </w:pPr>
      <w:r>
        <w:t>Employment Tribunal claim against their employer, they should notify Acas that they intend to submit a claim.</w:t>
      </w:r>
    </w:p>
    <w:p w:rsidR="005B726C" w:rsidRDefault="001C1064">
      <w:pPr>
        <w:ind w:left="23" w:right="14"/>
      </w:pPr>
      <w:r>
        <w:t>Details of how and where to do this are given below.</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page">
                  <wp:posOffset>0</wp:posOffset>
                </wp:positionH>
                <wp:positionV relativeFrom="page">
                  <wp:posOffset>7128002</wp:posOffset>
                </wp:positionV>
                <wp:extent cx="5346002" cy="432003"/>
                <wp:effectExtent l="0" t="0" r="0" b="0"/>
                <wp:wrapTopAndBottom/>
                <wp:docPr id="43120" name="Group 43120"/>
                <wp:cNvGraphicFramePr/>
                <a:graphic xmlns:a="http://schemas.openxmlformats.org/drawingml/2006/main">
                  <a:graphicData uri="http://schemas.microsoft.com/office/word/2010/wordprocessingGroup">
                    <wpg:wgp>
                      <wpg:cNvGrpSpPr/>
                      <wpg:grpSpPr>
                        <a:xfrm>
                          <a:off x="0" y="0"/>
                          <a:ext cx="5346002" cy="432003"/>
                          <a:chOff x="0" y="0"/>
                          <a:chExt cx="5346002" cy="432003"/>
                        </a:xfrm>
                      </wpg:grpSpPr>
                      <wps:wsp>
                        <wps:cNvPr id="47290" name="Shape 47290"/>
                        <wps:cNvSpPr/>
                        <wps:spPr>
                          <a:xfrm>
                            <a:off x="0" y="0"/>
                            <a:ext cx="5346002" cy="432003"/>
                          </a:xfrm>
                          <a:custGeom>
                            <a:avLst/>
                            <a:gdLst/>
                            <a:ahLst/>
                            <a:cxnLst/>
                            <a:rect l="0" t="0" r="0" b="0"/>
                            <a:pathLst>
                              <a:path w="5346002" h="432003">
                                <a:moveTo>
                                  <a:pt x="0" y="0"/>
                                </a:moveTo>
                                <a:lnTo>
                                  <a:pt x="5346002" y="0"/>
                                </a:lnTo>
                                <a:lnTo>
                                  <a:pt x="5346002" y="432003"/>
                                </a:lnTo>
                                <a:lnTo>
                                  <a:pt x="0" y="432003"/>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414" name="Rectangle 5414"/>
                        <wps:cNvSpPr/>
                        <wps:spPr>
                          <a:xfrm>
                            <a:off x="915359"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415" name="Rectangle 5415"/>
                        <wps:cNvSpPr/>
                        <wps:spPr>
                          <a:xfrm>
                            <a:off x="979367" y="134918"/>
                            <a:ext cx="250392" cy="159181"/>
                          </a:xfrm>
                          <a:prstGeom prst="rect">
                            <a:avLst/>
                          </a:prstGeom>
                          <a:ln>
                            <a:noFill/>
                          </a:ln>
                        </wps:spPr>
                        <wps:txbx>
                          <w:txbxContent>
                            <w:p w:rsidR="005B726C" w:rsidRDefault="001C1064">
                              <w:pPr>
                                <w:spacing w:after="160" w:line="259" w:lineRule="auto"/>
                                <w:ind w:left="0" w:firstLine="0"/>
                              </w:pPr>
                              <w:r>
                                <w:rPr>
                                  <w:color w:val="FFFFFF"/>
                                  <w:sz w:val="16"/>
                                </w:rPr>
                                <w:t>PPE</w:t>
                              </w:r>
                            </w:p>
                          </w:txbxContent>
                        </wps:txbx>
                        <wps:bodyPr horzOverflow="overflow" vert="horz" lIns="0" tIns="0" rIns="0" bIns="0" rtlCol="0">
                          <a:noAutofit/>
                        </wps:bodyPr>
                      </wps:wsp>
                      <wps:wsp>
                        <wps:cNvPr id="5416" name="Rectangle 5416"/>
                        <wps:cNvSpPr/>
                        <wps:spPr>
                          <a:xfrm>
                            <a:off x="1167632"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417" name="Rectangle 5417"/>
                        <wps:cNvSpPr/>
                        <wps:spPr>
                          <a:xfrm>
                            <a:off x="1239158" y="134918"/>
                            <a:ext cx="122561" cy="159181"/>
                          </a:xfrm>
                          <a:prstGeom prst="rect">
                            <a:avLst/>
                          </a:prstGeom>
                          <a:ln>
                            <a:noFill/>
                          </a:ln>
                        </wps:spPr>
                        <wps:txbx>
                          <w:txbxContent>
                            <w:p w:rsidR="005B726C" w:rsidRDefault="001C1064">
                              <w:pPr>
                                <w:spacing w:after="160" w:line="259" w:lineRule="auto"/>
                                <w:ind w:left="0" w:firstLine="0"/>
                              </w:pPr>
                              <w:r>
                                <w:rPr>
                                  <w:color w:val="FFFFFF"/>
                                  <w:sz w:val="16"/>
                                </w:rPr>
                                <w:t>DI</w:t>
                              </w:r>
                            </w:p>
                          </w:txbxContent>
                        </wps:txbx>
                        <wps:bodyPr horzOverflow="overflow" vert="horz" lIns="0" tIns="0" rIns="0" bIns="0" rtlCol="0">
                          <a:noAutofit/>
                        </wps:bodyPr>
                      </wps:wsp>
                      <wps:wsp>
                        <wps:cNvPr id="5418" name="Rectangle 5418"/>
                        <wps:cNvSpPr/>
                        <wps:spPr>
                          <a:xfrm>
                            <a:off x="1331309" y="134918"/>
                            <a:ext cx="295390" cy="159181"/>
                          </a:xfrm>
                          <a:prstGeom prst="rect">
                            <a:avLst/>
                          </a:prstGeom>
                          <a:ln>
                            <a:noFill/>
                          </a:ln>
                        </wps:spPr>
                        <wps:txbx>
                          <w:txbxContent>
                            <w:p w:rsidR="005B726C" w:rsidRDefault="001C1064">
                              <w:pPr>
                                <w:spacing w:after="160" w:line="259" w:lineRule="auto"/>
                                <w:ind w:left="0" w:firstLine="0"/>
                              </w:pPr>
                              <w:r>
                                <w:rPr>
                                  <w:color w:val="FFFFFF"/>
                                  <w:sz w:val="16"/>
                                </w:rPr>
                                <w:t>x 5: I</w:t>
                              </w:r>
                            </w:p>
                          </w:txbxContent>
                        </wps:txbx>
                        <wps:bodyPr horzOverflow="overflow" vert="horz" lIns="0" tIns="0" rIns="0" bIns="0" rtlCol="0">
                          <a:noAutofit/>
                        </wps:bodyPr>
                      </wps:wsp>
                      <wps:wsp>
                        <wps:cNvPr id="5419" name="Rectangle 5419"/>
                        <wps:cNvSpPr/>
                        <wps:spPr>
                          <a:xfrm>
                            <a:off x="1553407" y="134918"/>
                            <a:ext cx="539836" cy="159181"/>
                          </a:xfrm>
                          <a:prstGeom prst="rect">
                            <a:avLst/>
                          </a:prstGeom>
                          <a:ln>
                            <a:noFill/>
                          </a:ln>
                        </wps:spPr>
                        <wps:txbx>
                          <w:txbxContent>
                            <w:p w:rsidR="005B726C" w:rsidRDefault="001C1064">
                              <w:pPr>
                                <w:spacing w:after="160" w:line="259" w:lineRule="auto"/>
                                <w:ind w:left="0" w:firstLine="0"/>
                              </w:pPr>
                              <w:r>
                                <w:rPr>
                                  <w:color w:val="FFFFFF"/>
                                  <w:sz w:val="16"/>
                                </w:rPr>
                                <w:t>MPORTA</w:t>
                              </w:r>
                            </w:p>
                          </w:txbxContent>
                        </wps:txbx>
                        <wps:bodyPr horzOverflow="overflow" vert="horz" lIns="0" tIns="0" rIns="0" bIns="0" rtlCol="0">
                          <a:noAutofit/>
                        </wps:bodyPr>
                      </wps:wsp>
                      <wps:wsp>
                        <wps:cNvPr id="5420" name="Rectangle 5420"/>
                        <wps:cNvSpPr/>
                        <wps:spPr>
                          <a:xfrm>
                            <a:off x="1959289"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421" name="Rectangle 5421"/>
                        <wps:cNvSpPr/>
                        <wps:spPr>
                          <a:xfrm>
                            <a:off x="2030815" y="134918"/>
                            <a:ext cx="75131" cy="159181"/>
                          </a:xfrm>
                          <a:prstGeom prst="rect">
                            <a:avLst/>
                          </a:prstGeom>
                          <a:ln>
                            <a:noFill/>
                          </a:ln>
                        </wps:spPr>
                        <wps:txbx>
                          <w:txbxContent>
                            <w:p w:rsidR="005B726C" w:rsidRDefault="001C1064">
                              <w:pPr>
                                <w:spacing w:after="160" w:line="259" w:lineRule="auto"/>
                                <w:ind w:left="0" w:firstLine="0"/>
                              </w:pPr>
                              <w:r>
                                <w:rPr>
                                  <w:color w:val="FFFFFF"/>
                                  <w:sz w:val="16"/>
                                </w:rPr>
                                <w:t>T</w:t>
                              </w:r>
                            </w:p>
                          </w:txbxContent>
                        </wps:txbx>
                        <wps:bodyPr horzOverflow="overflow" vert="horz" lIns="0" tIns="0" rIns="0" bIns="0" rtlCol="0">
                          <a:noAutofit/>
                        </wps:bodyPr>
                      </wps:wsp>
                      <wps:wsp>
                        <wps:cNvPr id="5422" name="Rectangle 5422"/>
                        <wps:cNvSpPr/>
                        <wps:spPr>
                          <a:xfrm>
                            <a:off x="2087305"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423" name="Rectangle 5423"/>
                        <wps:cNvSpPr/>
                        <wps:spPr>
                          <a:xfrm>
                            <a:off x="2115550" y="134918"/>
                            <a:ext cx="275391" cy="159181"/>
                          </a:xfrm>
                          <a:prstGeom prst="rect">
                            <a:avLst/>
                          </a:prstGeom>
                          <a:ln>
                            <a:noFill/>
                          </a:ln>
                        </wps:spPr>
                        <wps:txbx>
                          <w:txbxContent>
                            <w:p w:rsidR="005B726C" w:rsidRDefault="001C1064">
                              <w:pPr>
                                <w:spacing w:after="160" w:line="259" w:lineRule="auto"/>
                                <w:ind w:left="0" w:firstLine="0"/>
                              </w:pPr>
                              <w:r>
                                <w:rPr>
                                  <w:color w:val="FFFFFF"/>
                                  <w:sz w:val="16"/>
                                </w:rPr>
                                <w:t>CHA</w:t>
                              </w:r>
                            </w:p>
                          </w:txbxContent>
                        </wps:txbx>
                        <wps:bodyPr horzOverflow="overflow" vert="horz" lIns="0" tIns="0" rIns="0" bIns="0" rtlCol="0">
                          <a:noAutofit/>
                        </wps:bodyPr>
                      </wps:wsp>
                      <wps:wsp>
                        <wps:cNvPr id="5424" name="Rectangle 5424"/>
                        <wps:cNvSpPr/>
                        <wps:spPr>
                          <a:xfrm>
                            <a:off x="2322610"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425" name="Rectangle 5425"/>
                        <wps:cNvSpPr/>
                        <wps:spPr>
                          <a:xfrm>
                            <a:off x="2394137" y="134918"/>
                            <a:ext cx="265392" cy="159181"/>
                          </a:xfrm>
                          <a:prstGeom prst="rect">
                            <a:avLst/>
                          </a:prstGeom>
                          <a:ln>
                            <a:noFill/>
                          </a:ln>
                        </wps:spPr>
                        <wps:txbx>
                          <w:txbxContent>
                            <w:p w:rsidR="005B726C" w:rsidRDefault="001C1064">
                              <w:pPr>
                                <w:spacing w:after="160" w:line="259" w:lineRule="auto"/>
                                <w:ind w:left="0" w:firstLine="0"/>
                              </w:pPr>
                              <w:r>
                                <w:rPr>
                                  <w:color w:val="FFFFFF"/>
                                  <w:sz w:val="16"/>
                                </w:rPr>
                                <w:t>GES</w:t>
                              </w:r>
                            </w:p>
                          </w:txbxContent>
                        </wps:txbx>
                        <wps:bodyPr horzOverflow="overflow" vert="horz" lIns="0" tIns="0" rIns="0" bIns="0" rtlCol="0">
                          <a:noAutofit/>
                        </wps:bodyPr>
                      </wps:wsp>
                      <wps:wsp>
                        <wps:cNvPr id="5426" name="Rectangle 5426"/>
                        <wps:cNvSpPr/>
                        <wps:spPr>
                          <a:xfrm>
                            <a:off x="2593679"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427" name="Rectangle 5427"/>
                        <wps:cNvSpPr/>
                        <wps:spPr>
                          <a:xfrm>
                            <a:off x="2621924" y="134918"/>
                            <a:ext cx="175261" cy="159181"/>
                          </a:xfrm>
                          <a:prstGeom prst="rect">
                            <a:avLst/>
                          </a:prstGeom>
                          <a:ln>
                            <a:noFill/>
                          </a:ln>
                        </wps:spPr>
                        <wps:txbx>
                          <w:txbxContent>
                            <w:p w:rsidR="005B726C" w:rsidRDefault="001C1064">
                              <w:pPr>
                                <w:spacing w:after="160" w:line="259" w:lineRule="auto"/>
                                <w:ind w:left="0" w:firstLine="0"/>
                              </w:pPr>
                              <w:r>
                                <w:rPr>
                                  <w:color w:val="FFFFFF"/>
                                  <w:sz w:val="16"/>
                                </w:rPr>
                                <w:t>TO</w:t>
                              </w:r>
                            </w:p>
                          </w:txbxContent>
                        </wps:txbx>
                        <wps:bodyPr horzOverflow="overflow" vert="horz" lIns="0" tIns="0" rIns="0" bIns="0" rtlCol="0">
                          <a:noAutofit/>
                        </wps:bodyPr>
                      </wps:wsp>
                      <wps:wsp>
                        <wps:cNvPr id="5428" name="Rectangle 5428"/>
                        <wps:cNvSpPr/>
                        <wps:spPr>
                          <a:xfrm>
                            <a:off x="2753699"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429" name="Rectangle 5429"/>
                        <wps:cNvSpPr/>
                        <wps:spPr>
                          <a:xfrm>
                            <a:off x="2781944" y="134918"/>
                            <a:ext cx="315254" cy="159181"/>
                          </a:xfrm>
                          <a:prstGeom prst="rect">
                            <a:avLst/>
                          </a:prstGeom>
                          <a:ln>
                            <a:noFill/>
                          </a:ln>
                        </wps:spPr>
                        <wps:txbx>
                          <w:txbxContent>
                            <w:p w:rsidR="005B726C" w:rsidRDefault="001C1064">
                              <w:pPr>
                                <w:spacing w:after="160" w:line="259" w:lineRule="auto"/>
                                <w:ind w:left="0" w:firstLine="0"/>
                              </w:pPr>
                              <w:r>
                                <w:rPr>
                                  <w:color w:val="FFFFFF"/>
                                  <w:sz w:val="16"/>
                                </w:rPr>
                                <w:t>MAKI</w:t>
                              </w:r>
                            </w:p>
                          </w:txbxContent>
                        </wps:txbx>
                        <wps:bodyPr horzOverflow="overflow" vert="horz" lIns="0" tIns="0" rIns="0" bIns="0" rtlCol="0">
                          <a:noAutofit/>
                        </wps:bodyPr>
                      </wps:wsp>
                      <wps:wsp>
                        <wps:cNvPr id="5430" name="Rectangle 5430"/>
                        <wps:cNvSpPr/>
                        <wps:spPr>
                          <a:xfrm>
                            <a:off x="3018977"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431" name="Rectangle 5431"/>
                        <wps:cNvSpPr/>
                        <wps:spPr>
                          <a:xfrm>
                            <a:off x="3090503" y="134918"/>
                            <a:ext cx="100130" cy="159181"/>
                          </a:xfrm>
                          <a:prstGeom prst="rect">
                            <a:avLst/>
                          </a:prstGeom>
                          <a:ln>
                            <a:noFill/>
                          </a:ln>
                        </wps:spPr>
                        <wps:txbx>
                          <w:txbxContent>
                            <w:p w:rsidR="005B726C" w:rsidRDefault="001C1064">
                              <w:pPr>
                                <w:spacing w:after="160" w:line="259" w:lineRule="auto"/>
                                <w:ind w:left="0" w:firstLine="0"/>
                              </w:pPr>
                              <w:r>
                                <w:rPr>
                                  <w:color w:val="FFFFFF"/>
                                  <w:sz w:val="16"/>
                                </w:rPr>
                                <w:t>G</w:t>
                              </w:r>
                            </w:p>
                          </w:txbxContent>
                        </wps:txbx>
                        <wps:bodyPr horzOverflow="overflow" vert="horz" lIns="0" tIns="0" rIns="0" bIns="0" rtlCol="0">
                          <a:noAutofit/>
                        </wps:bodyPr>
                      </wps:wsp>
                      <wps:wsp>
                        <wps:cNvPr id="5432" name="Rectangle 5432"/>
                        <wps:cNvSpPr/>
                        <wps:spPr>
                          <a:xfrm>
                            <a:off x="3165789" y="134918"/>
                            <a:ext cx="155262" cy="159181"/>
                          </a:xfrm>
                          <a:prstGeom prst="rect">
                            <a:avLst/>
                          </a:prstGeom>
                          <a:ln>
                            <a:noFill/>
                          </a:ln>
                        </wps:spPr>
                        <wps:txbx>
                          <w:txbxContent>
                            <w:p w:rsidR="005B726C" w:rsidRDefault="001C1064">
                              <w:pPr>
                                <w:spacing w:after="160" w:line="259" w:lineRule="auto"/>
                                <w:ind w:left="0" w:firstLine="0"/>
                              </w:pPr>
                              <w:r>
                                <w:rPr>
                                  <w:color w:val="FFFFFF"/>
                                  <w:sz w:val="16"/>
                                </w:rPr>
                                <w:t xml:space="preserve">  E</w:t>
                              </w:r>
                            </w:p>
                          </w:txbxContent>
                        </wps:txbx>
                        <wps:bodyPr horzOverflow="overflow" vert="horz" lIns="0" tIns="0" rIns="0" bIns="0" rtlCol="0">
                          <a:noAutofit/>
                        </wps:bodyPr>
                      </wps:wsp>
                      <wps:wsp>
                        <wps:cNvPr id="5433" name="Rectangle 5433"/>
                        <wps:cNvSpPr/>
                        <wps:spPr>
                          <a:xfrm>
                            <a:off x="3282527" y="134918"/>
                            <a:ext cx="197692" cy="159181"/>
                          </a:xfrm>
                          <a:prstGeom prst="rect">
                            <a:avLst/>
                          </a:prstGeom>
                          <a:ln>
                            <a:noFill/>
                          </a:ln>
                        </wps:spPr>
                        <wps:txbx>
                          <w:txbxContent>
                            <w:p w:rsidR="005B726C" w:rsidRDefault="001C1064">
                              <w:pPr>
                                <w:spacing w:after="160" w:line="259" w:lineRule="auto"/>
                                <w:ind w:left="0" w:firstLine="0"/>
                              </w:pPr>
                              <w:r>
                                <w:rPr>
                                  <w:color w:val="FFFFFF"/>
                                  <w:sz w:val="16"/>
                                </w:rPr>
                                <w:t>MP</w:t>
                              </w:r>
                            </w:p>
                          </w:txbxContent>
                        </wps:txbx>
                        <wps:bodyPr horzOverflow="overflow" vert="horz" lIns="0" tIns="0" rIns="0" bIns="0" rtlCol="0">
                          <a:noAutofit/>
                        </wps:bodyPr>
                      </wps:wsp>
                      <wps:wsp>
                        <wps:cNvPr id="5434" name="Rectangle 5434"/>
                        <wps:cNvSpPr/>
                        <wps:spPr>
                          <a:xfrm>
                            <a:off x="3431168"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435" name="Rectangle 5435"/>
                        <wps:cNvSpPr/>
                        <wps:spPr>
                          <a:xfrm>
                            <a:off x="3485727" y="134918"/>
                            <a:ext cx="375386" cy="159181"/>
                          </a:xfrm>
                          <a:prstGeom prst="rect">
                            <a:avLst/>
                          </a:prstGeom>
                          <a:ln>
                            <a:noFill/>
                          </a:ln>
                        </wps:spPr>
                        <wps:txbx>
                          <w:txbxContent>
                            <w:p w:rsidR="005B726C" w:rsidRDefault="001C1064">
                              <w:pPr>
                                <w:spacing w:after="160" w:line="259" w:lineRule="auto"/>
                                <w:ind w:left="0" w:firstLine="0"/>
                              </w:pPr>
                              <w:r>
                                <w:rPr>
                                  <w:color w:val="FFFFFF"/>
                                  <w:sz w:val="16"/>
                                </w:rPr>
                                <w:t>OYME</w:t>
                              </w:r>
                            </w:p>
                          </w:txbxContent>
                        </wps:txbx>
                        <wps:bodyPr horzOverflow="overflow" vert="horz" lIns="0" tIns="0" rIns="0" bIns="0" rtlCol="0">
                          <a:noAutofit/>
                        </wps:bodyPr>
                      </wps:wsp>
                      <wps:wsp>
                        <wps:cNvPr id="5436" name="Rectangle 5436"/>
                        <wps:cNvSpPr/>
                        <wps:spPr>
                          <a:xfrm>
                            <a:off x="3767972"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437" name="Rectangle 5437"/>
                        <wps:cNvSpPr/>
                        <wps:spPr>
                          <a:xfrm>
                            <a:off x="3839498" y="134918"/>
                            <a:ext cx="75131" cy="159181"/>
                          </a:xfrm>
                          <a:prstGeom prst="rect">
                            <a:avLst/>
                          </a:prstGeom>
                          <a:ln>
                            <a:noFill/>
                          </a:ln>
                        </wps:spPr>
                        <wps:txbx>
                          <w:txbxContent>
                            <w:p w:rsidR="005B726C" w:rsidRDefault="001C1064">
                              <w:pPr>
                                <w:spacing w:after="160" w:line="259" w:lineRule="auto"/>
                                <w:ind w:left="0" w:firstLine="0"/>
                              </w:pPr>
                              <w:r>
                                <w:rPr>
                                  <w:color w:val="FFFFFF"/>
                                  <w:sz w:val="16"/>
                                </w:rPr>
                                <w:t>T</w:t>
                              </w:r>
                            </w:p>
                          </w:txbxContent>
                        </wps:txbx>
                        <wps:bodyPr horzOverflow="overflow" vert="horz" lIns="0" tIns="0" rIns="0" bIns="0" rtlCol="0">
                          <a:noAutofit/>
                        </wps:bodyPr>
                      </wps:wsp>
                      <wps:wsp>
                        <wps:cNvPr id="5438" name="Rectangle 5438"/>
                        <wps:cNvSpPr/>
                        <wps:spPr>
                          <a:xfrm>
                            <a:off x="3895988" y="134918"/>
                            <a:ext cx="112697" cy="159181"/>
                          </a:xfrm>
                          <a:prstGeom prst="rect">
                            <a:avLst/>
                          </a:prstGeom>
                          <a:ln>
                            <a:noFill/>
                          </a:ln>
                        </wps:spPr>
                        <wps:txbx>
                          <w:txbxContent>
                            <w:p w:rsidR="005B726C" w:rsidRDefault="001C1064">
                              <w:pPr>
                                <w:spacing w:after="160" w:line="259" w:lineRule="auto"/>
                                <w:ind w:left="0" w:firstLine="0"/>
                              </w:pPr>
                              <w:r>
                                <w:rPr>
                                  <w:color w:val="FFFFFF"/>
                                  <w:sz w:val="16"/>
                                </w:rPr>
                                <w:t xml:space="preserve"> T</w:t>
                              </w:r>
                            </w:p>
                          </w:txbxContent>
                        </wps:txbx>
                        <wps:bodyPr horzOverflow="overflow" vert="horz" lIns="0" tIns="0" rIns="0" bIns="0" rtlCol="0">
                          <a:noAutofit/>
                        </wps:bodyPr>
                      </wps:wsp>
                      <wps:wsp>
                        <wps:cNvPr id="5439" name="Rectangle 5439"/>
                        <wps:cNvSpPr/>
                        <wps:spPr>
                          <a:xfrm>
                            <a:off x="3980722" y="134918"/>
                            <a:ext cx="120129" cy="159181"/>
                          </a:xfrm>
                          <a:prstGeom prst="rect">
                            <a:avLst/>
                          </a:prstGeom>
                          <a:ln>
                            <a:noFill/>
                          </a:ln>
                        </wps:spPr>
                        <wps:txbx>
                          <w:txbxContent>
                            <w:p w:rsidR="005B726C" w:rsidRDefault="001C1064">
                              <w:pPr>
                                <w:spacing w:after="160" w:line="259" w:lineRule="auto"/>
                                <w:ind w:left="0" w:firstLine="0"/>
                              </w:pPr>
                              <w:r>
                                <w:rPr>
                                  <w:color w:val="FFFFFF"/>
                                  <w:sz w:val="16"/>
                                </w:rPr>
                                <w:t>RI</w:t>
                              </w:r>
                            </w:p>
                          </w:txbxContent>
                        </wps:txbx>
                        <wps:bodyPr horzOverflow="overflow" vert="horz" lIns="0" tIns="0" rIns="0" bIns="0" rtlCol="0">
                          <a:noAutofit/>
                        </wps:bodyPr>
                      </wps:wsp>
                      <wps:wsp>
                        <wps:cNvPr id="5440" name="Rectangle 5440"/>
                        <wps:cNvSpPr/>
                        <wps:spPr>
                          <a:xfrm>
                            <a:off x="4071045" y="134918"/>
                            <a:ext cx="90130" cy="159181"/>
                          </a:xfrm>
                          <a:prstGeom prst="rect">
                            <a:avLst/>
                          </a:prstGeom>
                          <a:ln>
                            <a:noFill/>
                          </a:ln>
                        </wps:spPr>
                        <wps:txbx>
                          <w:txbxContent>
                            <w:p w:rsidR="005B726C" w:rsidRDefault="001C1064">
                              <w:pPr>
                                <w:spacing w:after="160" w:line="259" w:lineRule="auto"/>
                                <w:ind w:left="0" w:firstLine="0"/>
                              </w:pPr>
                              <w:r>
                                <w:rPr>
                                  <w:color w:val="FFFFFF"/>
                                  <w:sz w:val="16"/>
                                </w:rPr>
                                <w:t>b</w:t>
                              </w:r>
                            </w:p>
                          </w:txbxContent>
                        </wps:txbx>
                        <wps:bodyPr horzOverflow="overflow" vert="horz" lIns="0" tIns="0" rIns="0" bIns="0" rtlCol="0">
                          <a:noAutofit/>
                        </wps:bodyPr>
                      </wps:wsp>
                      <wps:wsp>
                        <wps:cNvPr id="5441" name="Rectangle 5441"/>
                        <wps:cNvSpPr/>
                        <wps:spPr>
                          <a:xfrm>
                            <a:off x="4138812" y="134918"/>
                            <a:ext cx="92563" cy="159181"/>
                          </a:xfrm>
                          <a:prstGeom prst="rect">
                            <a:avLst/>
                          </a:prstGeom>
                          <a:ln>
                            <a:noFill/>
                          </a:ln>
                        </wps:spPr>
                        <wps:txbx>
                          <w:txbxContent>
                            <w:p w:rsidR="005B726C" w:rsidRDefault="001C1064">
                              <w:pPr>
                                <w:spacing w:after="160" w:line="259" w:lineRule="auto"/>
                                <w:ind w:left="0" w:firstLine="0"/>
                              </w:pPr>
                              <w:r>
                                <w:rPr>
                                  <w:color w:val="FFFFFF"/>
                                  <w:sz w:val="16"/>
                                </w:rPr>
                                <w:t>U</w:t>
                              </w:r>
                            </w:p>
                          </w:txbxContent>
                        </wps:txbx>
                        <wps:bodyPr horzOverflow="overflow" vert="horz" lIns="0" tIns="0" rIns="0" bIns="0" rtlCol="0">
                          <a:noAutofit/>
                        </wps:bodyPr>
                      </wps:wsp>
                      <wps:wsp>
                        <wps:cNvPr id="5442" name="Rectangle 5442"/>
                        <wps:cNvSpPr/>
                        <wps:spPr>
                          <a:xfrm>
                            <a:off x="4208408"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443" name="Rectangle 5443"/>
                        <wps:cNvSpPr/>
                        <wps:spPr>
                          <a:xfrm>
                            <a:off x="4279934"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444" name="Rectangle 5444"/>
                        <wps:cNvSpPr/>
                        <wps:spPr>
                          <a:xfrm>
                            <a:off x="4343942" y="134918"/>
                            <a:ext cx="110129" cy="159181"/>
                          </a:xfrm>
                          <a:prstGeom prst="rect">
                            <a:avLst/>
                          </a:prstGeom>
                          <a:ln>
                            <a:noFill/>
                          </a:ln>
                        </wps:spPr>
                        <wps:txbx>
                          <w:txbxContent>
                            <w:p w:rsidR="005B726C" w:rsidRDefault="001C1064">
                              <w:pPr>
                                <w:spacing w:after="160" w:line="259" w:lineRule="auto"/>
                                <w:ind w:left="0" w:firstLine="0"/>
                              </w:pPr>
                              <w:r>
                                <w:rPr>
                                  <w:color w:val="FFFFFF"/>
                                  <w:sz w:val="16"/>
                                </w:rPr>
                                <w:t xml:space="preserve">l </w:t>
                              </w:r>
                            </w:p>
                          </w:txbxContent>
                        </wps:txbx>
                        <wps:bodyPr horzOverflow="overflow" vert="horz" lIns="0" tIns="0" rIns="0" bIns="0" rtlCol="0">
                          <a:noAutofit/>
                        </wps:bodyPr>
                      </wps:wsp>
                      <wps:wsp>
                        <wps:cNvPr id="5445" name="Rectangle 5445"/>
                        <wps:cNvSpPr/>
                        <wps:spPr>
                          <a:xfrm>
                            <a:off x="4426747" y="134918"/>
                            <a:ext cx="95130" cy="159181"/>
                          </a:xfrm>
                          <a:prstGeom prst="rect">
                            <a:avLst/>
                          </a:prstGeom>
                          <a:ln>
                            <a:noFill/>
                          </a:ln>
                        </wps:spPr>
                        <wps:txbx>
                          <w:txbxContent>
                            <w:p w:rsidR="005B726C" w:rsidRDefault="001C1064">
                              <w:pPr>
                                <w:spacing w:after="160" w:line="259" w:lineRule="auto"/>
                                <w:ind w:left="0" w:firstLine="0"/>
                              </w:pPr>
                              <w:r>
                                <w:rPr>
                                  <w:color w:val="FFFFFF"/>
                                  <w:sz w:val="16"/>
                                </w:rPr>
                                <w:t>C</w:t>
                              </w:r>
                            </w:p>
                          </w:txbxContent>
                        </wps:txbx>
                        <wps:bodyPr horzOverflow="overflow" vert="horz" lIns="0" tIns="0" rIns="0" bIns="0" rtlCol="0">
                          <a:noAutofit/>
                        </wps:bodyPr>
                      </wps:wsp>
                      <wps:wsp>
                        <wps:cNvPr id="5446" name="Rectangle 5446"/>
                        <wps:cNvSpPr/>
                        <wps:spPr>
                          <a:xfrm>
                            <a:off x="4498273"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447" name="Rectangle 5447"/>
                        <wps:cNvSpPr/>
                        <wps:spPr>
                          <a:xfrm>
                            <a:off x="4552832" y="134918"/>
                            <a:ext cx="312821" cy="159181"/>
                          </a:xfrm>
                          <a:prstGeom prst="rect">
                            <a:avLst/>
                          </a:prstGeom>
                          <a:ln>
                            <a:noFill/>
                          </a:ln>
                        </wps:spPr>
                        <wps:txbx>
                          <w:txbxContent>
                            <w:p w:rsidR="005B726C" w:rsidRDefault="001C1064">
                              <w:pPr>
                                <w:spacing w:after="160" w:line="259" w:lineRule="auto"/>
                                <w:ind w:left="0" w:firstLine="0"/>
                              </w:pPr>
                              <w:r>
                                <w:rPr>
                                  <w:color w:val="FFFFFF"/>
                                  <w:sz w:val="16"/>
                                </w:rPr>
                                <w:t>AIMS</w:t>
                              </w:r>
                            </w:p>
                          </w:txbxContent>
                        </wps:txbx>
                        <wps:bodyPr horzOverflow="overflow" vert="horz" lIns="0" tIns="0" rIns="0" bIns="0" rtlCol="0">
                          <a:noAutofit/>
                        </wps:bodyPr>
                      </wps:wsp>
                      <wps:wsp>
                        <wps:cNvPr id="5448" name="Rectangle 5448"/>
                        <wps:cNvSpPr/>
                        <wps:spPr>
                          <a:xfrm>
                            <a:off x="4788036"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g:wgp>
                  </a:graphicData>
                </a:graphic>
              </wp:anchor>
            </w:drawing>
          </mc:Choice>
          <mc:Fallback>
            <w:pict>
              <v:group id="Group 43120" o:spid="_x0000_s1226" style="position:absolute;left:0;text-align:left;margin-left:0;margin-top:561.25pt;width:420.95pt;height:34pt;z-index:251703296;mso-position-horizontal-relative:page;mso-position-vertical-relative:page" coordsize="534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">
                <v:shape id="Shape 47290" o:spid="_x0000_s1227" style="position:absolute;width:53460;height:4320;visibility:visible;mso-wrap-style:square;v-text-anchor:top" coordsize="534600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0cYA&#10;AADeAAAADwAAAGRycy9kb3ducmV2LnhtbESPy2rCQBSG9wXfYTiCuzppkNRGR4mCtNCFqEVwd8ic&#10;JsHMmZiZ5vL2nUWhy5//xrfeDqYWHbWusqzgZR6BIM6trrhQ8HU5PC9BOI+ssbZMCkZysN1MntaY&#10;atvzibqzL0QYYZeigtL7JpXS5SUZdHPbEAfv27YGfZBtIXWLfRg3tYyjKJEGKw4PJTa0Lym/n3+M&#10;gsdwvY/6c2/eb8djcusePe76TKnZdMhWIDwN/j/81/7QChav8VsACDgB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n0cYAAADeAAAADwAAAAAAAAAAAAAAAACYAgAAZHJz&#10;L2Rvd25yZXYueG1sUEsFBgAAAAAEAAQA9QAAAIsDAAAAAA==&#10;" path="m,l5346002,r,432003l,432003,,e" fillcolor="#007166" stroked="f" strokeweight="0">
                  <v:stroke miterlimit="83231f" joinstyle="miter"/>
                  <v:path arrowok="t" textboxrect="0,0,5346002,432003"/>
                </v:shape>
                <v:rect id="Rectangle 5414" o:spid="_x0000_s1228" style="position:absolute;left:9153;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qxM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Pqx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A</w:t>
                        </w:r>
                      </w:p>
                    </w:txbxContent>
                  </v:textbox>
                </v:rect>
                <v:rect id="Rectangle 5415" o:spid="_x0000_s1229" style="position:absolute;left:9793;top:1349;width:250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PX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PX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PPE</w:t>
                        </w:r>
                      </w:p>
                    </w:txbxContent>
                  </v:textbox>
                </v:rect>
                <v:rect id="Rectangle 5416" o:spid="_x0000_s1230" style="position:absolute;left:11676;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RKMcA&#10;AADdAAAADwAAAGRycy9kb3ducmV2LnhtbESPQWvCQBSE7wX/w/IKvdWNx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90Sj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n</w:t>
                        </w:r>
                      </w:p>
                    </w:txbxContent>
                  </v:textbox>
                </v:rect>
                <v:rect id="Rectangle 5417" o:spid="_x0000_s1231" style="position:absolute;left:12391;top:1349;width:12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0s8YA&#10;AADdAAAADwAAAGRycy9kb3ducmV2LnhtbESPQWvCQBSE74L/YXmCN91YrN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0s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DI</w:t>
                        </w:r>
                      </w:p>
                    </w:txbxContent>
                  </v:textbox>
                </v:rect>
                <v:rect id="Rectangle 5418" o:spid="_x0000_s1232" style="position:absolute;left:13313;top:1349;width:295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gwcMA&#10;AADdAAAADwAAAGRycy9kb3ducmV2LnhtbERPTYvCMBC9C/6HMMLeNFXc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gwc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x 5: I</w:t>
                        </w:r>
                      </w:p>
                    </w:txbxContent>
                  </v:textbox>
                </v:rect>
                <v:rect id="Rectangle 5419" o:spid="_x0000_s1233" style="position:absolute;left:15534;top:1349;width:539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FW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h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iRV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MPORTA</w:t>
                        </w:r>
                      </w:p>
                    </w:txbxContent>
                  </v:textbox>
                </v:rect>
                <v:rect id="Rectangle 5420" o:spid="_x0000_s1234" style="position:absolute;left:19592;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esMA&#10;AADdAAAADwAAAGRycy9kb3ducmV2LnhtbERPTYvCMBC9C/sfwix403RlF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mes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n</w:t>
                        </w:r>
                      </w:p>
                    </w:txbxContent>
                  </v:textbox>
                </v:rect>
                <v:rect id="Rectangle 5421" o:spid="_x0000_s1235" style="position:absolute;left:20308;top:1349;width:7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4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D4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T</w:t>
                        </w:r>
                      </w:p>
                    </w:txbxContent>
                  </v:textbox>
                </v:rect>
                <v:rect id="Rectangle 5422" o:spid="_x0000_s1236" style="position:absolute;left:20873;top:1349;width:37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dl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HZb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423" o:spid="_x0000_s1237" style="position:absolute;left:21155;top:1349;width:27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4DccA&#10;AADdAAAADwAAAGRycy9kb3ducmV2LnhtbESPQWvCQBSE74X+h+UVequbWi2auopoJTlqLKi3R/Y1&#10;Cc2+DdmtSfvrXUHwOMzMN8xs0ZtanKl1lWUFr4MIBHFudcWFgq/95mUCwnlkjbVlUvBHDhbzx4cZ&#10;xtp2vKNz5gsRIOxiVFB638RSurwkg25gG+LgfdvWoA+yLaRusQtwU8thFL1LgxWHhRIbWpWU/2S/&#10;RkEyaZbH1P53Rf15Sg7bw3S9n3qlnp/65QcIT72/h2/tVCsY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uA3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CHA</w:t>
                        </w:r>
                      </w:p>
                    </w:txbxContent>
                  </v:textbox>
                </v:rect>
                <v:rect id="Rectangle 5424" o:spid="_x0000_s1238" style="position:absolute;left:23226;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ecYA&#10;AADdAAAADwAAAGRycy9kb3ducmV2LnhtbESPT4vCMBTE7wt+h/AEb2uq6K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ge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n</w:t>
                        </w:r>
                      </w:p>
                    </w:txbxContent>
                  </v:textbox>
                </v:rect>
                <v:rect id="Rectangle 5425" o:spid="_x0000_s1239" style="position:absolute;left:23941;top:1349;width:26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F4sYA&#10;AADdAAAADwAAAGRycy9kb3ducmV2LnhtbESPT4vCMBTE74LfITzBm6Yrq2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F4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GES</w:t>
                        </w:r>
                      </w:p>
                    </w:txbxContent>
                  </v:textbox>
                </v:rect>
                <v:rect id="Rectangle 5426" o:spid="_x0000_s1240" style="position:absolute;left:25936;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blccA&#10;AADdAAAADwAAAGRycy9kb3ducmV2LnhtbESPQWvCQBSE7wX/w/KE3uqm0op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G5X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427" o:spid="_x0000_s1241" style="position:absolute;left:26219;top:1349;width:17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scA&#10;AADdAAAADwAAAGRycy9kb3ducmV2LnhtbESPQWvCQBSE74X+h+UVequbSrW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vg7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TO</w:t>
                        </w:r>
                      </w:p>
                    </w:txbxContent>
                  </v:textbox>
                </v:rect>
                <v:rect id="Rectangle 5428" o:spid="_x0000_s1242" style="position:absolute;left:27536;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qfMMA&#10;AADdAAAADwAAAGRycy9kb3ducmV2LnhtbERPTYvCMBC9C/sfwix403RlF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IqfM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429" o:spid="_x0000_s1243" style="position:absolute;left:27819;top:1349;width:31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P5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6P5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MAKI</w:t>
                        </w:r>
                      </w:p>
                    </w:txbxContent>
                  </v:textbox>
                </v:rect>
                <v:rect id="Rectangle 5430" o:spid="_x0000_s1244" style="position:absolute;left:30189;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wp8QA&#10;AADdAAAADwAAAGRycy9kb3ducmV2LnhtbERPy2rCQBTdC/7DcAvudNKHJUkdRVolWfoo2O4umdsk&#10;mLkTMqNJ+/WdheDycN6L1WAacaXO1ZYVPM4iEMSF1TWXCj6P22kMwnlkjY1lUvBLDlbL8WiBqbY9&#10;7+l68KUIIexSVFB536ZSuqIig25mW+LA/djOoA+wK6XusA/hppFPUfQqDdYcGips6b2i4ny4GAVZ&#10;3K6/cvvXl83mOzvtTsnHMfFKTR6G9RsIT4O/i2/uXCuYvzy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sKfEAAAA3QAAAA8AAAAAAAAAAAAAAAAAmAIAAGRycy9k&#10;b3ducmV2LnhtbFBLBQYAAAAABAAEAPUAAACJAwAAAAA=&#10;" filled="f" stroked="f">
                  <v:textbox inset="0,0,0,0">
                    <w:txbxContent>
                      <w:p w:rsidR="005B726C" w:rsidRDefault="001C1064">
                        <w:pPr>
                          <w:spacing w:after="160" w:line="259" w:lineRule="auto"/>
                          <w:ind w:left="0" w:firstLine="0"/>
                        </w:pPr>
                        <w:r>
                          <w:rPr>
                            <w:color w:val="FFFFFF"/>
                            <w:sz w:val="16"/>
                          </w:rPr>
                          <w:t>n</w:t>
                        </w:r>
                      </w:p>
                    </w:txbxContent>
                  </v:textbox>
                </v:rect>
                <v:rect id="Rectangle 5431" o:spid="_x0000_s1245" style="position:absolute;left:30905;top:1349;width:10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VPMYA&#10;AADdAAAADwAAAGRycy9kb3ducmV2LnhtbESPQWvCQBSE74L/YXmCN91Ya9HUVUQterRaUG+P7GsS&#10;mn0bsquJ/npXEHocZuYbZjpvTCGuVLncsoJBPwJBnFidc6rg5/DVG4NwHlljYZkU3MjBfNZuTTHW&#10;tuZvuu59KgKEXYwKMu/LWEqXZGTQ9W1JHLxfWxn0QVap1BXWAW4K+RZFH9JgzmEhw5KWGSV/+4tR&#10;sBmXi9PW3uu0WJ83x91xsjpMvFLdTrP4BOGp8f/hV3urFYz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EVP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G</w:t>
                        </w:r>
                      </w:p>
                    </w:txbxContent>
                  </v:textbox>
                </v:rect>
                <v:rect id="Rectangle 5432" o:spid="_x0000_s1246" style="position:absolute;left:31657;top:1349;width:155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LS8cA&#10;AADdAAAADwAAAGRycy9kb3ducmV2LnhtbESPQWvCQBSE74X+h+UVequbWi2auopoJTlqLKi3R/Y1&#10;Cc2+DdmtSfvrXUHwOMzMN8xs0ZtanKl1lWUFr4MIBHFudcWFgq/95mUCwnlkjbVlUvBHDhbzx4cZ&#10;xtp2vKNz5gsRIOxiVFB638RSurwkg25gG+LgfdvWoA+yLaRusQtwU8thFL1LgxWHhRIbWpWU/2S/&#10;RkEyaZbH1P53Rf15Sg7bw3S9n3qlnp/65QcIT72/h2/tVCsY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i0v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  E</w:t>
                        </w:r>
                      </w:p>
                    </w:txbxContent>
                  </v:textbox>
                </v:rect>
                <v:rect id="Rectangle 5433" o:spid="_x0000_s1247" style="position:absolute;left:32825;top:1349;width:197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0McA&#10;AADdAAAADwAAAGRycy9kb3ducmV2LnhtbESPT2vCQBTE74LfYXmCN91Y26Kpq0htSY7+Kai3R/Y1&#10;CWbfhuzWpP30rlDwOMzMb5jFqjOVuFLjSssKJuMIBHFmdcm5gq/D52gGwnlkjZVlUvBLDlbLfm+B&#10;sbYt7+i697kIEHYxKii8r2MpXVaQQTe2NXHwvm1j0AfZ5FI32Aa4qeRTFL1KgyWHhQJrei8ou+x/&#10;jIJkVq9Pqf1r8+rjnBy3x/nmMPdKDQfd+g2Ep84/wv/tVCt4eZ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D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MP</w:t>
                        </w:r>
                      </w:p>
                    </w:txbxContent>
                  </v:textbox>
                </v:rect>
                <v:rect id="Rectangle 5434" o:spid="_x0000_s1248" style="position:absolute;left:34311;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2pMYA&#10;AADdAAAADwAAAGRycy9kb3ducmV2LnhtbESPQWvCQBSE74L/YXmCN91YtWjqKlIVPdpYUG+P7GsS&#10;zL4N2dWk/fXdgtDjMDPfMItVa0rxoNoVlhWMhhEI4tTqgjMFn6fdYAbCeWSNpWVS8E0OVstuZ4Gx&#10;tg1/0CPxmQgQdjEqyL2vYildmpNBN7QVcfC+bG3QB1lnUtfYBLgp5UsUvUqDBYeFHCt6zym9JXej&#10;YD+r1peD/Wmycnvdn4/n+eY090r1e+36DYSn1v+Hn+2DVjC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2p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l</w:t>
                        </w:r>
                      </w:p>
                    </w:txbxContent>
                  </v:textbox>
                </v:rect>
                <v:rect id="Rectangle 5435" o:spid="_x0000_s1249" style="position:absolute;left:34857;top:1349;width:37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TP8cA&#10;AADdAAAADwAAAGRycy9kb3ducmV2LnhtbESPT2vCQBTE7wW/w/KE3pqNtSmauopURY/+Kai3R/Y1&#10;CWbfhuzWpP30bkHwOMzMb5jJrDOVuFLjSssKBlEMgjizuuRcwddh9TIC4TyyxsoyKfglB7Np72mC&#10;qbYt7+i697kIEHYpKii8r1MpXVaQQRfZmjh437Yx6INscqkbbAPcVPI1jt+lwZLDQoE1fRaUXfY/&#10;RsF6VM9PG/vX5tXyvD5uj+PFYeyVeu538w8Qnjr/CN/bG60geR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Ez/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OYME</w:t>
                        </w:r>
                      </w:p>
                    </w:txbxContent>
                  </v:textbox>
                </v:rect>
                <v:rect id="Rectangle 5436" o:spid="_x0000_s1250" style="position:absolute;left:37679;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SMcA&#10;AADdAAAADwAAAGRycy9kb3ducmV2LnhtbESPQWvCQBSE74X+h+UVequbWisasxGxLXrUKKi3R/aZ&#10;hGbfhuzWRH99Vyj0OMzMN0wy700tLtS6yrKC10EEgji3uuJCwX739TIB4TyyxtoyKbiSg3n6+JBg&#10;rG3HW7pkvhABwi5GBaX3TSyly0sy6Aa2IQ7e2bYGfZBtIXWLXYCbWg6jaCwNVhwWSmxoWVL+nf0Y&#10;BatJsziu7a0r6s/T6rA5TD92U6/U81O/mIHw1Pv/8F97rRW8j97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Uj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n</w:t>
                        </w:r>
                      </w:p>
                    </w:txbxContent>
                  </v:textbox>
                </v:rect>
                <v:rect id="Rectangle 5437" o:spid="_x0000_s1251" style="position:absolute;left:38394;top:1349;width:7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o08YA&#10;AADdAAAADwAAAGRycy9kb3ducmV2LnhtbESPW2vCQBSE34X+h+UUfNNNvZu6inhBH60Ktm+H7GkS&#10;mj0bsquJ/fVuQejjMDPfMLNFYwpxo8rllhW8dSMQxInVOacKzqdtZwLCeWSNhWVScCcHi/lLa4ax&#10;tjV/0O3oUxEg7GJUkHlfxlK6JCODrmtL4uB928qgD7JKpa6wDnBTyF4UjaTBnMNChiWtMkp+jlej&#10;YDcpl597+1unxeZrdzlcpuvT1CvVfm2W7yA8Nf4//GzvtYLhoD+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Qo0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T</w:t>
                        </w:r>
                      </w:p>
                    </w:txbxContent>
                  </v:textbox>
                </v:rect>
                <v:rect id="Rectangle 5438" o:spid="_x0000_s1252" style="position:absolute;left:38959;top:1349;width:112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8ocQA&#10;AADdAAAADwAAAGRycy9kb3ducmV2LnhtbERPy2rCQBTdC/7DcAvudNKHJUkdRVolWfoo2O4umdsk&#10;mLkTMqNJ+/WdheDycN6L1WAacaXO1ZYVPM4iEMSF1TWXCj6P22kMwnlkjY1lUvBLDlbL8WiBqbY9&#10;7+l68KUIIexSVFB536ZSuqIig25mW+LA/djOoA+wK6XusA/hppFPUfQqDdYcGips6b2i4ny4GAVZ&#10;3K6/cvvXl83mOzvtTsnHMfFKTR6G9RsIT4O/i2/uXCuYvzy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vKHEAAAA3QAAAA8AAAAAAAAAAAAAAAAAmAIAAGRycy9k&#10;b3ducmV2LnhtbFBLBQYAAAAABAAEAPUAAACJAwAAAAA=&#10;" filled="f" stroked="f">
                  <v:textbox inset="0,0,0,0">
                    <w:txbxContent>
                      <w:p w:rsidR="005B726C" w:rsidRDefault="001C1064">
                        <w:pPr>
                          <w:spacing w:after="160" w:line="259" w:lineRule="auto"/>
                          <w:ind w:left="0" w:firstLine="0"/>
                        </w:pPr>
                        <w:r>
                          <w:rPr>
                            <w:color w:val="FFFFFF"/>
                            <w:sz w:val="16"/>
                          </w:rPr>
                          <w:t xml:space="preserve"> T</w:t>
                        </w:r>
                      </w:p>
                    </w:txbxContent>
                  </v:textbox>
                </v:rect>
                <v:rect id="Rectangle 5439" o:spid="_x0000_s1253" style="position:absolute;left:39807;top:1349;width:12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ZOscA&#10;AADdAAAADwAAAGRycy9kb3ducmV2LnhtbESPT2vCQBTE7wW/w/IEb3WjtmKiq4i26LH+AfX2yD6T&#10;YPZtyG5N2k/vCoUeh5n5DTNbtKYUd6pdYVnBoB+BIE6tLjhTcDx8vk5AOI+ssbRMCn7IwWLeeZlh&#10;om3DO7rvfSYChF2CCnLvq0RKl+Zk0PVtRRy8q60N+iDrTOoamwA3pRxG0VgaLDgs5FjRKqf0tv82&#10;CjaTanne2t8mKz8um9PXKV4fYq9Ur9supyA8tf4//NfeagXvb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XGT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RI</w:t>
                        </w:r>
                      </w:p>
                    </w:txbxContent>
                  </v:textbox>
                </v:rect>
                <v:rect id="Rectangle 5440" o:spid="_x0000_s1254" style="position:absolute;left:40710;top:1349;width:9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D2sMA&#10;AADdAAAADwAAAGRycy9kb3ducmV2LnhtbERPTYvCMBC9L/gfwgje1lRxRbtGEXXRo1bB3dvQzLbF&#10;ZlKaaKu/3hwEj4/3PVu0phQ3ql1hWcGgH4EgTq0uOFNwOv58TkA4j6yxtEwK7uRgMe98zDDWtuED&#10;3RKfiRDCLkYFufdVLKVLczLo+rYiDty/rQ36AOtM6hqbEG5KOYyisTRYcGjIsaJVTukluRoF20m1&#10;/N3ZR5OVm7/teX+ero9Tr1Sv2y6/QXhq/Vv8cu+0gq/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vD2s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b</w:t>
                        </w:r>
                      </w:p>
                    </w:txbxContent>
                  </v:textbox>
                </v:rect>
                <v:rect id="Rectangle 5441" o:spid="_x0000_s1255" style="position:absolute;left:41388;top:1349;width:92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mQ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mQ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U</w:t>
                        </w:r>
                      </w:p>
                    </w:txbxContent>
                  </v:textbox>
                </v:rect>
                <v:rect id="Rectangle 5442" o:spid="_x0000_s1256" style="position:absolute;left:42084;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4NsYA&#10;AADdAAAADwAAAGRycy9kb3ducmV2LnhtbESPT4vCMBTE7wt+h/AEb2uq6KLVKLKr6NE/C+rt0Tzb&#10;YvNSmmirn94IC3scZuY3zHTemELcqXK5ZQW9bgSCOLE651TB72H1OQLhPLLGwjIpeJCD+az1McVY&#10;25p3dN/7VAQIuxgVZN6XsZQuycig69qSOHgXWxn0QVap1BXWAW4K2Y+iL2kw57CQYUnfGSXX/c0o&#10;WI/KxWljn3VaLM/r4/Y4/jmMvVKddrOYgPDU+P/wX3ujFQwH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X4N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n</w:t>
                        </w:r>
                      </w:p>
                    </w:txbxContent>
                  </v:textbox>
                </v:rect>
                <v:rect id="Rectangle 5443" o:spid="_x0000_s1257" style="position:absolute;left:42799;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rcYA&#10;AADdAAAADwAAAGRycy9kb3ducmV2LnhtbESPQWvCQBSE74L/YXmCN91YtWjqKlIVPdpYUG+P7GsS&#10;zL4N2dWk/fXdgtDjMDPfMItVa0rxoNoVlhWMhhEI4tTqgjMFn6fdYAbCeWSNpWVS8E0OVstuZ4Gx&#10;tg1/0CPxmQgQdjEqyL2vYildmpNBN7QVcfC+bG3QB1lnUtfYBLgp5UsUvUqDBYeFHCt6zym9JXej&#10;YD+r1peD/Wmycnvdn4/n+eY090r1e+36DYSn1v+Hn+2DVjC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r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A</w:t>
                        </w:r>
                      </w:p>
                    </w:txbxContent>
                  </v:textbox>
                </v:rect>
                <v:rect id="Rectangle 5444" o:spid="_x0000_s1258" style="position:absolute;left:43439;top:1349;width:11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F2ccA&#10;AADdAAAADwAAAGRycy9kb3ducmV2LnhtbESPQWvCQBSE74X+h+UJvTUbJS0xuorUFj22KkRvj+wz&#10;CWbfhuzWpP56t1DocZiZb5j5cjCNuFLnassKxlEMgriwuuZSwWH/8ZyCcB5ZY2OZFPyQg+Xi8WGO&#10;mbY9f9F150sRIOwyVFB532ZSuqIigy6yLXHwzrYz6IPsSqk77APcNHISx6/SYM1hocKW3ioqLrtv&#10;o2CTtqvj1t76snk/bfLPfLreT71ST6NhNQPhafD/4b/2Vit4S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xdn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l </w:t>
                        </w:r>
                      </w:p>
                    </w:txbxContent>
                  </v:textbox>
                </v:rect>
                <v:rect id="Rectangle 5445" o:spid="_x0000_s1259" style="position:absolute;left:44267;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gQsYA&#10;AADdAAAADwAAAGRycy9kb3ducmV2LnhtbESPT4vCMBTE74LfITxhb5oqumg1iqiLHtc/oN4ezbMt&#10;Ni+lydqun94sLHgcZuY3zGzRmEI8qHK5ZQX9XgSCOLE651TB6fjVHYNwHlljYZkU/JKDxbzdmmGs&#10;bc17ehx8KgKEXYwKMu/LWEqXZGTQ9WxJHLybrQz6IKtU6grrADeFHETRpzSYc1jIsKRVRsn98GMU&#10;bMfl8rKzzzotNtft+fs8WR8nXqmPTrOcgvDU+Hf4v73TCkb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xgQ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C</w:t>
                        </w:r>
                      </w:p>
                    </w:txbxContent>
                  </v:textbox>
                </v:rect>
                <v:rect id="Rectangle 5446" o:spid="_x0000_s1260" style="position:absolute;left:44982;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7+NccA&#10;AADdAAAADwAAAGRycy9kb3ducmV2LnhtbESPQWvCQBSE7wX/w/KE3uqmYkW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O/jX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l</w:t>
                        </w:r>
                      </w:p>
                    </w:txbxContent>
                  </v:textbox>
                </v:rect>
                <v:rect id="Rectangle 5447" o:spid="_x0000_s1261" style="position:absolute;left:45528;top:1349;width:312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brscA&#10;AADdAAAADwAAAGRycy9kb3ducmV2LnhtbESPT2vCQBTE74LfYXmCN91YbK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W67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AIMS</w:t>
                        </w:r>
                      </w:p>
                    </w:txbxContent>
                  </v:textbox>
                </v:rect>
                <v:rect id="Rectangle 5448" o:spid="_x0000_s1262" style="position:absolute;left:47880;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3P3MMA&#10;AADdAAAADwAAAGRycy9kb3ducmV2LnhtbERPTYvCMBC9L/gfwgje1lRxRbtGEXXRo1bB3dvQzLbF&#10;ZlKaaKu/3hwEj4/3PVu0phQ3ql1hWcGgH4EgTq0uOFNwOv58TkA4j6yxtEwK7uRgMe98zDDWtuED&#10;3RKfiRDCLkYFufdVLKVLczLo+rYiDty/rQ36AOtM6hqbEG5KOYyisTRYcGjIsaJVTukluRoF20m1&#10;/N3ZR5OVm7/teX+ero9Tr1Sv2y6/QXhq/Vv8cu+0gq/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3P3M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page">
                  <wp:posOffset>5082530</wp:posOffset>
                </wp:positionH>
                <wp:positionV relativeFrom="page">
                  <wp:posOffset>5443204</wp:posOffset>
                </wp:positionV>
                <wp:extent cx="263472" cy="508953"/>
                <wp:effectExtent l="0" t="0" r="0" b="0"/>
                <wp:wrapSquare wrapText="bothSides"/>
                <wp:docPr id="43121" name="Group 43121"/>
                <wp:cNvGraphicFramePr/>
                <a:graphic xmlns:a="http://schemas.openxmlformats.org/drawingml/2006/main">
                  <a:graphicData uri="http://schemas.microsoft.com/office/word/2010/wordprocessingGroup">
                    <wpg:wgp>
                      <wpg:cNvGrpSpPr/>
                      <wpg:grpSpPr>
                        <a:xfrm>
                          <a:off x="0" y="0"/>
                          <a:ext cx="263472" cy="508953"/>
                          <a:chOff x="0" y="0"/>
                          <a:chExt cx="263472" cy="508953"/>
                        </a:xfrm>
                      </wpg:grpSpPr>
                      <wps:wsp>
                        <wps:cNvPr id="5450" name="Shape 5450"/>
                        <wps:cNvSpPr/>
                        <wps:spPr>
                          <a:xfrm>
                            <a:off x="0" y="0"/>
                            <a:ext cx="263472" cy="508953"/>
                          </a:xfrm>
                          <a:custGeom>
                            <a:avLst/>
                            <a:gdLst/>
                            <a:ahLst/>
                            <a:cxnLst/>
                            <a:rect l="0" t="0" r="0" b="0"/>
                            <a:pathLst>
                              <a:path w="263472" h="508953">
                                <a:moveTo>
                                  <a:pt x="254470" y="0"/>
                                </a:moveTo>
                                <a:lnTo>
                                  <a:pt x="263472" y="907"/>
                                </a:lnTo>
                                <a:lnTo>
                                  <a:pt x="263472" y="508045"/>
                                </a:lnTo>
                                <a:lnTo>
                                  <a:pt x="254470" y="508953"/>
                                </a:lnTo>
                                <a:cubicBezTo>
                                  <a:pt x="113931" y="508953"/>
                                  <a:pt x="0" y="395021"/>
                                  <a:pt x="0" y="254483"/>
                                </a:cubicBezTo>
                                <a:cubicBezTo>
                                  <a:pt x="0" y="113932"/>
                                  <a:pt x="113931" y="0"/>
                                  <a:pt x="254470" y="0"/>
                                </a:cubicBez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451" name="Rectangle 5451"/>
                        <wps:cNvSpPr/>
                        <wps:spPr>
                          <a:xfrm>
                            <a:off x="62995" y="172965"/>
                            <a:ext cx="112697" cy="235528"/>
                          </a:xfrm>
                          <a:prstGeom prst="rect">
                            <a:avLst/>
                          </a:prstGeom>
                          <a:ln>
                            <a:noFill/>
                          </a:ln>
                        </wps:spPr>
                        <wps:txbx>
                          <w:txbxContent>
                            <w:p w:rsidR="005B726C" w:rsidRDefault="001C1064">
                              <w:pPr>
                                <w:spacing w:after="160" w:line="259" w:lineRule="auto"/>
                                <w:ind w:left="0" w:firstLine="0"/>
                              </w:pPr>
                              <w:r>
                                <w:rPr>
                                  <w:color w:val="007166"/>
                                  <w:sz w:val="24"/>
                                </w:rPr>
                                <w:t>9</w:t>
                              </w:r>
                            </w:p>
                          </w:txbxContent>
                        </wps:txbx>
                        <wps:bodyPr horzOverflow="overflow" vert="horz" lIns="0" tIns="0" rIns="0" bIns="0" rtlCol="0">
                          <a:noAutofit/>
                        </wps:bodyPr>
                      </wps:wsp>
                    </wpg:wgp>
                  </a:graphicData>
                </a:graphic>
              </wp:anchor>
            </w:drawing>
          </mc:Choice>
          <mc:Fallback>
            <w:pict>
              <v:group id="Group 43121" o:spid="_x0000_s1263" style="position:absolute;left:0;text-align:left;margin-left:400.2pt;margin-top:428.6pt;width:20.75pt;height:40.1pt;z-index:251704320;mso-position-horizontal-relative:page;mso-position-vertical-relative:page" coordsize="263472,5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">
                <v:shape id="Shape 5450" o:spid="_x0000_s1264" style="position:absolute;width:263472;height:508953;visibility:visible;mso-wrap-style:square;v-text-anchor:top" coordsize="263472,508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k8IA&#10;AADdAAAADwAAAGRycy9kb3ducmV2LnhtbERPTUvDQBC9C/6HZYTe7MbWiqTdllAoVDyZiuchO83G&#10;ZmfD7rSJ/949CB4f73uzm3yvbhRTF9jA07wARdwE23Fr4PN0eHwFlQTZYh+YDPxQgt32/m6DpQ0j&#10;f9CtllblEE4lGnAiQ6l1ahx5TPMwEGfuHKJHyTC22kYcc7jv9aIoXrTHjnODw4H2jppLffUGviW+&#10;XRf7MQ3VsvpyUleny/tozOxhqtaghCb5F/+5j9bA6nmV9+c3+Qn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B6KTwgAAAN0AAAAPAAAAAAAAAAAAAAAAAJgCAABkcnMvZG93&#10;bnJldi54bWxQSwUGAAAAAAQABAD1AAAAhwMAAAAA&#10;" path="m254470,r9002,907l263472,508045r-9002,908c113931,508953,,395021,,254483,,113932,113931,,254470,xe" fillcolor="#a3bcb9" stroked="f" strokeweight="0">
                  <v:stroke miterlimit="83231f" joinstyle="miter"/>
                  <v:path arrowok="t" textboxrect="0,0,263472,508953"/>
                </v:shape>
                <v:rect id="Rectangle 5451" o:spid="_x0000_s1265" style="position:absolute;left:62995;top:172965;width:112697;height:23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wnM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7wnMYAAADdAAAADwAAAAAAAAAAAAAAAACYAgAAZHJz&#10;L2Rvd25yZXYueG1sUEsFBgAAAAAEAAQA9QAAAIsDAAAAAA==&#10;" filled="f" stroked="f">
                  <v:textbox inset="0,0,0,0">
                    <w:txbxContent>
                      <w:p w:rsidR="005B726C" w:rsidRDefault="001C1064">
                        <w:pPr>
                          <w:spacing w:after="160" w:line="259" w:lineRule="auto"/>
                          <w:ind w:left="0" w:firstLine="0"/>
                        </w:pPr>
                        <w:r>
                          <w:rPr>
                            <w:color w:val="007166"/>
                            <w:sz w:val="24"/>
                          </w:rPr>
                          <w:t>9</w:t>
                        </w:r>
                      </w:p>
                    </w:txbxContent>
                  </v:textbox>
                </v:rect>
                <w10:wrap type="square" anchorx="page" anchory="page"/>
              </v:group>
            </w:pict>
          </mc:Fallback>
        </mc:AlternateContent>
      </w:r>
      <w:r>
        <w:t>Acas will, in most circumstances, offer to assist in settling differences between employee and employer. Employers intending to make a counter-claim against an employee must follow a similar procedure.</w:t>
      </w:r>
    </w:p>
    <w:p w:rsidR="005B726C" w:rsidRDefault="001C1064">
      <w:pPr>
        <w:spacing w:after="122"/>
        <w:ind w:left="23" w:right="14"/>
      </w:pPr>
      <w:r>
        <w:t>The process for agreeing settlement is called Early Co</w:t>
      </w:r>
      <w:r>
        <w:t>nciliation. It is handled by experienced Acas conciliators and support officers and is:</w:t>
      </w:r>
    </w:p>
    <w:p w:rsidR="005B726C" w:rsidRDefault="001C1064">
      <w:pPr>
        <w:spacing w:after="141"/>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free of charge</w:t>
      </w:r>
    </w:p>
    <w:p w:rsidR="005B726C" w:rsidRDefault="001C1064">
      <w:pPr>
        <w:spacing w:after="146"/>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impartial and non-judgmental</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confidential</w:t>
      </w:r>
    </w:p>
    <w:p w:rsidR="005B726C" w:rsidRDefault="001C1064">
      <w:pPr>
        <w:spacing w:after="137"/>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independent of the Employment Tribunal service</w:t>
      </w:r>
    </w:p>
    <w:p w:rsidR="005B726C" w:rsidRDefault="001C1064">
      <w:pPr>
        <w:spacing w:after="56"/>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offered in addition to existing conciliation services.</w:t>
      </w:r>
    </w:p>
    <w:p w:rsidR="005B726C" w:rsidRDefault="001C1064">
      <w:pPr>
        <w:ind w:left="23" w:right="14"/>
      </w:pPr>
      <w:r>
        <w:lastRenderedPageBreak/>
        <w:t>Early Conciliation focuses on resolving matters on terms that employee and employer agree.</w:t>
      </w:r>
    </w:p>
    <w:p w:rsidR="005B726C" w:rsidRDefault="001C1064">
      <w:pPr>
        <w:ind w:left="23" w:right="14"/>
      </w:pPr>
      <w:r>
        <w:t>Early Conciliation may not resolve matters in every claim. When this is the case Acas will issue a certificate</w:t>
      </w:r>
      <w:r>
        <w:t xml:space="preserve"> that is now required for a claim to be submitted to an Employment Tribunal.</w:t>
      </w:r>
    </w:p>
    <w:p w:rsidR="005B726C" w:rsidRDefault="001C1064">
      <w:pPr>
        <w:spacing w:after="614"/>
        <w:ind w:left="23" w:right="14"/>
      </w:pPr>
      <w:r>
        <w:t>Remember, when a claim is lodged with a tribunal, Acas will continue to offer conciliation to both sides until the tribunal makes a judgment and, if the claim is successful, a rem</w:t>
      </w:r>
      <w:r>
        <w:t>edy decision (usually financial compensation) has been made.</w:t>
      </w:r>
    </w:p>
    <w:p w:rsidR="005B726C" w:rsidRDefault="001C1064">
      <w:pPr>
        <w:ind w:left="23" w:right="14"/>
      </w:pPr>
      <w:r>
        <w:t xml:space="preserve">To find out more about Early Conciliation, go to </w:t>
      </w:r>
      <w:r>
        <w:t>www.acas.org.uk/earlyconciliation</w:t>
      </w:r>
      <w:r>
        <w:t xml:space="preserve"> </w:t>
      </w:r>
      <w:r>
        <w:br w:type="page"/>
      </w:r>
    </w:p>
    <w:p w:rsidR="005B726C" w:rsidRDefault="001C1064">
      <w:pPr>
        <w:pStyle w:val="Heading1"/>
        <w:ind w:left="-5"/>
      </w:pPr>
      <w:bookmarkStart w:id="5" w:name="_Toc46908"/>
      <w:r>
        <w:lastRenderedPageBreak/>
        <w:t>Acas Training</w:t>
      </w:r>
      <w:bookmarkEnd w:id="5"/>
    </w:p>
    <w:p w:rsidR="005B726C" w:rsidRDefault="001C1064">
      <w:pPr>
        <w:ind w:left="23" w:right="14"/>
      </w:pPr>
      <w:r>
        <w:t>Our training is carried out by experienced Acas staff who work with businesses every day. They w</w:t>
      </w:r>
      <w:r>
        <w:t>ill show you the value to your business of following best practice in employment matters and how to avoid the common pitfalls. We also run special training sessions on new legislation.</w:t>
      </w:r>
    </w:p>
    <w:p w:rsidR="005B726C" w:rsidRDefault="001C1064">
      <w:pPr>
        <w:ind w:left="23" w:right="14"/>
      </w:pPr>
      <w:r>
        <w:t>look at the Acas website for up-to-date information about all our train</w:t>
      </w:r>
      <w:r>
        <w:t xml:space="preserve">ing or if you want to book a place online, just go to </w:t>
      </w:r>
      <w:hyperlink r:id="rId95">
        <w:r>
          <w:t>www.acas.org.uk/training</w:t>
        </w:r>
      </w:hyperlink>
      <w:r>
        <w:t xml:space="preserve"> or call the Acas customer services team on 0300 123 1150.</w:t>
      </w:r>
    </w:p>
    <w:p w:rsidR="005B726C" w:rsidRDefault="001C1064">
      <w:pPr>
        <w:ind w:left="23" w:right="14"/>
      </w:pPr>
      <w:r>
        <w:t>Training sessions are specially designed for smaller companies and o</w:t>
      </w:r>
      <w:r>
        <w:t>ur current programme includes:</w:t>
      </w:r>
    </w:p>
    <w:p w:rsidR="005B726C" w:rsidRDefault="001C1064">
      <w:pPr>
        <w:spacing w:after="140"/>
        <w:ind w:left="23" w:right="14"/>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44304" name="Group 44304"/>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5502" name="Shape 5502"/>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503" name="Shape 5503"/>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504" name="Shape 5504"/>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5505" name="Shape 5505"/>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506" name="Shape 5506"/>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507" name="Shape 5507"/>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508" name="Shape 5508"/>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291" name="Shape 47291"/>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92" name="Shape 47292"/>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1" name="Shape 5511"/>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2" name="Shape 5512"/>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3" name="Shape 5513"/>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4" name="Shape 5514"/>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5" name="Shape 5515"/>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6" name="Shape 5516"/>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17" name="Shape 5517"/>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18" name="Shape 5518"/>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19" name="Shape 5519"/>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0" name="Shape 5520"/>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1" name="Shape 5521"/>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2" name="Shape 5522"/>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93" name="Shape 47293"/>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294" name="Shape 47294"/>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5" name="Shape 5525"/>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6" name="Shape 5526"/>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7" name="Shape 5527"/>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8" name="Shape 5528"/>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29" name="Shape 5529"/>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0" name="Shape 5530"/>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1" name="Shape 5531"/>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2" name="Shape 5532"/>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3" name="Shape 5533"/>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95" name="Shape 47295"/>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96" name="Shape 47296"/>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6" name="Shape 5536"/>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7" name="Shape 5537"/>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8" name="Shape 5538"/>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39" name="Shape 5539"/>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0" name="Shape 5540"/>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1" name="Shape 5541"/>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2" name="Shape 5542"/>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97" name="Shape 47297"/>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298" name="Shape 47298"/>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5" name="Shape 5545"/>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6" name="Shape 5546"/>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7" name="Shape 5547"/>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8" name="Shape 5548"/>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49" name="Shape 5549"/>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550" name="Shape 5550"/>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592B8145" id="Group 44304" o:spid="_x0000_s1026" style="position:absolute;margin-left:18.45pt;margin-top:0;width:257.5pt;height:42.5pt;z-index:251705344;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">
                <v:shape id="Shape 5502"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AlsYA&#10;AADdAAAADwAAAGRycy9kb3ducmV2LnhtbESPUUvDQBCE3wX/w7GCb/ZiS1qJvZagiFKh0NYfsOTW&#10;XGhuL81t2vjve4Lg4zAz3zDL9ehbdaY+NoENPE4yUMRVsA3XBr4Obw9PoKIgW2wDk4EfirBe3d4s&#10;sbDhwjs676VWCcKxQANOpCu0jpUjj3ESOuLkfYfeoyTZ19r2eElw3+ppls21x4bTgsOOXhxVx/3g&#10;DZRz2X5WuTvNhsNm8SrDe3k8zYy5vxvLZ1BCo/yH/9of1kCeZ1P4fZOe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6AlsYAAADdAAAADwAAAAAAAAAAAAAAAACYAgAAZHJz&#10;L2Rvd25yZXYueG1sUEsFBgAAAAAEAAQA9QAAAIsDA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5503"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EOMUA&#10;AADdAAAADwAAAGRycy9kb3ducmV2LnhtbESPT2sCMRTE7wW/Q3gFL6LZVhS7NYoIBT2I+O/+2Dw3&#10;WzcvS5K667c3hUKPw8z8hpkvO1uLO/lQOVbwNspAEBdOV1wqOJ++hjMQISJrrB2TggcFWC56L3PM&#10;tWv5QPdjLEWCcMhRgYmxyaUMhSGLYeQa4uRdnbcYk/Sl1B7bBLe1fM+yqbRYcVow2NDaUHE7/lgF&#10;l+3+tpsNvj+wXpuNb+nqmsFeqf5rt/oEEamL/+G/9kYrmEyyM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kQ4xQAAAN0AAAAPAAAAAAAAAAAAAAAAAJgCAABkcnMv&#10;ZG93bnJldi54bWxQSwUGAAAAAAQABAD1AAAAigM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5504"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DsMA&#10;AADdAAAADwAAAGRycy9kb3ducmV2LnhtbESPT2sCMRTE74LfITzBm2b927I1igote9WWnl83r5vF&#10;5GXZZHX77RtB8DjMzG+Yza53VlypDbVnBbNpBoK49LrmSsHX5/vkFUSIyBqtZ1LwRwF22+Fgg7n2&#10;Nz7R9RwrkSAcclRgYmxyKUNpyGGY+oY4eb++dRiTbCupW7wluLNynmVr6bDmtGCwoaOh8nLunIJF&#10;053WC//zEovZt/m4HGy3L6xS41G/fwMRqY/P8KNdaAWrVbaE+5v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pDsMAAADdAAAADwAAAAAAAAAAAAAAAACYAgAAZHJzL2Rv&#10;d25yZXYueG1sUEsFBgAAAAAEAAQA9QAAAIgDAAAAAA==&#10;" path="m4548,l199820,r4549,53732c204369,166037,166167,269339,102184,351597,38202,269339,,166025,,53744l4548,xe" fillcolor="#6a9c97" stroked="f" strokeweight="0">
                  <v:stroke miterlimit="83231f" joinstyle="miter"/>
                  <v:path arrowok="t" textboxrect="0,0,204369,351597"/>
                </v:shape>
                <v:shape id="Shape 5505"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0dMUA&#10;AADdAAAADwAAAGRycy9kb3ducmV2LnhtbESPT2vCQBTE70K/w/IKvemmQqpEVykRaaEejH/uj+wz&#10;G5J9G7Krxm/fFQo9DjPzG2a5HmwrbtT72rGC90kCgrh0uuZKwem4Hc9B+ICssXVMCh7kYb16GS0x&#10;0+7OBd0OoRIRwj5DBSaELpPSl4Ys+onriKN3cb3FEGVfSd3jPcJtK6dJ8iEt1hwXDHaUGyqbw9Uq&#10;+JnvmnPDs+lXrtvcbB77azFUSr29Dp8LEIGG8B/+a39rBWmapP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zR0xQAAAN0AAAAPAAAAAAAAAAAAAAAAAJgCAABkcnMv&#10;ZG93bnJldi54bWxQSwUGAAAAAAQABAD1AAAAigM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5506"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geMgA&#10;AADdAAAADwAAAGRycy9kb3ducmV2LnhtbESP3WoCMRSE74W+QziCN6JJBcVujVKLrQV/UFvo7WFz&#10;3F3cnCybrG7f3hQKvRxm5htmtmhtKa5U+8KxhsehAkGcOlNwpuHr820wBeEDssHSMWn4IQ+L+UNn&#10;holxNz7S9RQyESHsE9SQh1AlUvo0J4t+6Cri6J1dbTFEWWfS1HiLcFvKkVITabHguJBjRa85pZdT&#10;YzU89dWuWX5vtnzYq2OzXtH7erfXutdtX55BBGrDf/iv/WE0jMdqAr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B2B4yAAAAN0AAAAPAAAAAAAAAAAAAAAAAJgCAABk&#10;cnMvZG93bnJldi54bWxQSwUGAAAAAAQABAD1AAAAjQMAAAAA&#10;" path="m4579,l202304,r4579,53746c206883,166763,168173,270674,103454,353199,38709,270674,,166763,,53746l4579,xe" fillcolor="#a3bcb9" stroked="f" strokeweight="0">
                  <v:stroke miterlimit="83231f" joinstyle="miter"/>
                  <v:path arrowok="t" textboxrect="0,0,206883,353199"/>
                </v:shape>
                <v:shape id="Shape 5507"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R+cgA&#10;AADdAAAADwAAAGRycy9kb3ducmV2LnhtbESPQWvCQBSE7wX/w/KEXopuWojV6CpS2uKp0FQRb4/s&#10;a5KafRt2tyb6612h0OMwM98wi1VvGnEi52vLCh7HCQjiwuqaSwXbr7fRFIQPyBoby6TgTB5Wy8Hd&#10;AjNtO/6kUx5KESHsM1RQhdBmUvqiIoN+bFvi6H1bZzBE6UqpHXYRbhr5lCQTabDmuFBhSy8VFcf8&#10;1yjYazubvh4+9rvOTd4vD137s8lTpe6H/XoOIlAf/sN/7Y1WkKbJM9ze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5H5yAAAAN0AAAAPAAAAAAAAAAAAAAAAAJgCAABk&#10;cnMvZG93bnJldi54bWxQSwUGAAAAAAQABAD1AAAAjQ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5508"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GNsQA&#10;AADdAAAADwAAAGRycy9kb3ducmV2LnhtbERPTWvCQBC9F/wPyxR6q5tKLRJdRQyxBelBExBvQ3ZM&#10;gtnZkN2Y+O/dQ6HHx/tebUbTiDt1rras4GMagSAurK65VJBn6fsChPPIGhvLpOBBDjbrycsKY20H&#10;PtL95EsRQtjFqKDyvo2ldEVFBt3UtsSBu9rOoA+wK6XucAjhppGzKPqSBmsODRW2tKuouJ16o+D7&#10;8/K4pvk+3Z7N73BIErrorFfq7XXcLkF4Gv2/+M/9oxXM51GYG9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xjbEAAAA3QAAAA8AAAAAAAAAAAAAAAAAmAIAAGRycy9k&#10;b3ducmV2LnhtbFBLBQYAAAAABAAEAPUAAACJAwAAAAA=&#10;" path="m4546,l199782,r4548,53769c204330,166037,166141,269339,102159,351584,38189,269339,,166024,,53731l4546,xe" fillcolor="#6a9c97" stroked="f" strokeweight="0">
                  <v:stroke miterlimit="83231f" joinstyle="miter"/>
                  <v:path arrowok="t" textboxrect="0,0,204330,351584"/>
                </v:shape>
                <v:shape id="Shape 47291"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QEsYA&#10;AADeAAAADwAAAGRycy9kb3ducmV2LnhtbESPQUvDQBSE74L/YXmCN7tpEFtjt6UqQT20YFs8P7PP&#10;JDT7Nuxbm/jvXUHocZiZb5jFanSdOlGQ1rOB6SQDRVx523Jt4LAvb+agJCJb7DyTgR8SWC0vLxZY&#10;WD/wO512sVYJwlKggSbGvtBaqoYcysT3xMn78sFhTDLU2gYcEtx1Os+yO+2w5bTQYE9PDVXH3bcz&#10;IG9bt+HZs5QfQ1nO5fHzJedgzPXVuH4AFWmM5/B/+9UauJ3l91P4u5Ou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cQEsYAAADeAAAADwAAAAAAAAAAAAAAAACYAgAAZHJz&#10;L2Rvd25yZXYueG1sUEsFBgAAAAAEAAQA9QAAAIsDAAAAAA==&#10;" path="m,l9144,r,72086l,72086,,e" fillcolor="#88aca8" stroked="f" strokeweight="0">
                  <v:stroke miterlimit="83231f" joinstyle="miter"/>
                  <v:path arrowok="t" textboxrect="0,0,9144,72086"/>
                </v:shape>
                <v:shape id="Shape 47292"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qVscA&#10;AADeAAAADwAAAGRycy9kb3ducmV2LnhtbESPT2vCQBTE7wW/w/KEXqRuDFI1ZiMiFOrFv6XQ2yP7&#10;TILZtyG7TdJv3y0IPQ4z8xsm3QymFh21rrKsYDaNQBDnVldcKPi4vr0sQTiPrLG2TAp+yMEmGz2l&#10;mGjb85m6iy9EgLBLUEHpfZNI6fKSDLqpbYiDd7OtQR9kW0jdYh/gppZxFL1KgxWHhRIb2pWU3y/f&#10;RkFkjju9rD4nB1rMusOq35/08Uup5/GwXYPwNPj/8KP9rhXMF/Eqhr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FqlbHAAAA3gAAAA8AAAAAAAAAAAAAAAAAmAIAAGRy&#10;cy9kb3ducmV2LnhtbFBLBQYAAAAABAAEAPUAAACMAwAAAAA=&#10;" path="m,l9144,r,14097l,14097,,e" fillcolor="#88aca8" stroked="f" strokeweight="0">
                  <v:stroke miterlimit="83231f" joinstyle="miter"/>
                  <v:path arrowok="t" textboxrect="0,0,9144,14097"/>
                </v:shape>
                <v:shape id="Shape 5511"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S9cMA&#10;AADdAAAADwAAAGRycy9kb3ducmV2LnhtbESP0YrCMBRE34X9h3AXfNO0oiLVKOqyoI+rfsC1uTbV&#10;5qY0se3+/UYQ9nGYmTPMatPbSrTU+NKxgnScgCDOnS65UHA5f48WIHxA1lg5JgW/5GGz/hisMNOu&#10;4x9qT6EQEcI+QwUmhDqT0ueGLPqxq4mjd3ONxRBlU0jdYBfhtpKTJJlLiyXHBYM17Q3lj9PTKpC7&#10;uj1sj2b+db0fd9MLdzh5FEoNP/vtEkSgPvyH3+2DVjCbpSm83s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S9cMAAADdAAAADwAAAAAAAAAAAAAAAACYAgAAZHJzL2Rv&#10;d25yZXYueG1sUEsFBgAAAAAEAAQA9QAAAIgDA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5512"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SJsUA&#10;AADdAAAADwAAAGRycy9kb3ducmV2LnhtbESPUWsCMRCE3wv9D2ELvojmFK7I1ShSKBRfpOoPWJP1&#10;cvSyOS6rXv31plDo4zAz3zDL9RBadaU+NZENzKYFKGIbXcO1gePhY7IAlQTZYRuZDPxQgvXq+WmJ&#10;lYs3/qLrXmqVIZwqNOBFukrrZD0FTNPYEWfvHPuAkmVfa9fjLcNDq+dF8aoDNpwXPHb07sl+7y/B&#10;gNjx+b6Vwu42Pt4vx0M5PvnOmNHLsHkDJTTIf/iv/ekMlOVsDr9v8hP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NImxQAAAN0AAAAPAAAAAAAAAAAAAAAAAJgCAABkcnMv&#10;ZG93bnJldi54bWxQSwUGAAAAAAQABAD1AAAAigM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5513"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TdMQA&#10;AADdAAAADwAAAGRycy9kb3ducmV2LnhtbESP0YrCMBRE3xf8h3AFXxZNq6tINYoIorD7Uu0HXJpr&#10;W2xuahNr/XuzsLCPw8ycYdbb3tSio9ZVlhXEkwgEcW51xYWC7HIYL0E4j6yxtkwKXuRguxl8rDHR&#10;9skpdWdfiABhl6CC0vsmkdLlJRl0E9sQB+9qW4M+yLaQusVngJtaTqNoIQ1WHBZKbGhfUn47P4wC&#10;THc/2f2rOnweTxl9F7GhtJsqNRr2uxUIT73/D/+1T1rBfB7P4PdNe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03TEAAAA3QAAAA8AAAAAAAAAAAAAAAAAmAIAAGRycy9k&#10;b3ducmV2LnhtbFBLBQYAAAAABAAEAPUAAACJAwAAAAA=&#10;" path="m34087,r,7404c17183,7404,8801,22771,8801,38138v,15367,8382,30734,25286,30734l34087,76276c12014,76276,,58813,,38138,,17463,12014,,34087,xe" fillcolor="#88aca8" stroked="f" strokeweight="0">
                  <v:stroke miterlimit="83231f" joinstyle="miter"/>
                  <v:path arrowok="t" textboxrect="0,0,34087,76276"/>
                </v:shape>
                <v:shape id="Shape 5514"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LAMUA&#10;AADdAAAADwAAAGRycy9kb3ducmV2LnhtbESP0WqDQBRE3wv5h+UG+lLiqiSlWDchBEIDzYuJH3Bx&#10;b1Tq3jXuVu3fdwuFPA4zc4bJd7PpxEiDay0rSKIYBHFldcu1gvJ6XL2BcB5ZY2eZFPyQg9128ZRj&#10;pu3EBY0XX4sAYZehgsb7PpPSVQ0ZdJHtiYN3s4NBH+RQSz3gFOCmk2kcv0qDLYeFBns6NFR9Xb6N&#10;Aiz25/K+bo8vH6eSPuvEUDGmSj0v5/07CE+zf4T/2yetYLNJ1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ksAxQAAAN0AAAAPAAAAAAAAAAAAAAAAAJgCAABkcnMv&#10;ZG93bnJldi54bWxQSwUGAAAAAAQABAD1AAAAigMAAAAA&#10;" path="m,c22073,,34087,17463,34087,38138,34087,58813,22073,76276,,76276l,68872v16904,,25286,-15367,25286,-30734c25286,22771,16904,7404,,7404l,xe" fillcolor="#88aca8" stroked="f" strokeweight="0">
                  <v:stroke miterlimit="83231f" joinstyle="miter"/>
                  <v:path arrowok="t" textboxrect="0,0,34087,76276"/>
                </v:shape>
                <v:shape id="Shape 5515"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QTscA&#10;AADdAAAADwAAAGRycy9kb3ducmV2LnhtbESPQWvCQBSE74X+h+UVvNVNLJGSuoopSHPwYGMvvT2y&#10;r0kw+zbNbpPor3eFgsdhZr5hVpvJtGKg3jWWFcTzCARxaXXDlYKv4+75FYTzyBpby6TgTA4268eH&#10;FabajvxJQ+ErESDsUlRQe9+lUrqyJoNubjvi4P3Y3qAPsq+k7nEMcNPKRRQtpcGGw0KNHb3XVJ6K&#10;P6Pg47wovocuO5x+dxfcZy/VMk+2Ss2epu0bCE+Tv4f/27lWkCRxArc34Qn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80E7HAAAA3Q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5516"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At8MA&#10;AADdAAAADwAAAGRycy9kb3ducmV2LnhtbESPQYvCMBSE74L/ITzBm6YuWKQaRQRxL4Jb9f5o3rZl&#10;m5eaRFv99WZhYY/DzHzDrDa9acSDnK8tK5hNExDEhdU1lwou5/1kAcIHZI2NZVLwJA+b9XCwwkzb&#10;jr/okYdSRAj7DBVUIbSZlL6oyKCf2pY4et/WGQxRulJqh12Em0Z+JEkqDdYcFypsaVdR8ZPfjYL0&#10;entd7sVxnx9Pp65224O3O1ZqPOq3SxCB+vAf/mt/agXz+SyF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4At8MAAADdAAAADwAAAAAAAAAAAAAAAACYAgAAZHJzL2Rv&#10;d25yZXYueG1sUEsFBgAAAAAEAAQA9QAAAIgDA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5517"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fucUA&#10;AADdAAAADwAAAGRycy9kb3ducmV2LnhtbESPQWvCQBSE70L/w/IK3nSjGCvRVWqhULzVlIC3R/aZ&#10;pGbfxuyq23/vFgSPw8x8w6w2wbTiSr1rLCuYjBMQxKXVDVcKfvLP0QKE88gaW8uk4I8cbNYvgxVm&#10;2t74m657X4kIYZehgtr7LpPSlTUZdGPbEUfvaHuDPsq+krrHW4SbVk6TZC4NNhwXauzoo6bytL8Y&#10;BaErzofCpnypTrOwa7a/eXLOlRq+hvclCE/BP8OP9pdWkKaTN/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l+5xQAAAN0AAAAPAAAAAAAAAAAAAAAAAJgCAABkcnMv&#10;ZG93bnJldi54bWxQSwUGAAAAAAQABAD1AAAAig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5518"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fKsMA&#10;AADdAAAADwAAAGRycy9kb3ducmV2LnhtbERPyWrDMBC9F/IPYgK9NbINWXCjmGAI7SEEmqXnqTW1&#10;nVgjI6mO8/fVodDj4+3rYjSdGMj51rKCdJaAIK6sbrlWcD7tXlYgfEDW2FkmBQ/yUGwmT2vMtb3z&#10;Bw3HUIsYwj5HBU0IfS6lrxoy6Ge2J47ct3UGQ4SultrhPYabTmZJspAGW44NDfZUNlTdjj9Gwac7&#10;LN7MOGTXLA3lJU2W+8PXUqnn6bh9BRFoDP/iP/e7VjCfp3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fKsMAAADdAAAADwAAAAAAAAAAAAAAAACYAgAAZHJzL2Rv&#10;d25yZXYueG1sUEsFBgAAAAAEAAQA9QAAAIgDAAAAAA==&#10;" path="m26334,r,7110l14459,10577c11036,13300,8941,17491,8801,23365l,23365c419,14913,3597,8871,8731,4942l26334,xe" fillcolor="#007166" stroked="f" strokeweight="0">
                  <v:stroke miterlimit="83231f" joinstyle="miter"/>
                  <v:path arrowok="t" textboxrect="0,0,26334,23365"/>
                </v:shape>
                <v:shape id="Shape 5519"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PMUA&#10;AADdAAAADwAAAGRycy9kb3ducmV2LnhtbESPQWvCQBSE74X+h+UVvNVNBK1NXUUKouKpavX63H0m&#10;abNvQ3Y18d+7BaHHYWa+YSazzlbiSo0vHStI+wkIYu1MybmC/W7xOgbhA7LByjEpuJGH2fT5aYKZ&#10;cS1/0XUbchEh7DNUUIRQZ1J6XZBF33c1cfTOrrEYomxyaRpsI9xWcpAkI2mx5LhQYE2fBenf7cUq&#10;OB02uH5z+mfefu/lOdXLcnk4KtV76eYfIAJ14T/8aK+MguEwfYe/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LU8xQAAAN0AAAAPAAAAAAAAAAAAAAAAAJgCAABkcnMv&#10;ZG93bnJldi54bWxQSwUGAAAAAAQABAD1AAAAigM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5520"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TC8QA&#10;AADdAAAADwAAAGRycy9kb3ducmV2LnhtbERPz2vCMBS+C/sfwhvsZtMJrdIZRQaibJepRdjt0bw1&#10;Zc1LaaLt+tcvh8GOH9/v9Xa0rbhT7xvHCp6TFARx5XTDtYLysp+vQPiArLF1TAp+yMN28zBbY6Hd&#10;wCe6n0MtYgj7AhWYELpCSl8ZsugT1xFH7sv1FkOEfS11j0MMt61cpGkuLTYcGwx29Gqo+j7frIJl&#10;uz9cZH7NdrfBZR9v71P5aSalnh7H3QuIQGP4F/+5j1pBli3i/vg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EwvEAAAA3QAAAA8AAAAAAAAAAAAAAAAAmAIAAGRycy9k&#10;b3ducmV2LnhtbFBLBQYAAAAABAAEAPUAAACJ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5521"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6n8YA&#10;AADdAAAADwAAAGRycy9kb3ducmV2LnhtbESPT2vCQBTE70K/w/IK3nQTrSKpq/gHwYOHaou9PrKv&#10;SWj2bdjdxPjtu0LB4zAzv2GW697UoiPnK8sK0nECgji3uuJCwdfnYbQA4QOyxtoyKbiTh/XqZbDE&#10;TNsbn6m7hEJECPsMFZQhNJmUPi/JoB/bhjh6P9YZDFG6QmqHtwg3tZwkyVwarDgulNjQrqT899Ia&#10;BSe3n3bXj/7QfmObSvu25e3urNTwtd+8gwjUh2f4v33UCmazSQq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86n8YAAADdAAAADwAAAAAAAAAAAAAAAACYAgAAZHJz&#10;L2Rvd25yZXYueG1sUEsFBgAAAAAEAAQA9QAAAIs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5522"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0b8YA&#10;AADdAAAADwAAAGRycy9kb3ducmV2LnhtbESPQWvCQBSE7wX/w/KE3urGgCWkboIKAaG0VBt6fmRf&#10;k2D2bcxuNPbXdwsFj8PMfMOs88l04kKDay0rWC4iEMSV1S3XCsrP4ikB4Tyyxs4yKbiRgzybPawx&#10;1fbKB7ocfS0ChF2KChrv+1RKVzVk0C1sTxy8bzsY9EEOtdQDXgPcdDKOomdpsOWw0GBPu4aq03E0&#10;CpL+9jO+vn+8FWddjnj4KrbJtlPqcT5tXkB4mvw9/N/eawWrVRz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w0b8YAAADdAAAADwAAAAAAAAAAAAAAAACYAgAAZHJz&#10;L2Rvd25yZXYueG1sUEsFBgAAAAAEAAQA9QAAAIsDAAAAAA==&#10;" path="m,l9779,,32410,63271r280,l55042,r9080,l37160,72086r-9372,l,xe" fillcolor="#007166" stroked="f" strokeweight="0">
                  <v:stroke miterlimit="83231f" joinstyle="miter"/>
                  <v:path arrowok="t" textboxrect="0,0,64122,72086"/>
                </v:shape>
                <v:shape id="Shape 47293"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DJ8cA&#10;AADeAAAADwAAAGRycy9kb3ducmV2LnhtbESPQWvCQBSE74L/YXlCb2ZTI7ZGVyktQiliSFrw+sg+&#10;k9Ds25BdY/rvu4WCx2FmvmG2+9G0YqDeNZYVPEYxCOLS6oYrBV+fh/kzCOeRNbaWScEPOdjvppMt&#10;ptreOKeh8JUIEHYpKqi971IpXVmTQRfZjjh4F9sb9EH2ldQ93gLctHIRxytpsOGwUGNHrzWV38XV&#10;KKAsPx3PmH8s8yR7O67G4sRYKPUwG182IDyN/h7+b79rBcunxTqBvzvh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MQyfHAAAA3gAAAA8AAAAAAAAAAAAAAAAAmAIAAGRy&#10;cy9kb3ducmV2LnhtbFBLBQYAAAAABAAEAPUAAACMAwAAAAA=&#10;" path="m,l9144,r,72086l,72086,,e" fillcolor="#007166" stroked="f" strokeweight="0">
                  <v:stroke miterlimit="83231f" joinstyle="miter"/>
                  <v:path arrowok="t" textboxrect="0,0,9144,72086"/>
                </v:shape>
                <v:shape id="Shape 47294"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lGMUA&#10;AADeAAAADwAAAGRycy9kb3ducmV2LnhtbESPQWvCQBSE70L/w/IK3uqmGmqbukopCIJUjNb7I/tM&#10;gtm3YXdrkn/vFgSPw8x8wyxWvWnElZyvLSt4nSQgiAuray4V/B7XL+8gfEDW2FgmBQN5WC2fRgvM&#10;tO04p+shlCJC2GeooAqhzaT0RUUG/cS2xNE7W2cwROlKqR12EW4aOU2SN2mw5rhQYUvfFRWXw59R&#10;cBkwnE5bl/ZuyGf5znY/Z71Xavzcf32CCNSHR/je3mgF6Xz6kcL/nXg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KUYxQAAAN4AAAAPAAAAAAAAAAAAAAAAAJgCAABkcnMv&#10;ZG93bnJldi54bWxQSwUGAAAAAAQABAD1AAAAigMAAAAA&#10;" path="m,l9144,r,14097l,14097,,e" fillcolor="#007166" stroked="f" strokeweight="0">
                  <v:stroke miterlimit="83231f" joinstyle="miter"/>
                  <v:path arrowok="t" textboxrect="0,0,9144,14097"/>
                </v:shape>
                <v:shape id="Shape 5525"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3IMMA&#10;AADdAAAADwAAAGRycy9kb3ducmV2LnhtbESPQUvEMBSE74L/ITzBm5taqEjd7BIWCiJeXN37s3km&#10;dZuXmsRt9dcbQfA4zMw3zHq7+FGcKKYhsILrVQWCuA9mYKvg5bm7ugWRMrLBMTAp+KIE28352Rpb&#10;E2Z+otM+W1EgnFpU4HKeWilT78hjWoWJuHhvIXrMRUYrTcS5wP0o66q6kR4HLgsOJ9o56o/7T6/g&#10;IX7X1lmtvft47fzjYX7XnVbq8mLRdyAyLfk//Ne+Nwqapm7g9015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3IMMAAADdAAAADwAAAAAAAAAAAAAAAACYAgAAZHJzL2Rv&#10;d25yZXYueG1sUEsFBgAAAAAEAAQA9QAAAIgDA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5526"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qpscA&#10;AADdAAAADwAAAGRycy9kb3ducmV2LnhtbESPT2sCMRTE74V+h/AKvdVEi39YjSKioIcWqwvq7bF5&#10;7q5uXpZN1O23bwqFHoeZ+Q0zmbW2EndqfOlYQ7ejQBBnzpSca0j3q7cRCB+QDVaOScM3eZhNn58m&#10;mBj34C+670IuIoR9ghqKEOpESp8VZNF3XE0cvbNrLIYom1yaBh8RbivZU2ogLZYcFwqsaVFQdt3d&#10;rAb+HH5chlulpE83x+Uq3bwf5ietX1/a+RhEoDb8h//aa6Oh3+8N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GKqbHAAAA3QAAAA8AAAAAAAAAAAAAAAAAmAIAAGRy&#10;cy9kb3ducmV2LnhtbFBLBQYAAAAABAAEAPUAAACMAw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5527"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ncQA&#10;AADdAAAADwAAAGRycy9kb3ducmV2LnhtbESPQWvCQBSE7wX/w/KE3nSjYCzRVUSU2oPQqnh+ZJ9J&#10;NPs2ZDe6/vuuUOhxmJlvmPkymFrcqXWVZQWjYQKCOLe64kLB6bgdfIBwHlljbZkUPMnBctF7m2Om&#10;7YN/6H7whYgQdhkqKL1vMildXpJBN7QNcfQutjXoo2wLqVt8RLip5ThJUmmw4rhQYkPrkvLboTMK&#10;vnL67k4uPe+D/NTp5ho2ugtKvffDagbCU/D/4b/2TiuYTMZTe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Fp3EAAAA3QAAAA8AAAAAAAAAAAAAAAAAmAIAAGRycy9k&#10;b3ducmV2LnhtbFBLBQYAAAAABAAEAPUAAACJAwAAAAA=&#10;" path="m23038,r8814,c28080,16345,18580,25844,419,25844l,25757,,18338r419,102c13271,18440,20257,10909,23038,xe" fillcolor="#007166" stroked="f" strokeweight="0">
                  <v:stroke miterlimit="83231f" joinstyle="miter"/>
                  <v:path arrowok="t" textboxrect="0,0,31852,25844"/>
                </v:shape>
                <v:shape id="Shape 5528"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mp8IA&#10;AADdAAAADwAAAGRycy9kb3ducmV2LnhtbERP3WrCMBS+F3yHcAbeyExVlFGN4oqCiBdb9QEOzbEp&#10;a066Jtb69uZisMuP73+97W0tOmp95VjBdJKAIC6crrhUcL0c3j9A+ICssXZMCp7kYbsZDtaYavfg&#10;b+ryUIoYwj5FBSaEJpXSF4Ys+olriCN3c63FEGFbSt3iI4bbWs6SZCktVhwbDDaUGSp+8rtV8Lv/&#10;TPLxuQvlfGwy40/dl81uSo3e+t0KRKA+/Iv/3EetYLGYxbnx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OanwgAAAN0AAAAPAAAAAAAAAAAAAAAAAJgCAABkcnMvZG93&#10;bnJldi54bWxQSwUGAAAAAAQABAD1AAAAhwMAAAAA&#10;" path="m419,c23597,,32830,20244,32131,40501l,40501,,33096r23330,c22911,19825,14668,7404,419,7404l,7602,,93,419,xe" fillcolor="#007166" stroked="f" strokeweight="0">
                  <v:stroke miterlimit="83231f" joinstyle="miter"/>
                  <v:path arrowok="t" textboxrect="0,0,32830,40501"/>
                </v:shape>
                <v:shape id="Shape 5529"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7QcUA&#10;AADdAAAADwAAAGRycy9kb3ducmV2LnhtbESPQYvCMBSE74L/ITzBm6YWFO0aRdwVFPRgFZe9PZq3&#10;bbF5KU3U7r/fCILHYWa+YebL1lTiTo0rLSsYDSMQxJnVJecKzqfNYArCeWSNlWVS8EcOlotuZ46J&#10;tg8+0j31uQgQdgkqKLyvEyldVpBBN7Q1cfB+bWPQB9nkUjf4CHBTyTiKJtJgyWGhwJrWBWXX9GYU&#10;fPFtt6vTfXwof3z++X25zNwxVqrfa1cfIDy1/h1+tbdawXgcz+D5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tBxQAAAN0AAAAPAAAAAAAAAAAAAAAAAJgCAABkcnMv&#10;ZG93bnJldi54bWxQSwUGAAAAAAQABAD1AAAAigM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5530"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Kc8IA&#10;AADdAAAADwAAAGRycy9kb3ducmV2LnhtbERPTWvCQBC9C/0PyxR6041ttRLdSCktLUoOVS/ehuyY&#10;hGRnQ3aq8d93D4LHx/terQfXqjP1ofZsYDpJQBEX3tZcGjjsv8YLUEGQLbaeycCVAqyzh9EKU+sv&#10;/EvnnZQqhnBI0UAl0qVah6Iih2HiO+LInXzvUCLsS217vMRw1+rnJJlrhzXHhgo7+qioaHZ/zgBu&#10;XjffR2nzZp9faStkP99QjHl6HN6XoIQGuYtv7h9rYDZ7ifvjm/gEd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ApzwgAAAN0AAAAPAAAAAAAAAAAAAAAAAJgCAABkcnMvZG93&#10;bnJldi54bWxQSwUGAAAAAAQABAD1AAAAhwMAAAAA&#10;" path="m35623,559r,8801c19698,8522,8801,20256,8801,35204r,38418l,73622,,1536r8103,l8103,18441r279,c12852,6845,22631,,35623,559xe" fillcolor="#88aca8" stroked="f" strokeweight="0">
                  <v:stroke miterlimit="83231f" joinstyle="miter"/>
                  <v:path arrowok="t" textboxrect="0,0,35623,73622"/>
                </v:shape>
                <v:shape id="Shape 5531"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5l8UA&#10;AADdAAAADwAAAGRycy9kb3ducmV2LnhtbESPT2sCMRTE7wW/Q3iCt5pVWStbo6gg2KN/oD0+Nq+b&#10;pZuXNYnu+u0bodDjMDO/YZbr3jbiTj7UjhVMxhkI4tLpmisFl/P+dQEiRGSNjWNS8KAA69XgZYmF&#10;dh0f6X6KlUgQDgUqMDG2hZShNGQxjF1LnLxv5y3GJH0ltccuwW0jp1k2lxZrTgsGW9oZKn9ON6vg&#10;4yz7W5bPN9324hdX8zn9esutUqNhv3kHEamP/+G/9kEryPPZBJ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jmX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5532"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MFsYA&#10;AADdAAAADwAAAGRycy9kb3ducmV2LnhtbESPzWrDMBCE74W8g9hAb43cFIfgWA4l0LSHXpyfQ26L&#10;tbVMrZUrKYnz9lWhkOMwM98w5Xq0vbiQD51jBc+zDARx43THrYLD/u1pCSJEZI29Y1JwowDravJQ&#10;YqHdlWu67GIrEoRDgQpMjEMhZWgMWQwzNxAn78t5izFJ30rt8ZrgtpfzLFtIix2nBYMDbQw137uz&#10;VXDKqfbvaE4Zb+vhiPvPzc9tqdTjdHxdgYg0xnv4v/2hFeT5yxz+3qQnI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MFsYAAADdAAAADwAAAAAAAAAAAAAAAACYAgAAZHJz&#10;L2Rvd25yZXYueG1sUEsFBgAAAAAEAAQA9QAAAIsDAAAAAA==&#10;" path="m26334,r,7110l14459,10577c11036,13300,8941,17491,8801,23365l,23365c419,14913,3597,8871,8731,4942l26334,xe" fillcolor="#88aca8" stroked="f" strokeweight="0">
                  <v:stroke miterlimit="83231f" joinstyle="miter"/>
                  <v:path arrowok="t" textboxrect="0,0,26334,23365"/>
                </v:shape>
                <v:shape id="Shape 5533"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8cA&#10;AADdAAAADwAAAGRycy9kb3ducmV2LnhtbESPQWvCQBSE7wX/w/IEb3WjVi3RVYpgLRZpmxbPj+xL&#10;NjT7NmRXTf313ULB4zAz3zDLdWdrcabWV44VjIYJCOLc6YpLBV+f2/tHED4ga6wdk4If8rBe9e6W&#10;mGp34Q86Z6EUEcI+RQUmhCaV0ueGLPqha4ijV7jWYoiyLaVu8RLhtpbjJJlJixXHBYMNbQzl39nJ&#10;KtiNjofsyg+n/fy5mJu3d/m6OxRKDfrd0wJEoC7cwv/tF61gOp1M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2KPHAAAA3QAAAA8AAAAAAAAAAAAAAAAAmAIAAGRy&#10;cy9kb3ducmV2LnhtbFBLBQYAAAAABAAEAPUAAACM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295"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WEccA&#10;AADeAAAADwAAAGRycy9kb3ducmV2LnhtbESPX0vDQBDE34V+h2MLvtmLQW2b9lr8Q9A+KNiKz9vc&#10;mgRze+H2bOK39wTBx2FmfsOst6Pr1ImCtJ4NXM4yUMSVty3XBt4O5cUClERki51nMvBNAtvN5GyN&#10;hfUDv9JpH2uVICwFGmhi7AutpWrIocx8T5y8Dx8cxiRDrW3AIcFdp/Msu9EOW04LDfZ031D1uf9y&#10;BmT34p55/iDl+1CWC7k7PuYcjDmfjrcrUJHG+B/+az9ZA1fzfHkNv3fSFd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8FhHHAAAA3gAAAA8AAAAAAAAAAAAAAAAAmAIAAGRy&#10;cy9kb3ducmV2LnhtbFBLBQYAAAAABAAEAPUAAACMAwAAAAA=&#10;" path="m,l9144,r,72086l,72086,,e" fillcolor="#88aca8" stroked="f" strokeweight="0">
                  <v:stroke miterlimit="83231f" joinstyle="miter"/>
                  <v:path arrowok="t" textboxrect="0,0,9144,72086"/>
                </v:shape>
                <v:shape id="Shape 47296"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sVcgA&#10;AADeAAAADwAAAGRycy9kb3ducmV2LnhtbESPQWvCQBSE7wX/w/IEL0U3Skk0dRURhPZi2ihCb4/s&#10;axKafRuya5L++26h0OMwM98w2/1oGtFT52rLCpaLCARxYXXNpYLr5TRfg3AeWWNjmRR8k4P9bvKw&#10;xVTbgd+pz30pAoRdigoq79tUSldUZNAtbEscvE/bGfRBdqXUHQ4Bbhq5iqJYGqw5LFTY0rGi4iu/&#10;GwWRyY56Xd8ez5Qs+/NmeH3T2YdSs+l4eAbhafT/4b/2i1bwlKw2MfzeCV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qxVyAAAAN4AAAAPAAAAAAAAAAAAAAAAAJgCAABk&#10;cnMvZG93bnJldi54bWxQSwUGAAAAAAQABAD1AAAAjQMAAAAA&#10;" path="m,l9144,r,14097l,14097,,e" fillcolor="#88aca8" stroked="f" strokeweight="0">
                  <v:stroke miterlimit="83231f" joinstyle="miter"/>
                  <v:path arrowok="t" textboxrect="0,0,9144,14097"/>
                </v:shape>
                <v:shape id="Shape 5536"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W4cQA&#10;AADdAAAADwAAAGRycy9kb3ducmV2LnhtbESPwW7CMBBE75X4B2uRuBUHKFEVMAiokOAI5QOWeIkD&#10;8TqK3ST8fV2pEsfRzLzRLNe9rURLjS8dK5iMExDEudMlFwou3/v3TxA+IGusHJOCJ3lYrwZvS8y0&#10;6/hE7TkUIkLYZ6jAhFBnUvrckEU/djVx9G6usRiibAqpG+wi3FZymiSptFhyXDBY085Q/jj/WAVy&#10;W7eHzdGkX9f7cftx4Q6nj0Kp0bDfLEAE6sMr/N8+aAXz+SyF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1uHEAAAA3QAAAA8AAAAAAAAAAAAAAAAAmAIAAGRycy9k&#10;b3ducmV2LnhtbFBLBQYAAAAABAAEAPUAAACJAw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5537"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IUMUA&#10;AADdAAAADwAAAGRycy9kb3ducmV2LnhtbESPQWsCMRSE74X+h/CE3mrWlq11a5SlreBJUIvS2yN5&#10;7i5uXpZNqvHfG6HgcZiZb5jpPNpWnKj3jWMFo2EGglg703Cl4Ge7eH4H4QOywdYxKbiQh/ns8WGK&#10;hXFnXtNpEyqRIOwLVFCH0BVSel2TRT90HXHyDq63GJLsK2l6PCe4beVLlr1Jiw2nhRo7+qxJHzd/&#10;VoHf2y5+5btyvC+/89Ukav2LXqmnQSw/QASK4R7+by+Ngjx/HcP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UhQxQAAAN0AAAAPAAAAAAAAAAAAAAAAAJgCAABkcnMv&#10;ZG93bnJldi54bWxQSwUGAAAAAAQABAD1AAAAigMAAAAA&#10;" path="m,l9360,,27800,61735r280,l45682,r9919,l73203,61735r279,l91923,r9360,l78092,72086r-9639,l50711,11443r-267,l32830,72086r-9640,l,xe" fillcolor="#88aca8" stroked="f" strokeweight="0">
                  <v:stroke miterlimit="83231f" joinstyle="miter"/>
                  <v:path arrowok="t" textboxrect="0,0,101283,72086"/>
                </v:shape>
                <v:shape id="Shape 5538"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dMMUA&#10;AADdAAAADwAAAGRycy9kb3ducmV2LnhtbERPW2vCMBR+F/Yfwhn4IjPV4ajVKEMQCsLwMga+HZtj&#10;WtaclCZqt19vHgQfP777fNnZWlyp9ZVjBaNhAoK4cLpio+D7sH5LQfiArLF2TAr+yMNy8dKbY6bd&#10;jXd03QcjYgj7DBWUITSZlL4oyaIfuoY4cmfXWgwRtkbqFm8x3NZynCQf0mLFsaHEhlYlFb/7i1Vw&#10;zAfnH5Oupv8h31wO6Xp7+iKjVP+1+5yBCNSFp/jhzrWCyeQ9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N0wxQAAAN0AAAAPAAAAAAAAAAAAAAAAAJgCAABkcnMv&#10;ZG93bnJldi54bWxQSwUGAAAAAAQABAD1AAAAigM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5539"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tZ8QA&#10;AADdAAAADwAAAGRycy9kb3ducmV2LnhtbESPzYoCMRCE78K+Q+gFb5pZF3V3NMoiLHrw4N8DtJN2&#10;ZnDSCZOo8e2NIHgsquorajqPphFXan1tWcFXPwNBXFhdc6ngsP/v/YDwAVljY5kU3MnDfPbRmWKu&#10;7Y23dN2FUiQI+xwVVCG4XEpfVGTQ960jTt7JtgZDkm0pdYu3BDeNHGTZSBqsOS1U6GhRUXHeXYyC&#10;zUpSs46j/WC8vJ9iPLjjMTilup/xbwIiUAzv8Ku90gqGw+9feL5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7WfEAAAA3Q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5540"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lg8MA&#10;AADdAAAADwAAAGRycy9kb3ducmV2LnhtbERPXWvCMBR9H/gfwhV8m6lzHVqNIrLBYFCYCr5emmtb&#10;bW5KEm27X788DPZ4ON/rbW8a8SDna8sKZtMEBHFhdc2lgtPx43kBwgdkjY1lUjCQh+1m9LTGTNuO&#10;v+lxCKWIIewzVFCF0GZS+qIig35qW+LIXawzGCJ0pdQOuxhuGvmSJG/SYM2xocKW9hUVt8PdKMCf&#10;/Jx3yXt6Hpb5ff41uP1VOqUm4363AhGoD//iP/enVpCmr3F/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Slg8MAAADdAAAADwAAAAAAAAAAAAAAAACYAgAAZHJzL2Rv&#10;d25yZXYueG1sUEsFBgAAAAAEAAQA9QAAAIgDAAAAAA==&#10;" path="m35611,558r,8802c19685,8521,8788,20256,8788,35192r,38430l,73622,,1536r8090,l8090,18440r279,c12840,6845,22619,,35611,558xe" fillcolor="#88aca8" stroked="f" strokeweight="0">
                  <v:stroke miterlimit="83231f" joinstyle="miter"/>
                  <v:path arrowok="t" textboxrect="0,0,35611,73622"/>
                </v:shape>
                <v:shape id="Shape 5541"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GbsUA&#10;AADdAAAADwAAAGRycy9kb3ducmV2LnhtbESP3WrCQBSE7wXfYTkFb6RulCiSuooIpUJB6t/9IXvM&#10;hmbPhuxqkrd3C0Ivh5n5hlltOluJBzW+dKxgOklAEOdOl1wouJw/35cgfEDWWDkmBT152KyHgxVm&#10;2rV8pMcpFCJC2GeowIRQZ1L63JBFP3E1cfRurrEYomwKqRtsI9xWcpYkC2mx5LhgsKadofz3dLcK&#10;vuqDv45/ltftd5v29xt2fXo0So3euu0HiEBd+A+/2nutYD5Pp/D3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AZuxQAAAN0AAAAPAAAAAAAAAAAAAAAAAJgCAABkcnMv&#10;ZG93bnJldi54bWxQSwUGAAAAAAQABAD1AAAAigMAAAAA&#10;" path="m,l8788,r,62585l48743,27660r11734,l29743,54331,62573,99746r-11036,l23038,60490,8788,72352r,27394l,99746,,xe" fillcolor="#88aca8" stroked="f" strokeweight="0">
                  <v:stroke miterlimit="83231f" joinstyle="miter"/>
                  <v:path arrowok="t" textboxrect="0,0,62573,99746"/>
                </v:shape>
                <v:shape id="Shape 5542"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YtcUA&#10;AADdAAAADwAAAGRycy9kb3ducmV2LnhtbESPT2sCMRTE74V+h/AK3jRb6ba6GmXpH/BU0Iri7ZE8&#10;dxc3L8smavrtG0HocZiZ3zDzZbStuFDvG8cKnkcZCGLtTMOVgu3P13ACwgdkg61jUvBLHpaLx4c5&#10;FsZdeU2XTahEgrAvUEEdQldI6XVNFv3IdcTJO7reYkiyr6Tp8ZrgtpXjLHuVFhtOCzV29F6TPm3O&#10;VoHf2y5+5LvybV9+5t/TqPUBvVKDp1jOQASK4T98b6+Mgjx/GcPt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Ji1xQAAAN0AAAAPAAAAAAAAAAAAAAAAAJgCAABkcnMv&#10;ZG93bnJldi54bWxQSwUGAAAAAAQABAD1AAAAigMAAAAA&#10;" path="m,l9360,,27800,61735r280,l45682,r9919,l73203,61735r267,l91923,r9360,l78092,72086r-9639,l50698,11443r-266,l32830,72086r-9653,l,xe" fillcolor="#88aca8" stroked="f" strokeweight="0">
                  <v:stroke miterlimit="83231f" joinstyle="miter"/>
                  <v:path arrowok="t" textboxrect="0,0,101283,72086"/>
                </v:shape>
                <v:shape id="Shape 47297"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cYA&#10;AADeAAAADwAAAGRycy9kb3ducmV2LnhtbESPQUvDQBSE70L/w/IK3uzGIKbGbktVgnpQsJaen9ln&#10;Epp9G/atTfz3riB4HGbmG2a1mVyvThSk82zgcpGBIq697bgxsH+vLpagJCJb7D2TgW8S2KxnZyss&#10;rR/5jU672KgEYSnRQBvjUGotdUsOZeEH4uR9+uAwJhkabQOOCe56nWfZtXbYcVpocaD7lurj7ssZ&#10;kOdX98LFg1SHsaqWcvfxmHMw5nw+bW9BRZrif/iv/WQNXBX5TQG/d9IV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t/cYAAADeAAAADwAAAAAAAAAAAAAAAACYAgAAZHJz&#10;L2Rvd25yZXYueG1sUEsFBgAAAAAEAAQA9QAAAIsDAAAAAA==&#10;" path="m,l9144,r,72086l,72086,,e" fillcolor="#88aca8" stroked="f" strokeweight="0">
                  <v:stroke miterlimit="83231f" joinstyle="miter"/>
                  <v:path arrowok="t" textboxrect="0,0,9144,72086"/>
                </v:shape>
                <v:shape id="Shape 47298"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vMQA&#10;AADeAAAADwAAAGRycy9kb3ducmV2LnhtbERPy4rCMBTdC/5DuMJsZEwVsVqNIoIws/E1Iri7NHfa&#10;Ms1NaTJt/XuzEFweznu16UwpGqpdYVnBeBSBIE6tLjhTcP3Zf85BOI+ssbRMCh7kYLPu91aYaNvy&#10;mZqLz0QIYZeggtz7KpHSpTkZdCNbEQfu19YGfYB1JnWNbQg3pZxE0UwaLDg05FjRLqf07/JvFETm&#10;uNPz4jY8UDxuDov2+6SPd6U+Bt12CcJT59/il/tLK5jGk0XYG+6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nbzEAAAA3gAAAA8AAAAAAAAAAAAAAAAAmAIAAGRycy9k&#10;b3ducmV2LnhtbFBLBQYAAAAABAAEAPUAAACJAwAAAAA=&#10;" path="m,l9144,r,14097l,14097,,e" fillcolor="#88aca8" stroked="f" strokeweight="0">
                  <v:stroke miterlimit="83231f" joinstyle="miter"/>
                  <v:path arrowok="t" textboxrect="0,0,9144,14097"/>
                </v:shape>
                <v:shape id="Shape 5545"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F+8QA&#10;AADdAAAADwAAAGRycy9kb3ducmV2LnhtbESPQWvCQBSE7wX/w/IEb3XX2kiIriIVQeipUfT6yD6T&#10;YPZtyG5M+u+7hUKPw8x8w2x2o23EkzpfO9awmCsQxIUzNZcaLufjawrCB2SDjWPS8E0edtvJywYz&#10;4wb+omceShEh7DPUUIXQZlL6oiKLfu5a4ujdXWcxRNmV0nQ4RLht5JtSK2mx5rhQYUsfFRWPvLca&#10;eu/TPl0N/ZAolR9On0sZrjetZ9NxvwYRaAz/4b/2yWhIkvcE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exfvEAAAA3QAAAA8AAAAAAAAAAAAAAAAAmAIAAGRycy9k&#10;b3ducmV2LnhtbFBLBQYAAAAABAAEAPUAAACJAw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5546"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6iMUA&#10;AADdAAAADwAAAGRycy9kb3ducmV2LnhtbESPT2vCQBTE70K/w/IK3nTjX0rqKqUqCB6kSen5Nfua&#10;hGbfrtlV47d3BcHjMDO/YRarzjTiTK2vLSsYDRMQxIXVNZcKvvPt4A2ED8gaG8uk4EoeVsuX3gJT&#10;bS/8RecslCJC2KeooArBpVL6oiKDfmgdcfT+bGswRNmWUrd4iXDTyHGSzKXBmuNChY4+Kyr+s5NR&#10;kO/dxv3Wm9N6MrJbmx0PP0l5UKr/2n28gwjUhWf40d5pBbPZd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zqIxQAAAN0AAAAPAAAAAAAAAAAAAAAAAJgCAABkcnMv&#10;ZG93bnJldi54bWxQSwUGAAAAAAQABAD1AAAAigM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5547"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28UA&#10;AADdAAAADwAAAGRycy9kb3ducmV2LnhtbESPS4vCQBCE74L/YWhhbzpRfBEdxV1w2ZP4OuitzbRJ&#10;MNMTMqNm/fWOIHgsquorajqvTSFuVLncsoJuJwJBnFidc6pgv1u2xyCcR9ZYWCYF/+RgPms2phhr&#10;e+cN3bY+FQHCLkYFmfdlLKVLMjLoOrYkDt7ZVgZ9kFUqdYX3ADeF7EXRUBrMOSxkWNJPRsllezUK&#10;ruXR8iNa4+hRn1bp7vjrvg89pb5a9WICwlPtP+F3+08rGAz6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37bxQAAAN0AAAAPAAAAAAAAAAAAAAAAAJgCAABkcnMv&#10;ZG93bnJldi54bWxQSwUGAAAAAAQABAD1AAAAigM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5548"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uTcUA&#10;AADdAAAADwAAAGRycy9kb3ducmV2LnhtbERPW2vCMBR+F/Yfwhn4IjNV5qjVKEMQCsLwMga+HZtj&#10;WtaclCZqt19vHgQfP777fNnZWlyp9ZVjBaNhAoK4cLpio+D7sH5LQfiArLF2TAr+yMNy8dKbY6bd&#10;jXd03QcjYgj7DBWUITSZlL4oyaIfuoY4cmfXWgwRtkbqFm8x3NZynCQf0mLFsaHEhlYlFb/7i1Vw&#10;zAfnH5Oupv8h31wO6Xp7+iKjVP+1+5yBCNSFp/jhzrWCyeQ9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q5NxQAAAN0AAAAPAAAAAAAAAAAAAAAAAJgCAABkcnMv&#10;ZG93bnJldi54bWxQSwUGAAAAAAQABAD1AAAAigM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5549"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eGsQA&#10;AADdAAAADwAAAGRycy9kb3ducmV2LnhtbESPzYoCMRCE78K+Q+gFb5pZWXV3NMoiLHrw4N8DtJN2&#10;ZnDSCZOo8e2NIHgsquorajqPphFXan1tWcFXPwNBXFhdc6ngsP/v/YDwAVljY5kU3MnDfPbRmWKu&#10;7Y23dN2FUiQI+xwVVCG4XEpfVGTQ960jTt7JtgZDkm0pdYu3BDeNHGTZSBqsOS1U6GhRUXHeXYyC&#10;zUpSs46j/WC8vJ9iPLjjMTilup/xbwIiUAzv8Ku90gqGw+9feL5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nhrEAAAA3Q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5550"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OrsEA&#10;AADdAAAADwAAAGRycy9kb3ducmV2LnhtbERP3WrCMBS+H/gO4Qy8m+nEyqjGUh1CeznnAxybs6az&#10;OSlN1ta3Xy4Gu/z4/vf5bDsx0uBbxwpeVwkI4trplhsF18/zyxsIH5A1do5JwYM85IfF0x4z7Sb+&#10;oPESGhFD2GeowITQZ1L62pBFv3I9ceS+3GAxRDg0Ug84xXDbyXWSbKXFlmODwZ5Ohur75ccqkMd+&#10;LIvKbN9v39Vxc+UJ1/dGqeXzXOxABJrDv/jPXWoFaZrG/fFNf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Dq7BAAAA3QAAAA8AAAAAAAAAAAAAAAAAmAIAAGRycy9kb3du&#10;cmV2LnhtbFBLBQYAAAAABAAEAPUAAACG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page">
                  <wp:posOffset>0</wp:posOffset>
                </wp:positionH>
                <wp:positionV relativeFrom="page">
                  <wp:posOffset>7128002</wp:posOffset>
                </wp:positionV>
                <wp:extent cx="5346002" cy="432003"/>
                <wp:effectExtent l="0" t="0" r="0" b="0"/>
                <wp:wrapTopAndBottom/>
                <wp:docPr id="44305" name="Group 44305"/>
                <wp:cNvGraphicFramePr/>
                <a:graphic xmlns:a="http://schemas.openxmlformats.org/drawingml/2006/main">
                  <a:graphicData uri="http://schemas.microsoft.com/office/word/2010/wordprocessingGroup">
                    <wpg:wgp>
                      <wpg:cNvGrpSpPr/>
                      <wpg:grpSpPr>
                        <a:xfrm>
                          <a:off x="0" y="0"/>
                          <a:ext cx="5346002" cy="432003"/>
                          <a:chOff x="0" y="0"/>
                          <a:chExt cx="5346002" cy="432003"/>
                        </a:xfrm>
                      </wpg:grpSpPr>
                      <wps:wsp>
                        <wps:cNvPr id="47299" name="Shape 47299"/>
                        <wps:cNvSpPr/>
                        <wps:spPr>
                          <a:xfrm>
                            <a:off x="0" y="0"/>
                            <a:ext cx="5346002" cy="432003"/>
                          </a:xfrm>
                          <a:custGeom>
                            <a:avLst/>
                            <a:gdLst/>
                            <a:ahLst/>
                            <a:cxnLst/>
                            <a:rect l="0" t="0" r="0" b="0"/>
                            <a:pathLst>
                              <a:path w="5346002" h="432003">
                                <a:moveTo>
                                  <a:pt x="0" y="0"/>
                                </a:moveTo>
                                <a:lnTo>
                                  <a:pt x="5346002" y="0"/>
                                </a:lnTo>
                                <a:lnTo>
                                  <a:pt x="5346002" y="432003"/>
                                </a:lnTo>
                                <a:lnTo>
                                  <a:pt x="0" y="432003"/>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552" name="Rectangle 5552"/>
                        <wps:cNvSpPr/>
                        <wps:spPr>
                          <a:xfrm>
                            <a:off x="943604"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553" name="Rectangle 5553"/>
                        <wps:cNvSpPr/>
                        <wps:spPr>
                          <a:xfrm>
                            <a:off x="1007612" y="134918"/>
                            <a:ext cx="250392" cy="159181"/>
                          </a:xfrm>
                          <a:prstGeom prst="rect">
                            <a:avLst/>
                          </a:prstGeom>
                          <a:ln>
                            <a:noFill/>
                          </a:ln>
                        </wps:spPr>
                        <wps:txbx>
                          <w:txbxContent>
                            <w:p w:rsidR="005B726C" w:rsidRDefault="001C1064">
                              <w:pPr>
                                <w:spacing w:after="160" w:line="259" w:lineRule="auto"/>
                                <w:ind w:left="0" w:firstLine="0"/>
                              </w:pPr>
                              <w:r>
                                <w:rPr>
                                  <w:color w:val="FFFFFF"/>
                                  <w:sz w:val="16"/>
                                </w:rPr>
                                <w:t>PPE</w:t>
                              </w:r>
                            </w:p>
                          </w:txbxContent>
                        </wps:txbx>
                        <wps:bodyPr horzOverflow="overflow" vert="horz" lIns="0" tIns="0" rIns="0" bIns="0" rtlCol="0">
                          <a:noAutofit/>
                        </wps:bodyPr>
                      </wps:wsp>
                      <wps:wsp>
                        <wps:cNvPr id="5554" name="Rectangle 5554"/>
                        <wps:cNvSpPr/>
                        <wps:spPr>
                          <a:xfrm>
                            <a:off x="1195876"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555" name="Rectangle 5555"/>
                        <wps:cNvSpPr/>
                        <wps:spPr>
                          <a:xfrm>
                            <a:off x="1267403" y="134918"/>
                            <a:ext cx="122561" cy="159181"/>
                          </a:xfrm>
                          <a:prstGeom prst="rect">
                            <a:avLst/>
                          </a:prstGeom>
                          <a:ln>
                            <a:noFill/>
                          </a:ln>
                        </wps:spPr>
                        <wps:txbx>
                          <w:txbxContent>
                            <w:p w:rsidR="005B726C" w:rsidRDefault="001C1064">
                              <w:pPr>
                                <w:spacing w:after="160" w:line="259" w:lineRule="auto"/>
                                <w:ind w:left="0" w:firstLine="0"/>
                              </w:pPr>
                              <w:r>
                                <w:rPr>
                                  <w:color w:val="FFFFFF"/>
                                  <w:sz w:val="16"/>
                                </w:rPr>
                                <w:t>DI</w:t>
                              </w:r>
                            </w:p>
                          </w:txbxContent>
                        </wps:txbx>
                        <wps:bodyPr horzOverflow="overflow" vert="horz" lIns="0" tIns="0" rIns="0" bIns="0" rtlCol="0">
                          <a:noAutofit/>
                        </wps:bodyPr>
                      </wps:wsp>
                      <wps:wsp>
                        <wps:cNvPr id="5556" name="Rectangle 5556"/>
                        <wps:cNvSpPr/>
                        <wps:spPr>
                          <a:xfrm>
                            <a:off x="1359554" y="134918"/>
                            <a:ext cx="295390" cy="159181"/>
                          </a:xfrm>
                          <a:prstGeom prst="rect">
                            <a:avLst/>
                          </a:prstGeom>
                          <a:ln>
                            <a:noFill/>
                          </a:ln>
                        </wps:spPr>
                        <wps:txbx>
                          <w:txbxContent>
                            <w:p w:rsidR="005B726C" w:rsidRDefault="001C1064">
                              <w:pPr>
                                <w:spacing w:after="160" w:line="259" w:lineRule="auto"/>
                                <w:ind w:left="0" w:firstLine="0"/>
                              </w:pPr>
                              <w:r>
                                <w:rPr>
                                  <w:color w:val="FFFFFF"/>
                                  <w:sz w:val="16"/>
                                </w:rPr>
                                <w:t>x 5: I</w:t>
                              </w:r>
                            </w:p>
                          </w:txbxContent>
                        </wps:txbx>
                        <wps:bodyPr horzOverflow="overflow" vert="horz" lIns="0" tIns="0" rIns="0" bIns="0" rtlCol="0">
                          <a:noAutofit/>
                        </wps:bodyPr>
                      </wps:wsp>
                      <wps:wsp>
                        <wps:cNvPr id="5557" name="Rectangle 5557"/>
                        <wps:cNvSpPr/>
                        <wps:spPr>
                          <a:xfrm>
                            <a:off x="1581652" y="134918"/>
                            <a:ext cx="539836" cy="159181"/>
                          </a:xfrm>
                          <a:prstGeom prst="rect">
                            <a:avLst/>
                          </a:prstGeom>
                          <a:ln>
                            <a:noFill/>
                          </a:ln>
                        </wps:spPr>
                        <wps:txbx>
                          <w:txbxContent>
                            <w:p w:rsidR="005B726C" w:rsidRDefault="001C1064">
                              <w:pPr>
                                <w:spacing w:after="160" w:line="259" w:lineRule="auto"/>
                                <w:ind w:left="0" w:firstLine="0"/>
                              </w:pPr>
                              <w:r>
                                <w:rPr>
                                  <w:color w:val="FFFFFF"/>
                                  <w:sz w:val="16"/>
                                </w:rPr>
                                <w:t>MPORTA</w:t>
                              </w:r>
                            </w:p>
                          </w:txbxContent>
                        </wps:txbx>
                        <wps:bodyPr horzOverflow="overflow" vert="horz" lIns="0" tIns="0" rIns="0" bIns="0" rtlCol="0">
                          <a:noAutofit/>
                        </wps:bodyPr>
                      </wps:wsp>
                      <wps:wsp>
                        <wps:cNvPr id="5558" name="Rectangle 5558"/>
                        <wps:cNvSpPr/>
                        <wps:spPr>
                          <a:xfrm>
                            <a:off x="1987534"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559" name="Rectangle 5559"/>
                        <wps:cNvSpPr/>
                        <wps:spPr>
                          <a:xfrm>
                            <a:off x="2059060" y="134918"/>
                            <a:ext cx="75131" cy="159181"/>
                          </a:xfrm>
                          <a:prstGeom prst="rect">
                            <a:avLst/>
                          </a:prstGeom>
                          <a:ln>
                            <a:noFill/>
                          </a:ln>
                        </wps:spPr>
                        <wps:txbx>
                          <w:txbxContent>
                            <w:p w:rsidR="005B726C" w:rsidRDefault="001C1064">
                              <w:pPr>
                                <w:spacing w:after="160" w:line="259" w:lineRule="auto"/>
                                <w:ind w:left="0" w:firstLine="0"/>
                              </w:pPr>
                              <w:r>
                                <w:rPr>
                                  <w:color w:val="FFFFFF"/>
                                  <w:sz w:val="16"/>
                                </w:rPr>
                                <w:t>T</w:t>
                              </w:r>
                            </w:p>
                          </w:txbxContent>
                        </wps:txbx>
                        <wps:bodyPr horzOverflow="overflow" vert="horz" lIns="0" tIns="0" rIns="0" bIns="0" rtlCol="0">
                          <a:noAutofit/>
                        </wps:bodyPr>
                      </wps:wsp>
                      <wps:wsp>
                        <wps:cNvPr id="5560" name="Rectangle 5560"/>
                        <wps:cNvSpPr/>
                        <wps:spPr>
                          <a:xfrm>
                            <a:off x="2115550"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561" name="Rectangle 5561"/>
                        <wps:cNvSpPr/>
                        <wps:spPr>
                          <a:xfrm>
                            <a:off x="2143794" y="134918"/>
                            <a:ext cx="275391" cy="159181"/>
                          </a:xfrm>
                          <a:prstGeom prst="rect">
                            <a:avLst/>
                          </a:prstGeom>
                          <a:ln>
                            <a:noFill/>
                          </a:ln>
                        </wps:spPr>
                        <wps:txbx>
                          <w:txbxContent>
                            <w:p w:rsidR="005B726C" w:rsidRDefault="001C1064">
                              <w:pPr>
                                <w:spacing w:after="160" w:line="259" w:lineRule="auto"/>
                                <w:ind w:left="0" w:firstLine="0"/>
                              </w:pPr>
                              <w:r>
                                <w:rPr>
                                  <w:color w:val="FFFFFF"/>
                                  <w:sz w:val="16"/>
                                </w:rPr>
                                <w:t>CHA</w:t>
                              </w:r>
                            </w:p>
                          </w:txbxContent>
                        </wps:txbx>
                        <wps:bodyPr horzOverflow="overflow" vert="horz" lIns="0" tIns="0" rIns="0" bIns="0" rtlCol="0">
                          <a:noAutofit/>
                        </wps:bodyPr>
                      </wps:wsp>
                      <wps:wsp>
                        <wps:cNvPr id="5562" name="Rectangle 5562"/>
                        <wps:cNvSpPr/>
                        <wps:spPr>
                          <a:xfrm>
                            <a:off x="2350855"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563" name="Rectangle 5563"/>
                        <wps:cNvSpPr/>
                        <wps:spPr>
                          <a:xfrm>
                            <a:off x="2422382" y="134918"/>
                            <a:ext cx="265392" cy="159181"/>
                          </a:xfrm>
                          <a:prstGeom prst="rect">
                            <a:avLst/>
                          </a:prstGeom>
                          <a:ln>
                            <a:noFill/>
                          </a:ln>
                        </wps:spPr>
                        <wps:txbx>
                          <w:txbxContent>
                            <w:p w:rsidR="005B726C" w:rsidRDefault="001C1064">
                              <w:pPr>
                                <w:spacing w:after="160" w:line="259" w:lineRule="auto"/>
                                <w:ind w:left="0" w:firstLine="0"/>
                              </w:pPr>
                              <w:r>
                                <w:rPr>
                                  <w:color w:val="FFFFFF"/>
                                  <w:sz w:val="16"/>
                                </w:rPr>
                                <w:t>GES</w:t>
                              </w:r>
                            </w:p>
                          </w:txbxContent>
                        </wps:txbx>
                        <wps:bodyPr horzOverflow="overflow" vert="horz" lIns="0" tIns="0" rIns="0" bIns="0" rtlCol="0">
                          <a:noAutofit/>
                        </wps:bodyPr>
                      </wps:wsp>
                      <wps:wsp>
                        <wps:cNvPr id="5564" name="Rectangle 5564"/>
                        <wps:cNvSpPr/>
                        <wps:spPr>
                          <a:xfrm>
                            <a:off x="2621924"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565" name="Rectangle 5565"/>
                        <wps:cNvSpPr/>
                        <wps:spPr>
                          <a:xfrm>
                            <a:off x="2650169" y="134918"/>
                            <a:ext cx="175261" cy="159181"/>
                          </a:xfrm>
                          <a:prstGeom prst="rect">
                            <a:avLst/>
                          </a:prstGeom>
                          <a:ln>
                            <a:noFill/>
                          </a:ln>
                        </wps:spPr>
                        <wps:txbx>
                          <w:txbxContent>
                            <w:p w:rsidR="005B726C" w:rsidRDefault="001C1064">
                              <w:pPr>
                                <w:spacing w:after="160" w:line="259" w:lineRule="auto"/>
                                <w:ind w:left="0" w:firstLine="0"/>
                              </w:pPr>
                              <w:r>
                                <w:rPr>
                                  <w:color w:val="FFFFFF"/>
                                  <w:sz w:val="16"/>
                                </w:rPr>
                                <w:t>TO</w:t>
                              </w:r>
                            </w:p>
                          </w:txbxContent>
                        </wps:txbx>
                        <wps:bodyPr horzOverflow="overflow" vert="horz" lIns="0" tIns="0" rIns="0" bIns="0" rtlCol="0">
                          <a:noAutofit/>
                        </wps:bodyPr>
                      </wps:wsp>
                      <wps:wsp>
                        <wps:cNvPr id="5566" name="Rectangle 5566"/>
                        <wps:cNvSpPr/>
                        <wps:spPr>
                          <a:xfrm>
                            <a:off x="2781944" y="134918"/>
                            <a:ext cx="37566" cy="159181"/>
                          </a:xfrm>
                          <a:prstGeom prst="rect">
                            <a:avLst/>
                          </a:prstGeom>
                          <a:ln>
                            <a:noFill/>
                          </a:ln>
                        </wps:spPr>
                        <wps:txbx>
                          <w:txbxContent>
                            <w:p w:rsidR="005B726C" w:rsidRDefault="001C1064">
                              <w:pPr>
                                <w:spacing w:after="160" w:line="259" w:lineRule="auto"/>
                                <w:ind w:left="0" w:firstLine="0"/>
                              </w:pPr>
                              <w:r>
                                <w:rPr>
                                  <w:color w:val="FFFFFF"/>
                                  <w:sz w:val="16"/>
                                </w:rPr>
                                <w:t xml:space="preserve"> </w:t>
                              </w:r>
                            </w:p>
                          </w:txbxContent>
                        </wps:txbx>
                        <wps:bodyPr horzOverflow="overflow" vert="horz" lIns="0" tIns="0" rIns="0" bIns="0" rtlCol="0">
                          <a:noAutofit/>
                        </wps:bodyPr>
                      </wps:wsp>
                      <wps:wsp>
                        <wps:cNvPr id="5567" name="Rectangle 5567"/>
                        <wps:cNvSpPr/>
                        <wps:spPr>
                          <a:xfrm>
                            <a:off x="2810189" y="134918"/>
                            <a:ext cx="315254" cy="159181"/>
                          </a:xfrm>
                          <a:prstGeom prst="rect">
                            <a:avLst/>
                          </a:prstGeom>
                          <a:ln>
                            <a:noFill/>
                          </a:ln>
                        </wps:spPr>
                        <wps:txbx>
                          <w:txbxContent>
                            <w:p w:rsidR="005B726C" w:rsidRDefault="001C1064">
                              <w:pPr>
                                <w:spacing w:after="160" w:line="259" w:lineRule="auto"/>
                                <w:ind w:left="0" w:firstLine="0"/>
                              </w:pPr>
                              <w:r>
                                <w:rPr>
                                  <w:color w:val="FFFFFF"/>
                                  <w:sz w:val="16"/>
                                </w:rPr>
                                <w:t>MAKI</w:t>
                              </w:r>
                            </w:p>
                          </w:txbxContent>
                        </wps:txbx>
                        <wps:bodyPr horzOverflow="overflow" vert="horz" lIns="0" tIns="0" rIns="0" bIns="0" rtlCol="0">
                          <a:noAutofit/>
                        </wps:bodyPr>
                      </wps:wsp>
                      <wps:wsp>
                        <wps:cNvPr id="5568" name="Rectangle 5568"/>
                        <wps:cNvSpPr/>
                        <wps:spPr>
                          <a:xfrm>
                            <a:off x="3047222"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569" name="Rectangle 5569"/>
                        <wps:cNvSpPr/>
                        <wps:spPr>
                          <a:xfrm>
                            <a:off x="3118748" y="134918"/>
                            <a:ext cx="100130" cy="159181"/>
                          </a:xfrm>
                          <a:prstGeom prst="rect">
                            <a:avLst/>
                          </a:prstGeom>
                          <a:ln>
                            <a:noFill/>
                          </a:ln>
                        </wps:spPr>
                        <wps:txbx>
                          <w:txbxContent>
                            <w:p w:rsidR="005B726C" w:rsidRDefault="001C1064">
                              <w:pPr>
                                <w:spacing w:after="160" w:line="259" w:lineRule="auto"/>
                                <w:ind w:left="0" w:firstLine="0"/>
                              </w:pPr>
                              <w:r>
                                <w:rPr>
                                  <w:color w:val="FFFFFF"/>
                                  <w:sz w:val="16"/>
                                </w:rPr>
                                <w:t>G</w:t>
                              </w:r>
                            </w:p>
                          </w:txbxContent>
                        </wps:txbx>
                        <wps:bodyPr horzOverflow="overflow" vert="horz" lIns="0" tIns="0" rIns="0" bIns="0" rtlCol="0">
                          <a:noAutofit/>
                        </wps:bodyPr>
                      </wps:wsp>
                      <wps:wsp>
                        <wps:cNvPr id="5570" name="Rectangle 5570"/>
                        <wps:cNvSpPr/>
                        <wps:spPr>
                          <a:xfrm>
                            <a:off x="3194034" y="134918"/>
                            <a:ext cx="117697" cy="159181"/>
                          </a:xfrm>
                          <a:prstGeom prst="rect">
                            <a:avLst/>
                          </a:prstGeom>
                          <a:ln>
                            <a:noFill/>
                          </a:ln>
                        </wps:spPr>
                        <wps:txbx>
                          <w:txbxContent>
                            <w:p w:rsidR="005B726C" w:rsidRDefault="001C1064">
                              <w:pPr>
                                <w:spacing w:after="160" w:line="259" w:lineRule="auto"/>
                                <w:ind w:left="0" w:firstLine="0"/>
                              </w:pPr>
                              <w:r>
                                <w:rPr>
                                  <w:color w:val="FFFFFF"/>
                                  <w:sz w:val="16"/>
                                </w:rPr>
                                <w:t xml:space="preserve"> E</w:t>
                              </w:r>
                            </w:p>
                          </w:txbxContent>
                        </wps:txbx>
                        <wps:bodyPr horzOverflow="overflow" vert="horz" lIns="0" tIns="0" rIns="0" bIns="0" rtlCol="0">
                          <a:noAutofit/>
                        </wps:bodyPr>
                      </wps:wsp>
                      <wps:wsp>
                        <wps:cNvPr id="5571" name="Rectangle 5571"/>
                        <wps:cNvSpPr/>
                        <wps:spPr>
                          <a:xfrm>
                            <a:off x="3282527" y="134918"/>
                            <a:ext cx="197692" cy="159181"/>
                          </a:xfrm>
                          <a:prstGeom prst="rect">
                            <a:avLst/>
                          </a:prstGeom>
                          <a:ln>
                            <a:noFill/>
                          </a:ln>
                        </wps:spPr>
                        <wps:txbx>
                          <w:txbxContent>
                            <w:p w:rsidR="005B726C" w:rsidRDefault="001C1064">
                              <w:pPr>
                                <w:spacing w:after="160" w:line="259" w:lineRule="auto"/>
                                <w:ind w:left="0" w:firstLine="0"/>
                              </w:pPr>
                              <w:r>
                                <w:rPr>
                                  <w:color w:val="FFFFFF"/>
                                  <w:sz w:val="16"/>
                                </w:rPr>
                                <w:t>MP</w:t>
                              </w:r>
                            </w:p>
                          </w:txbxContent>
                        </wps:txbx>
                        <wps:bodyPr horzOverflow="overflow" vert="horz" lIns="0" tIns="0" rIns="0" bIns="0" rtlCol="0">
                          <a:noAutofit/>
                        </wps:bodyPr>
                      </wps:wsp>
                      <wps:wsp>
                        <wps:cNvPr id="5572" name="Rectangle 5572"/>
                        <wps:cNvSpPr/>
                        <wps:spPr>
                          <a:xfrm>
                            <a:off x="3431168"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573" name="Rectangle 5573"/>
                        <wps:cNvSpPr/>
                        <wps:spPr>
                          <a:xfrm>
                            <a:off x="3485727" y="134918"/>
                            <a:ext cx="375386" cy="159181"/>
                          </a:xfrm>
                          <a:prstGeom prst="rect">
                            <a:avLst/>
                          </a:prstGeom>
                          <a:ln>
                            <a:noFill/>
                          </a:ln>
                        </wps:spPr>
                        <wps:txbx>
                          <w:txbxContent>
                            <w:p w:rsidR="005B726C" w:rsidRDefault="001C1064">
                              <w:pPr>
                                <w:spacing w:after="160" w:line="259" w:lineRule="auto"/>
                                <w:ind w:left="0" w:firstLine="0"/>
                              </w:pPr>
                              <w:r>
                                <w:rPr>
                                  <w:color w:val="FFFFFF"/>
                                  <w:sz w:val="16"/>
                                </w:rPr>
                                <w:t>OYME</w:t>
                              </w:r>
                            </w:p>
                          </w:txbxContent>
                        </wps:txbx>
                        <wps:bodyPr horzOverflow="overflow" vert="horz" lIns="0" tIns="0" rIns="0" bIns="0" rtlCol="0">
                          <a:noAutofit/>
                        </wps:bodyPr>
                      </wps:wsp>
                      <wps:wsp>
                        <wps:cNvPr id="5574" name="Rectangle 5574"/>
                        <wps:cNvSpPr/>
                        <wps:spPr>
                          <a:xfrm>
                            <a:off x="3767972"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575" name="Rectangle 5575"/>
                        <wps:cNvSpPr/>
                        <wps:spPr>
                          <a:xfrm>
                            <a:off x="3839498" y="134918"/>
                            <a:ext cx="75131" cy="159181"/>
                          </a:xfrm>
                          <a:prstGeom prst="rect">
                            <a:avLst/>
                          </a:prstGeom>
                          <a:ln>
                            <a:noFill/>
                          </a:ln>
                        </wps:spPr>
                        <wps:txbx>
                          <w:txbxContent>
                            <w:p w:rsidR="005B726C" w:rsidRDefault="001C1064">
                              <w:pPr>
                                <w:spacing w:after="160" w:line="259" w:lineRule="auto"/>
                                <w:ind w:left="0" w:firstLine="0"/>
                              </w:pPr>
                              <w:r>
                                <w:rPr>
                                  <w:color w:val="FFFFFF"/>
                                  <w:sz w:val="16"/>
                                </w:rPr>
                                <w:t>T</w:t>
                              </w:r>
                            </w:p>
                          </w:txbxContent>
                        </wps:txbx>
                        <wps:bodyPr horzOverflow="overflow" vert="horz" lIns="0" tIns="0" rIns="0" bIns="0" rtlCol="0">
                          <a:noAutofit/>
                        </wps:bodyPr>
                      </wps:wsp>
                      <wps:wsp>
                        <wps:cNvPr id="5576" name="Rectangle 5576"/>
                        <wps:cNvSpPr/>
                        <wps:spPr>
                          <a:xfrm>
                            <a:off x="3895988" y="134918"/>
                            <a:ext cx="112697" cy="159181"/>
                          </a:xfrm>
                          <a:prstGeom prst="rect">
                            <a:avLst/>
                          </a:prstGeom>
                          <a:ln>
                            <a:noFill/>
                          </a:ln>
                        </wps:spPr>
                        <wps:txbx>
                          <w:txbxContent>
                            <w:p w:rsidR="005B726C" w:rsidRDefault="001C1064">
                              <w:pPr>
                                <w:spacing w:after="160" w:line="259" w:lineRule="auto"/>
                                <w:ind w:left="0" w:firstLine="0"/>
                              </w:pPr>
                              <w:r>
                                <w:rPr>
                                  <w:color w:val="FFFFFF"/>
                                  <w:sz w:val="16"/>
                                </w:rPr>
                                <w:t xml:space="preserve"> T</w:t>
                              </w:r>
                            </w:p>
                          </w:txbxContent>
                        </wps:txbx>
                        <wps:bodyPr horzOverflow="overflow" vert="horz" lIns="0" tIns="0" rIns="0" bIns="0" rtlCol="0">
                          <a:noAutofit/>
                        </wps:bodyPr>
                      </wps:wsp>
                      <wps:wsp>
                        <wps:cNvPr id="5577" name="Rectangle 5577"/>
                        <wps:cNvSpPr/>
                        <wps:spPr>
                          <a:xfrm>
                            <a:off x="3980722" y="134918"/>
                            <a:ext cx="120129" cy="159181"/>
                          </a:xfrm>
                          <a:prstGeom prst="rect">
                            <a:avLst/>
                          </a:prstGeom>
                          <a:ln>
                            <a:noFill/>
                          </a:ln>
                        </wps:spPr>
                        <wps:txbx>
                          <w:txbxContent>
                            <w:p w:rsidR="005B726C" w:rsidRDefault="001C1064">
                              <w:pPr>
                                <w:spacing w:after="160" w:line="259" w:lineRule="auto"/>
                                <w:ind w:left="0" w:firstLine="0"/>
                              </w:pPr>
                              <w:r>
                                <w:rPr>
                                  <w:color w:val="FFFFFF"/>
                                  <w:sz w:val="16"/>
                                </w:rPr>
                                <w:t>RI</w:t>
                              </w:r>
                            </w:p>
                          </w:txbxContent>
                        </wps:txbx>
                        <wps:bodyPr horzOverflow="overflow" vert="horz" lIns="0" tIns="0" rIns="0" bIns="0" rtlCol="0">
                          <a:noAutofit/>
                        </wps:bodyPr>
                      </wps:wsp>
                      <wps:wsp>
                        <wps:cNvPr id="5578" name="Rectangle 5578"/>
                        <wps:cNvSpPr/>
                        <wps:spPr>
                          <a:xfrm>
                            <a:off x="4071045" y="134918"/>
                            <a:ext cx="90130" cy="159181"/>
                          </a:xfrm>
                          <a:prstGeom prst="rect">
                            <a:avLst/>
                          </a:prstGeom>
                          <a:ln>
                            <a:noFill/>
                          </a:ln>
                        </wps:spPr>
                        <wps:txbx>
                          <w:txbxContent>
                            <w:p w:rsidR="005B726C" w:rsidRDefault="001C1064">
                              <w:pPr>
                                <w:spacing w:after="160" w:line="259" w:lineRule="auto"/>
                                <w:ind w:left="0" w:firstLine="0"/>
                              </w:pPr>
                              <w:r>
                                <w:rPr>
                                  <w:color w:val="FFFFFF"/>
                                  <w:sz w:val="16"/>
                                </w:rPr>
                                <w:t>b</w:t>
                              </w:r>
                            </w:p>
                          </w:txbxContent>
                        </wps:txbx>
                        <wps:bodyPr horzOverflow="overflow" vert="horz" lIns="0" tIns="0" rIns="0" bIns="0" rtlCol="0">
                          <a:noAutofit/>
                        </wps:bodyPr>
                      </wps:wsp>
                      <wps:wsp>
                        <wps:cNvPr id="5579" name="Rectangle 5579"/>
                        <wps:cNvSpPr/>
                        <wps:spPr>
                          <a:xfrm>
                            <a:off x="4138812" y="134918"/>
                            <a:ext cx="92563" cy="159181"/>
                          </a:xfrm>
                          <a:prstGeom prst="rect">
                            <a:avLst/>
                          </a:prstGeom>
                          <a:ln>
                            <a:noFill/>
                          </a:ln>
                        </wps:spPr>
                        <wps:txbx>
                          <w:txbxContent>
                            <w:p w:rsidR="005B726C" w:rsidRDefault="001C1064">
                              <w:pPr>
                                <w:spacing w:after="160" w:line="259" w:lineRule="auto"/>
                                <w:ind w:left="0" w:firstLine="0"/>
                              </w:pPr>
                              <w:r>
                                <w:rPr>
                                  <w:color w:val="FFFFFF"/>
                                  <w:sz w:val="16"/>
                                </w:rPr>
                                <w:t>U</w:t>
                              </w:r>
                            </w:p>
                          </w:txbxContent>
                        </wps:txbx>
                        <wps:bodyPr horzOverflow="overflow" vert="horz" lIns="0" tIns="0" rIns="0" bIns="0" rtlCol="0">
                          <a:noAutofit/>
                        </wps:bodyPr>
                      </wps:wsp>
                      <wps:wsp>
                        <wps:cNvPr id="5580" name="Rectangle 5580"/>
                        <wps:cNvSpPr/>
                        <wps:spPr>
                          <a:xfrm>
                            <a:off x="4208408" y="134918"/>
                            <a:ext cx="95130" cy="159181"/>
                          </a:xfrm>
                          <a:prstGeom prst="rect">
                            <a:avLst/>
                          </a:prstGeom>
                          <a:ln>
                            <a:noFill/>
                          </a:ln>
                        </wps:spPr>
                        <wps:txbx>
                          <w:txbxContent>
                            <w:p w:rsidR="005B726C" w:rsidRDefault="001C1064">
                              <w:pPr>
                                <w:spacing w:after="160" w:line="259" w:lineRule="auto"/>
                                <w:ind w:left="0" w:firstLine="0"/>
                              </w:pPr>
                              <w:r>
                                <w:rPr>
                                  <w:color w:val="FFFFFF"/>
                                  <w:sz w:val="16"/>
                                </w:rPr>
                                <w:t>n</w:t>
                              </w:r>
                            </w:p>
                          </w:txbxContent>
                        </wps:txbx>
                        <wps:bodyPr horzOverflow="overflow" vert="horz" lIns="0" tIns="0" rIns="0" bIns="0" rtlCol="0">
                          <a:noAutofit/>
                        </wps:bodyPr>
                      </wps:wsp>
                      <wps:wsp>
                        <wps:cNvPr id="5581" name="Rectangle 5581"/>
                        <wps:cNvSpPr/>
                        <wps:spPr>
                          <a:xfrm>
                            <a:off x="4279934" y="134918"/>
                            <a:ext cx="85131" cy="159181"/>
                          </a:xfrm>
                          <a:prstGeom prst="rect">
                            <a:avLst/>
                          </a:prstGeom>
                          <a:ln>
                            <a:noFill/>
                          </a:ln>
                        </wps:spPr>
                        <wps:txbx>
                          <w:txbxContent>
                            <w:p w:rsidR="005B726C" w:rsidRDefault="001C1064">
                              <w:pPr>
                                <w:spacing w:after="160" w:line="259" w:lineRule="auto"/>
                                <w:ind w:left="0" w:firstLine="0"/>
                              </w:pPr>
                              <w:r>
                                <w:rPr>
                                  <w:color w:val="FFFFFF"/>
                                  <w:sz w:val="16"/>
                                </w:rPr>
                                <w:t>A</w:t>
                              </w:r>
                            </w:p>
                          </w:txbxContent>
                        </wps:txbx>
                        <wps:bodyPr horzOverflow="overflow" vert="horz" lIns="0" tIns="0" rIns="0" bIns="0" rtlCol="0">
                          <a:noAutofit/>
                        </wps:bodyPr>
                      </wps:wsp>
                      <wps:wsp>
                        <wps:cNvPr id="5582" name="Rectangle 5582"/>
                        <wps:cNvSpPr/>
                        <wps:spPr>
                          <a:xfrm>
                            <a:off x="4343942" y="134918"/>
                            <a:ext cx="110129" cy="159181"/>
                          </a:xfrm>
                          <a:prstGeom prst="rect">
                            <a:avLst/>
                          </a:prstGeom>
                          <a:ln>
                            <a:noFill/>
                          </a:ln>
                        </wps:spPr>
                        <wps:txbx>
                          <w:txbxContent>
                            <w:p w:rsidR="005B726C" w:rsidRDefault="001C1064">
                              <w:pPr>
                                <w:spacing w:after="160" w:line="259" w:lineRule="auto"/>
                                <w:ind w:left="0" w:firstLine="0"/>
                              </w:pPr>
                              <w:r>
                                <w:rPr>
                                  <w:color w:val="FFFFFF"/>
                                  <w:sz w:val="16"/>
                                </w:rPr>
                                <w:t xml:space="preserve">l </w:t>
                              </w:r>
                            </w:p>
                          </w:txbxContent>
                        </wps:txbx>
                        <wps:bodyPr horzOverflow="overflow" vert="horz" lIns="0" tIns="0" rIns="0" bIns="0" rtlCol="0">
                          <a:noAutofit/>
                        </wps:bodyPr>
                      </wps:wsp>
                      <wps:wsp>
                        <wps:cNvPr id="5583" name="Rectangle 5583"/>
                        <wps:cNvSpPr/>
                        <wps:spPr>
                          <a:xfrm>
                            <a:off x="4426747" y="134918"/>
                            <a:ext cx="95130" cy="159181"/>
                          </a:xfrm>
                          <a:prstGeom prst="rect">
                            <a:avLst/>
                          </a:prstGeom>
                          <a:ln>
                            <a:noFill/>
                          </a:ln>
                        </wps:spPr>
                        <wps:txbx>
                          <w:txbxContent>
                            <w:p w:rsidR="005B726C" w:rsidRDefault="001C1064">
                              <w:pPr>
                                <w:spacing w:after="160" w:line="259" w:lineRule="auto"/>
                                <w:ind w:left="0" w:firstLine="0"/>
                              </w:pPr>
                              <w:r>
                                <w:rPr>
                                  <w:color w:val="FFFFFF"/>
                                  <w:sz w:val="16"/>
                                </w:rPr>
                                <w:t>C</w:t>
                              </w:r>
                            </w:p>
                          </w:txbxContent>
                        </wps:txbx>
                        <wps:bodyPr horzOverflow="overflow" vert="horz" lIns="0" tIns="0" rIns="0" bIns="0" rtlCol="0">
                          <a:noAutofit/>
                        </wps:bodyPr>
                      </wps:wsp>
                      <wps:wsp>
                        <wps:cNvPr id="5584" name="Rectangle 5584"/>
                        <wps:cNvSpPr/>
                        <wps:spPr>
                          <a:xfrm>
                            <a:off x="4498273" y="134918"/>
                            <a:ext cx="72564" cy="159181"/>
                          </a:xfrm>
                          <a:prstGeom prst="rect">
                            <a:avLst/>
                          </a:prstGeom>
                          <a:ln>
                            <a:noFill/>
                          </a:ln>
                        </wps:spPr>
                        <wps:txbx>
                          <w:txbxContent>
                            <w:p w:rsidR="005B726C" w:rsidRDefault="001C1064">
                              <w:pPr>
                                <w:spacing w:after="160" w:line="259" w:lineRule="auto"/>
                                <w:ind w:left="0" w:firstLine="0"/>
                              </w:pPr>
                              <w:r>
                                <w:rPr>
                                  <w:color w:val="FFFFFF"/>
                                  <w:sz w:val="16"/>
                                </w:rPr>
                                <w:t>l</w:t>
                              </w:r>
                            </w:p>
                          </w:txbxContent>
                        </wps:txbx>
                        <wps:bodyPr horzOverflow="overflow" vert="horz" lIns="0" tIns="0" rIns="0" bIns="0" rtlCol="0">
                          <a:noAutofit/>
                        </wps:bodyPr>
                      </wps:wsp>
                      <wps:wsp>
                        <wps:cNvPr id="5585" name="Rectangle 5585"/>
                        <wps:cNvSpPr/>
                        <wps:spPr>
                          <a:xfrm>
                            <a:off x="4552832" y="134918"/>
                            <a:ext cx="312821" cy="159181"/>
                          </a:xfrm>
                          <a:prstGeom prst="rect">
                            <a:avLst/>
                          </a:prstGeom>
                          <a:ln>
                            <a:noFill/>
                          </a:ln>
                        </wps:spPr>
                        <wps:txbx>
                          <w:txbxContent>
                            <w:p w:rsidR="005B726C" w:rsidRDefault="001C1064">
                              <w:pPr>
                                <w:spacing w:after="160" w:line="259" w:lineRule="auto"/>
                                <w:ind w:left="0" w:firstLine="0"/>
                              </w:pPr>
                              <w:r>
                                <w:rPr>
                                  <w:color w:val="FFFFFF"/>
                                  <w:sz w:val="16"/>
                                </w:rPr>
                                <w:t>AIMS</w:t>
                              </w:r>
                            </w:p>
                          </w:txbxContent>
                        </wps:txbx>
                        <wps:bodyPr horzOverflow="overflow" vert="horz" lIns="0" tIns="0" rIns="0" bIns="0" rtlCol="0">
                          <a:noAutofit/>
                        </wps:bodyPr>
                      </wps:wsp>
                    </wpg:wgp>
                  </a:graphicData>
                </a:graphic>
              </wp:anchor>
            </w:drawing>
          </mc:Choice>
          <mc:Fallback>
            <w:pict>
              <v:group id="Group 44305" o:spid="_x0000_s1266" style="position:absolute;left:0;text-align:left;margin-left:0;margin-top:561.25pt;width:420.95pt;height:34pt;z-index:251706368;mso-position-horizontal-relative:page;mso-position-vertical-relative:page" coordsize="5346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">
                <v:shape id="Shape 47299" o:spid="_x0000_s1267" style="position:absolute;width:53460;height:4320;visibility:visible;mso-wrap-style:square;v-text-anchor:top" coordsize="5346002,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UOTMgA&#10;AADeAAAADwAAAGRycy9kb3ducmV2LnhtbESPQWvCQBSE7wX/w/IEb3VjKFZTV4lCaaEHUUvB2yP7&#10;mgSzb2N2zcZ/3y0Uehxm5htmtRlMI3rqXG1ZwWyagCAurK65VPB5en1cgHAeWWNjmRTcycFmPXpY&#10;YaZt4AP1R1+KCGGXoYLK+zaT0hUVGXRT2xJH79t2Bn2UXSl1hyHCTSPTJJlLgzXHhQpb2lVUXI43&#10;o+A6fF3u+mNn3s77/fzcXwNuQ67UZDzkLyA8Df4//Nd+1wqentPlEn7vx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Q5MyAAAAN4AAAAPAAAAAAAAAAAAAAAAAJgCAABk&#10;cnMvZG93bnJldi54bWxQSwUGAAAAAAQABAD1AAAAjQMAAAAA&#10;" path="m,l5346002,r,432003l,432003,,e" fillcolor="#007166" stroked="f" strokeweight="0">
                  <v:stroke miterlimit="83231f" joinstyle="miter"/>
                  <v:path arrowok="t" textboxrect="0,0,5346002,432003"/>
                </v:shape>
                <v:rect id="Rectangle 5552" o:spid="_x0000_s1268" style="position:absolute;left:9436;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1hdscA&#10;AADdAAAADwAAAGRycy9kb3ducmV2LnhtbESPQWvCQBSE74L/YXlCb7pRSN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YXb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A</w:t>
                        </w:r>
                      </w:p>
                    </w:txbxContent>
                  </v:textbox>
                </v:rect>
                <v:rect id="Rectangle 5553" o:spid="_x0000_s1269" style="position:absolute;left:10076;top:1349;width:250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E7cYA&#10;AADdAAAADwAAAGRycy9kb3ducmV2LnhtbESPQWvCQBSE7wX/w/IEb3WjJSVGVxGt6LFVQb09ss8k&#10;mH0bsquJ/fXdQqHHYWa+YWaLzlTiQY0rLSsYDSMQxJnVJecKjofNawLCeWSNlWVS8CQHi3nvZYap&#10;ti1/0WPvcxEg7FJUUHhfp1K6rCCDbmhr4uBdbWPQB9nkUjfYBrip5DiK3qXBksNCgTWtCspu+7tR&#10;sE3q5Xlnv9u8+rhsT5+nyfow8UoN+t1yCsJT5//Df+2dVhD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E7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PPE</w:t>
                        </w:r>
                      </w:p>
                    </w:txbxContent>
                  </v:textbox>
                </v:rect>
                <v:rect id="Rectangle 5554" o:spid="_x0000_s1270" style="position:absolute;left:11958;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cmcYA&#10;AADdAAAADwAAAGRycy9kb3ducmV2LnhtbESPQWvCQBSE7wX/w/IEb3WjNCVGVxGt6LFVQb09ss8k&#10;mH0bsquJ/fXdQqHHYWa+YWaLzlTiQY0rLSsYDSMQxJnVJecKjofNawLCeWSNlWVS8CQHi3nvZYap&#10;ti1/0WPvcxEg7FJUUHhfp1K6rCCDbmhr4uBdbWPQB9nkUjfYBrip5DiK3qXBksNCgTWtCspu+7tR&#10;sE3q5Xlnv9u8+rhsT5+nyfow8UoN+t1yCsJT5//Df+2dVhD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cm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n</w:t>
                        </w:r>
                      </w:p>
                    </w:txbxContent>
                  </v:textbox>
                </v:rect>
                <v:rect id="Rectangle 5555" o:spid="_x0000_s1271" style="position:absolute;left:12674;top:1349;width:122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5AsIA&#10;AADdAAAADwAAAGRycy9kb3ducmV2LnhtbERPy4rCMBTdC/5DuMLsNFVw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PkCwgAAAN0AAAAPAAAAAAAAAAAAAAAAAJgCAABkcnMvZG93&#10;bnJldi54bWxQSwUGAAAAAAQABAD1AAAAhwMAAAAA&#10;" filled="f" stroked="f">
                  <v:textbox inset="0,0,0,0">
                    <w:txbxContent>
                      <w:p w:rsidR="005B726C" w:rsidRDefault="001C1064">
                        <w:pPr>
                          <w:spacing w:after="160" w:line="259" w:lineRule="auto"/>
                          <w:ind w:left="0" w:firstLine="0"/>
                        </w:pPr>
                        <w:r>
                          <w:rPr>
                            <w:color w:val="FFFFFF"/>
                            <w:sz w:val="16"/>
                          </w:rPr>
                          <w:t>DI</w:t>
                        </w:r>
                      </w:p>
                    </w:txbxContent>
                  </v:textbox>
                </v:rect>
                <v:rect id="Rectangle 5556" o:spid="_x0000_s1272" style="position:absolute;left:13595;top:1349;width:29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ndccA&#10;AADdAAAADwAAAGRycy9kb3ducmV2LnhtbESPQWvCQBSE74X+h+UVequbFiI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2Z3X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x 5: I</w:t>
                        </w:r>
                      </w:p>
                    </w:txbxContent>
                  </v:textbox>
                </v:rect>
                <v:rect id="Rectangle 5557" o:spid="_x0000_s1273" style="position:absolute;left:15816;top:1349;width:539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7scA&#10;AADdAAAADwAAAGRycy9kb3ducmV2LnhtbESPQWvCQBSE74X+h+UJvTUbh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6wu7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MPORTA</w:t>
                        </w:r>
                      </w:p>
                    </w:txbxContent>
                  </v:textbox>
                </v:rect>
                <v:rect id="Rectangle 5558" o:spid="_x0000_s1274" style="position:absolute;left:19875;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WnMMA&#10;AADdAAAADwAAAGRycy9kb3ducmV2LnhtbERPy2rCQBTdC/7DcIXudGIh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WnM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n</w:t>
                        </w:r>
                      </w:p>
                    </w:txbxContent>
                  </v:textbox>
                </v:rect>
                <v:rect id="Rectangle 5559" o:spid="_x0000_s1275" style="position:absolute;left:20590;top:1349;width:7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zB8UA&#10;AADdAAAADwAAAGRycy9kb3ducmV2LnhtbESPQWvCQBSE74L/YXmCN90opJ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fMH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T</w:t>
                        </w:r>
                      </w:p>
                    </w:txbxContent>
                  </v:textbox>
                </v:rect>
                <v:rect id="Rectangle 5560" o:spid="_x0000_s1276" style="position:absolute;left:21155;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J8IA&#10;AADdAAAADwAAAGRycy9kb3ducmV2LnhtbERPTYvCMBC9L/gfwgh7W1MFRW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5AnwgAAAN0AAAAPAAAAAAAAAAAAAAAAAJgCAABkcnMvZG93&#10;bnJldi54bWxQSwUGAAAAAAQABAD1AAAAhwM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561" o:spid="_x0000_s1277" style="position:absolute;left:21437;top:1349;width:27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1vMUA&#10;AADdAAAADwAAAGRycy9kb3ducmV2LnhtbESPQYvCMBSE7wv+h/AW9ramCop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zW8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CHA</w:t>
                        </w:r>
                      </w:p>
                    </w:txbxContent>
                  </v:textbox>
                </v:rect>
                <v:rect id="Rectangle 5562" o:spid="_x0000_s1278" style="position:absolute;left:23508;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ry8UA&#10;AADdAAAADwAAAGRycy9kb3ducmV2LnhtbESPQYvCMBSE74L/ITxhb5quo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avL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n</w:t>
                        </w:r>
                      </w:p>
                    </w:txbxContent>
                  </v:textbox>
                </v:rect>
                <v:rect id="Rectangle 5563" o:spid="_x0000_s1279" style="position:absolute;left:24223;top:1349;width:26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OUMUA&#10;AADdAAAADwAAAGRycy9kb3ducmV2LnhtbESPT4vCMBTE78J+h/AWvGmqomg1iri76NF/oN4ezbMt&#10;Ni+lydrqp98sCB6HmfkNM1s0phB3qlxuWUGvG4EgTqzOOVVwPPx0xiCcR9ZYWCYFD3KwmH+0Zhhr&#10;W/OO7nufigBhF6OCzPsyltIlGRl0XVsSB+9qK4M+yCqVusI6wE0h+1E0kgZzDgsZlrTKKLntf42C&#10;9bhcnjf2WafF92V92p4mX4eJV6r92SynIDw1/h1+tTdawXA4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Q5Q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GES</w:t>
                        </w:r>
                      </w:p>
                    </w:txbxContent>
                  </v:textbox>
                </v:rect>
                <v:rect id="Rectangle 5564" o:spid="_x0000_s1280" style="position:absolute;left:26219;top:1349;width:37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JMUA&#10;AADdAAAADwAAAGRycy9kb3ducmV2LnhtbESPT4vCMBTE78J+h/AWvGmqqGg1iri76NF/oN4ezbMt&#10;Ni+lydrqp98sCB6HmfkNM1s0phB3qlxuWUGvG4EgTqzOOVVwPPx0xiCcR9ZYWCYFD3KwmH+0Zhhr&#10;W/OO7nufigBhF6OCzPsyltIlGRl0XVsSB+9qK4M+yCqVusI6wE0h+1E0kgZzDgsZlrTKKLntf42C&#10;9bhcnjf2WafF92V92p4mX4eJV6r92SynIDw1/h1+tTdawXA4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JYk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565" o:spid="_x0000_s1281" style="position:absolute;left:26501;top:1349;width:175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v8cA&#10;AADdAAAADwAAAGRycy9kb3ducmV2LnhtbESPQWvCQBSE74X+h+UVequbFiI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M7/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TO</w:t>
                        </w:r>
                      </w:p>
                    </w:txbxContent>
                  </v:textbox>
                </v:rect>
                <v:rect id="Rectangle 5566" o:spid="_x0000_s1282" style="position:absolute;left:27819;top:1349;width:37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tyMcA&#10;AADdAAAADwAAAGRycy9kb3ducmV2LnhtbESPQWvCQBSE74L/YXmCN91YM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rcj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 </w:t>
                        </w:r>
                      </w:p>
                    </w:txbxContent>
                  </v:textbox>
                </v:rect>
                <v:rect id="Rectangle 5567" o:spid="_x0000_s1283" style="position:absolute;left:28101;top:1349;width:3153;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U8YA&#10;AADdAAAADwAAAGRycy9kb3ducmV2LnhtbESPT4vCMBTE74LfITxhb5oq6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IU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MAKI</w:t>
                        </w:r>
                      </w:p>
                    </w:txbxContent>
                  </v:textbox>
                </v:rect>
                <v:rect id="Rectangle 5568" o:spid="_x0000_s1284" style="position:absolute;left:30472;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cIcIA&#10;AADdAAAADwAAAGRycy9kb3ducmV2LnhtbERPTYvCMBC9L/gfwgh7W1MFRW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ZwhwgAAAN0AAAAPAAAAAAAAAAAAAAAAAJgCAABkcnMvZG93&#10;bnJldi54bWxQSwUGAAAAAAQABAD1AAAAhwMAAAAA&#10;" filled="f" stroked="f">
                  <v:textbox inset="0,0,0,0">
                    <w:txbxContent>
                      <w:p w:rsidR="005B726C" w:rsidRDefault="001C1064">
                        <w:pPr>
                          <w:spacing w:after="160" w:line="259" w:lineRule="auto"/>
                          <w:ind w:left="0" w:firstLine="0"/>
                        </w:pPr>
                        <w:r>
                          <w:rPr>
                            <w:color w:val="FFFFFF"/>
                            <w:sz w:val="16"/>
                          </w:rPr>
                          <w:t>n</w:t>
                        </w:r>
                      </w:p>
                    </w:txbxContent>
                  </v:textbox>
                </v:rect>
                <v:rect id="Rectangle 5569" o:spid="_x0000_s1285" style="position:absolute;left:31187;top:1349;width:10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5uscA&#10;AADdAAAADwAAAGRycy9kb3ducmV2LnhtbESPQWvCQBSE74L/YXmCN91YM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Ob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G</w:t>
                        </w:r>
                      </w:p>
                    </w:txbxContent>
                  </v:textbox>
                </v:rect>
                <v:rect id="Rectangle 5570" o:spid="_x0000_s1286" style="position:absolute;left:31940;top:1349;width:117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sMA&#10;AADdAAAADwAAAGRycy9kb3ducmV2LnhtbERPTYvCMBC9L/gfwgje1lTB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s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 xml:space="preserve"> E</w:t>
                        </w:r>
                      </w:p>
                    </w:txbxContent>
                  </v:textbox>
                </v:rect>
                <v:rect id="Rectangle 5571" o:spid="_x0000_s1287" style="position:absolute;left:32825;top:1349;width:197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YcYA&#10;AADdAAAADwAAAGRycy9kb3ducmV2LnhtbESPS4vCQBCE78L+h6EXvOlEwVd0FFkVPfpYcPfWZNok&#10;bKYnZEYT/fWOIOyxqKqvqNmiMYW4UeVyywp63QgEcWJ1zqmC79OmMwbhPLLGwjIpuJODxfyjNcNY&#10;25oPdDv6VAQIuxgVZN6XsZQuycig69qSOHgXWxn0QVap1BXWAW4K2Y+ioTSYc1jIsKSvjJK/49Uo&#10;2I7L5c/OPuq0WP9uz/vzZHWaeKXan81yCsJT4//D7/ZOKxgM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jY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MP</w:t>
                        </w:r>
                      </w:p>
                    </w:txbxContent>
                  </v:textbox>
                </v:rect>
                <v:rect id="Rectangle 5572" o:spid="_x0000_s1288" style="position:absolute;left:34311;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9FsYA&#10;AADdAAAADwAAAGRycy9kb3ducmV2LnhtbESPT4vCMBTE7wt+h/AEb2uqoK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g9F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l</w:t>
                        </w:r>
                      </w:p>
                    </w:txbxContent>
                  </v:textbox>
                </v:rect>
                <v:rect id="Rectangle 5573" o:spid="_x0000_s1289" style="position:absolute;left:34857;top:1349;width:375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YjcYA&#10;AADdAAAADwAAAGRycy9kb3ducmV2LnhtbESPQWvCQBSE74L/YXmCN91Y0W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SYj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OYME</w:t>
                        </w:r>
                      </w:p>
                    </w:txbxContent>
                  </v:textbox>
                </v:rect>
                <v:rect id="Rectangle 5574" o:spid="_x0000_s1290" style="position:absolute;left:37679;top:1349;width:9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A+cYA&#10;AADdAAAADwAAAGRycy9kb3ducmV2LnhtbESPQWvCQBSE74L/YXmCN91Y1GrqKlIVPdpYUG+P7GsS&#10;zL4N2dWk/fXdgtDjMDPfMItVa0rxoNoVlhWMhhEI4tTqgjMFn6fdYAbCeWSNpWVS8E0OVstuZ4Gx&#10;tg1/0CPxmQgQdjEqyL2vYildmpNBN7QVcfC+bG3QB1lnUtfYBLgp5UsUTaXBgsNCjhW955TekrtR&#10;sJ9V68vB/jRZub3uz8fzfHOae6X6vXb9BsJT6//Dz/ZBK5hMXs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A+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n</w:t>
                        </w:r>
                      </w:p>
                    </w:txbxContent>
                  </v:textbox>
                </v:rect>
                <v:rect id="Rectangle 5575" o:spid="_x0000_s1291" style="position:absolute;left:38394;top:1349;width:752;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GlYscA&#10;AADdAAAADwAAAGRycy9kb3ducmV2LnhtbESPQWvCQBSE74X+h+UJvTUbh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pWL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T</w:t>
                        </w:r>
                      </w:p>
                    </w:txbxContent>
                  </v:textbox>
                </v:rect>
                <v:rect id="Rectangle 5576" o:spid="_x0000_s1292" style="position:absolute;left:38959;top:1349;width:1127;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7FcYA&#10;AADdAAAADwAAAGRycy9kb3ducmV2LnhtbESPT4vCMBTE74LfITxhb5oq6G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7F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 xml:space="preserve"> T</w:t>
                        </w:r>
                      </w:p>
                    </w:txbxContent>
                  </v:textbox>
                </v:rect>
                <v:rect id="Rectangle 5577" o:spid="_x0000_s1293" style="position:absolute;left:39807;top:1349;width:12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jscA&#10;AADdAAAADwAAAGRycy9kb3ducmV2LnhtbESPQWvCQBSE7wX/w/KE3uqmg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no7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RI</w:t>
                        </w:r>
                      </w:p>
                    </w:txbxContent>
                  </v:textbox>
                </v:rect>
                <v:rect id="Rectangle 5578" o:spid="_x0000_s1294" style="position:absolute;left:40710;top:1349;width:9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K/MMA&#10;AADdAAAADwAAAGRycy9kb3ducmV2LnhtbERPTYvCMBC9L/gfwgje1lTB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K/M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b</w:t>
                        </w:r>
                      </w:p>
                    </w:txbxContent>
                  </v:textbox>
                </v:rect>
                <v:rect id="Rectangle 5579" o:spid="_x0000_s1295" style="position:absolute;left:41388;top:1349;width:92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vZ8cA&#10;AADdAAAADwAAAGRycy9kb3ducmV2LnhtbESPT2vCQBTE74V+h+UJvdWNBa2JWUXaih79U0i9PbKv&#10;SWj2bciuJvrpXaHgcZiZ3zDpoje1OFPrKssKRsMIBHFudcWFgu/D6nUKwnlkjbVlUnAhB4v581OK&#10;ibYd7+i894UIEHYJKii9bxIpXV6SQTe0DXHwfm1r0AfZFlK32AW4qeVbFE2kwYrDQokNfZSU/+1P&#10;RsF62ix/NvbaFfXXcZ1ts/jzEHulXgb9cgbCU+8f4f/2RisYj9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cr2f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U</w:t>
                        </w:r>
                      </w:p>
                    </w:txbxContent>
                  </v:textbox>
                </v:rect>
                <v:rect id="Rectangle 5580" o:spid="_x0000_s1296" style="position:absolute;left:42084;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23cQA&#10;AADdAAAADwAAAGRycy9kb3ducmV2LnhtbERPTWvCQBC9F/wPywjemk0LSk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dt3EAAAA3QAAAA8AAAAAAAAAAAAAAAAAmAIAAGRycy9k&#10;b3ducmV2LnhtbFBLBQYAAAAABAAEAPUAAACJAwAAAAA=&#10;" filled="f" stroked="f">
                  <v:textbox inset="0,0,0,0">
                    <w:txbxContent>
                      <w:p w:rsidR="005B726C" w:rsidRDefault="001C1064">
                        <w:pPr>
                          <w:spacing w:after="160" w:line="259" w:lineRule="auto"/>
                          <w:ind w:left="0" w:firstLine="0"/>
                        </w:pPr>
                        <w:r>
                          <w:rPr>
                            <w:color w:val="FFFFFF"/>
                            <w:sz w:val="16"/>
                          </w:rPr>
                          <w:t>n</w:t>
                        </w:r>
                      </w:p>
                    </w:txbxContent>
                  </v:textbox>
                </v:rect>
                <v:rect id="Rectangle 5581" o:spid="_x0000_s1297" style="position:absolute;left:42799;top:1349;width:8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RsUA&#10;AADdAAAADwAAAGRycy9kb3ducmV2LnhtbESPT4vCMBTE78J+h/AWvGmqoN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9NG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A</w:t>
                        </w:r>
                      </w:p>
                    </w:txbxContent>
                  </v:textbox>
                </v:rect>
                <v:rect id="Rectangle 5582" o:spid="_x0000_s1298" style="position:absolute;left:43439;top:1349;width:110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NMcUA&#10;AADdAAAADwAAAGRycy9kb3ducmV2LnhtbESPQYvCMBSE74L/ITxhb5oquN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U0x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 xml:space="preserve">l </w:t>
                        </w:r>
                      </w:p>
                    </w:txbxContent>
                  </v:textbox>
                </v:rect>
                <v:rect id="Rectangle 5583" o:spid="_x0000_s1299" style="position:absolute;left:44267;top:1349;width:95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qscA&#10;AADdAAAADwAAAGRycy9kb3ducmV2LnhtbESPQWvCQBSE74X+h+UVvDWbWiw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6K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C</w:t>
                        </w:r>
                      </w:p>
                    </w:txbxContent>
                  </v:textbox>
                </v:rect>
                <v:rect id="Rectangle 5584" o:spid="_x0000_s1300" style="position:absolute;left:44982;top:1349;width:726;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w3scA&#10;AADdAAAADwAAAGRycy9kb3ducmV2LnhtbESPQWvCQBSE74X+h+UVvDWbSi0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IcN7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l</w:t>
                        </w:r>
                      </w:p>
                    </w:txbxContent>
                  </v:textbox>
                </v:rect>
                <v:rect id="Rectangle 5585" o:spid="_x0000_s1301" style="position:absolute;left:45528;top:1349;width:3128;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VRcYA&#10;AADdAAAADwAAAGRycy9kb3ducmV2LnhtbESPQWvCQBSE74X+h+UVvNVNh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TVR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AIMS</w:t>
                        </w:r>
                      </w:p>
                    </w:txbxContent>
                  </v:textbox>
                </v:rect>
                <w10:wrap type="topAndBottom" anchorx="page" anchory="page"/>
              </v:group>
            </w:pict>
          </mc:Fallback>
        </mc:AlternateContent>
      </w: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Managing discipline and grievances at work</w:t>
      </w:r>
    </w:p>
    <w:p w:rsidR="005B726C" w:rsidRDefault="001C1064">
      <w:pPr>
        <w:spacing w:after="141"/>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Managing absence at work</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Employment law update</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HR management for beginners</w:t>
      </w:r>
    </w:p>
    <w:p w:rsidR="005B726C" w:rsidRDefault="001C1064">
      <w:pPr>
        <w:spacing w:after="138"/>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Having difficult conversations</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Contracts of employment: how to get it right</w:t>
      </w:r>
    </w:p>
    <w:p w:rsidR="005B726C" w:rsidRDefault="001C1064">
      <w:pPr>
        <w:spacing w:after="140"/>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new employment legislation</w:t>
      </w:r>
    </w:p>
    <w:p w:rsidR="005B726C" w:rsidRDefault="001C1064">
      <w:pPr>
        <w:spacing w:after="136"/>
        <w:ind w:left="23" w:right="14"/>
      </w:pPr>
      <w:r>
        <w:rPr>
          <w:rFonts w:ascii="Segoe UI Symbol" w:eastAsia="Segoe UI Symbol" w:hAnsi="Segoe UI Symbol" w:cs="Segoe UI Symbol"/>
          <w:color w:val="88ACA8"/>
          <w:sz w:val="16"/>
        </w:rPr>
        <w:t>●</w:t>
      </w:r>
      <w:r>
        <w:rPr>
          <w:rFonts w:ascii="Segoe UI Symbol" w:eastAsia="Segoe UI Symbol" w:hAnsi="Segoe UI Symbol" w:cs="Segoe UI Symbol"/>
          <w:color w:val="88ACA8"/>
          <w:sz w:val="25"/>
          <w:vertAlign w:val="subscript"/>
        </w:rPr>
        <w:t xml:space="preserve">● </w:t>
      </w:r>
      <w:r>
        <w:t>Redundancy and restructuring.</w:t>
      </w:r>
    </w:p>
    <w:p w:rsidR="005B726C" w:rsidRDefault="001C1064">
      <w:pPr>
        <w:ind w:left="23" w:right="14"/>
      </w:pPr>
      <w:r>
        <w:t xml:space="preserve">We also have free online learning to help you – just go to </w:t>
      </w:r>
      <w:hyperlink r:id="rId96">
        <w:r>
          <w:t>www.acas.org.uk</w:t>
        </w:r>
      </w:hyperlink>
      <w:hyperlink r:id="rId97">
        <w:r>
          <w:t xml:space="preserve"> </w:t>
        </w:r>
      </w:hyperlink>
      <w:r>
        <w:t>and click on e-learning to look at the topics covered.</w:t>
      </w:r>
    </w:p>
    <w:p w:rsidR="005B726C" w:rsidRDefault="001C1064">
      <w:pPr>
        <w:pStyle w:val="Heading1"/>
        <w:spacing w:after="0" w:line="225" w:lineRule="auto"/>
        <w:ind w:left="0" w:right="628" w:firstLine="0"/>
        <w:jc w:val="both"/>
      </w:pPr>
      <w:bookmarkStart w:id="6" w:name="_Toc46909"/>
      <w:r>
        <w:lastRenderedPageBreak/>
        <w:t xml:space="preserve">Acas Publications </w:t>
      </w:r>
      <w:bookmarkEnd w:id="6"/>
    </w:p>
    <w:p w:rsidR="005B726C" w:rsidRDefault="001C1064">
      <w:pPr>
        <w:spacing w:after="0" w:line="225" w:lineRule="auto"/>
        <w:ind w:left="0" w:right="628" w:firstLine="0"/>
        <w:jc w:val="both"/>
      </w:pPr>
      <w:r>
        <w:rPr>
          <w:color w:val="007166"/>
          <w:sz w:val="56"/>
        </w:rPr>
        <w:t xml:space="preserve">  </w:t>
      </w:r>
      <w:r>
        <w:rPr>
          <w:rFonts w:ascii="Calibri" w:eastAsia="Calibri" w:hAnsi="Calibri" w:cs="Calibri"/>
          <w:color w:val="007166"/>
          <w:sz w:val="60"/>
        </w:rPr>
        <w:t>Book</w:t>
      </w:r>
      <w:r>
        <w:rPr>
          <w:rFonts w:ascii="Calibri" w:eastAsia="Calibri" w:hAnsi="Calibri" w:cs="Calibri"/>
          <w:color w:val="007166"/>
          <w:sz w:val="60"/>
        </w:rPr>
        <w:tab/>
        <w:t>time</w:t>
      </w:r>
      <w:r>
        <w:rPr>
          <w:rFonts w:ascii="Calibri" w:eastAsia="Calibri" w:hAnsi="Calibri" w:cs="Calibri"/>
          <w:color w:val="007166"/>
          <w:sz w:val="60"/>
        </w:rPr>
        <w:tab/>
        <w:t>with</w:t>
      </w:r>
      <w:r>
        <w:rPr>
          <w:rFonts w:ascii="Calibri" w:eastAsia="Calibri" w:hAnsi="Calibri" w:cs="Calibri"/>
          <w:color w:val="007166"/>
          <w:sz w:val="60"/>
        </w:rPr>
        <w:tab/>
        <w:t>you</w:t>
      </w:r>
      <w:r>
        <w:rPr>
          <w:rFonts w:ascii="Calibri" w:eastAsia="Calibri" w:hAnsi="Calibri" w:cs="Calibri"/>
          <w:color w:val="007166"/>
          <w:sz w:val="60"/>
        </w:rPr>
        <w:tab/>
      </w:r>
      <w:r>
        <w:rPr>
          <w:rFonts w:ascii="Calibri" w:eastAsia="Calibri" w:hAnsi="Calibri" w:cs="Calibri"/>
          <w:color w:val="007166"/>
          <w:sz w:val="60"/>
        </w:rPr>
        <w:tab/>
      </w:r>
      <w:r>
        <w:rPr>
          <w:rFonts w:ascii="Calibri" w:eastAsia="Calibri" w:hAnsi="Calibri" w:cs="Calibri"/>
          <w:color w:val="007166"/>
          <w:sz w:val="60"/>
        </w:rPr>
        <w:tab/>
      </w:r>
      <w:r>
        <w:rPr>
          <w:rFonts w:ascii="Calibri" w:eastAsia="Calibri" w:hAnsi="Calibri" w:cs="Calibri"/>
          <w:color w:val="007166"/>
          <w:sz w:val="60"/>
        </w:rPr>
        <w:t>Employment</w:t>
      </w:r>
      <w:r>
        <w:rPr>
          <w:rFonts w:ascii="Calibri" w:eastAsia="Calibri" w:hAnsi="Calibri" w:cs="Calibri"/>
          <w:color w:val="007166"/>
          <w:sz w:val="60"/>
        </w:rPr>
        <w:tab/>
        <w:t>Specialist</w:t>
      </w:r>
    </w:p>
    <w:p w:rsidR="005B726C" w:rsidRDefault="001C1064">
      <w:pPr>
        <w:ind w:left="23" w:right="14"/>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page">
                  <wp:posOffset>234015</wp:posOffset>
                </wp:positionH>
                <wp:positionV relativeFrom="page">
                  <wp:posOffset>0</wp:posOffset>
                </wp:positionV>
                <wp:extent cx="3270121" cy="539483"/>
                <wp:effectExtent l="0" t="0" r="0" b="0"/>
                <wp:wrapTopAndBottom/>
                <wp:docPr id="44272" name="Group 44272"/>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5638" name="Shape 5638"/>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639" name="Shape 5639"/>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640" name="Shape 5640"/>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5641" name="Shape 5641"/>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642" name="Shape 5642"/>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5643" name="Shape 5643"/>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5644" name="Shape 5644"/>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300" name="Shape 47300"/>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01" name="Shape 47301"/>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47" name="Shape 5647"/>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48" name="Shape 5648"/>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49" name="Shape 5649"/>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50" name="Shape 5650"/>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51" name="Shape 5651"/>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52" name="Shape 5652"/>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53" name="Shape 5653"/>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54" name="Shape 5654"/>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55" name="Shape 5655"/>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56" name="Shape 5656"/>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57" name="Shape 5657"/>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58" name="Shape 5658"/>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02" name="Shape 47302"/>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03" name="Shape 47303"/>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61" name="Shape 5661"/>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62" name="Shape 5662"/>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63" name="Shape 5663"/>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64" name="Shape 5664"/>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665" name="Shape 5665"/>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66" name="Shape 5666"/>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67" name="Shape 5667"/>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68" name="Shape 5668"/>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69" name="Shape 5669"/>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04" name="Shape 47304"/>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05" name="Shape 47305"/>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2" name="Shape 5672"/>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3" name="Shape 5673"/>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4" name="Shape 5674"/>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5" name="Shape 5675"/>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6" name="Shape 5676"/>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7" name="Shape 5677"/>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78" name="Shape 5678"/>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06" name="Shape 47306"/>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07" name="Shape 47307"/>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81" name="Shape 5681"/>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82" name="Shape 5682"/>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83" name="Shape 5683"/>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84" name="Shape 5684"/>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85" name="Shape 5685"/>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5686" name="Shape 5686"/>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0CA76EE3" id="Group 44272" o:spid="_x0000_s1026" style="position:absolute;margin-left:18.45pt;margin-top:0;width:257.5pt;height:42.5pt;z-index:251707392;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">
                <v:shape id="Shape 5638"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vcMA&#10;AADdAAAADwAAAGRycy9kb3ducmV2LnhtbERPzUrDQBC+C77DMoI3u9HQVGK3JShiUSi09QGG7JgN&#10;zc6m2Ukb3757EDx+fP/L9eQ7daYhtoENPM4yUMR1sC03Br4P7w/PoKIgW+wCk4FfirBe3d4ssbTh&#10;wjs676VRKYRjiQacSF9qHWtHHuMs9MSJ+wmDR0lwaLQd8JLCfaefsqzQHltODQ57enVUH/ejN1AV&#10;sv2q5+6Uj4fPxZuMH9XxlBtzfzdVL6CEJvkX/7k31sC8yNPc9CY9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cvcMAAADdAAAADwAAAAAAAAAAAAAAAACYAgAAZHJzL2Rv&#10;d25yZXYueG1sUEsFBgAAAAAEAAQA9QAAAIgDA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5639"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YE8YA&#10;AADdAAAADwAAAGRycy9kb3ducmV2LnhtbESPQWsCMRSE74X+h/CEXqRm21LRdaMUoWAPImq9PzZv&#10;N6ublyVJ3e2/N4WCx2FmvmGK1WBbcSUfGscKXiYZCOLS6YZrBd/Hz+cZiBCRNbaOScEvBVgtHx8K&#10;zLXreU/XQ6xFgnDIUYGJsculDKUhi2HiOuLkVc5bjEn6WmqPfYLbVr5m2VRabDgtGOxobai8HH6s&#10;gtPX7rKdjc9zbNdm43uqXDfeKfU0Gj4WICIN8R7+b2+0gvfp2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vYE8YAAADdAAAADwAAAAAAAAAAAAAAAACYAgAAZHJz&#10;L2Rvd25yZXYueG1sUEsFBgAAAAAEAAQA9QAAAIsDA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5640"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3scEA&#10;AADdAAAADwAAAGRycy9kb3ducmV2LnhtbERPz2vCMBS+D/wfwhN2m6m6ValG0YGjV93w/GyeTTF5&#10;KU2q9b9fDoMdP77f6+3grLhTFxrPCqaTDARx5XXDtYKf78PbEkSIyBqtZ1LwpADbzehljYX2Dz7S&#10;/RRrkUI4FKjAxNgWUobKkMMw8S1x4q6+cxgT7GqpO3ykcGflLMty6bDh1GCwpU9D1e3UOwXztj/m&#10;c39ZxHJ6Nl+3ve13pVXqdTzsViAiDfFf/OcutYKP/D3tT2/S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7N7HBAAAA3QAAAA8AAAAAAAAAAAAAAAAAmAIAAGRycy9kb3du&#10;cmV2LnhtbFBLBQYAAAAABAAEAPUAAACGAwAAAAA=&#10;" path="m4548,l199820,r4549,53732c204369,166037,166167,269339,102184,351597,38202,269339,,166025,,53744l4548,xe" fillcolor="#6a9c97" stroked="f" strokeweight="0">
                  <v:stroke miterlimit="83231f" joinstyle="miter"/>
                  <v:path arrowok="t" textboxrect="0,0,204369,351597"/>
                </v:shape>
                <v:shape id="Shape 5641"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y8UA&#10;AADdAAAADwAAAGRycy9kb3ducmV2LnhtbESPQWvCQBSE74X+h+UVvOlGUSvRVSQiCnpQ294f2Wc2&#10;JPs2ZFeN/94tFHocZuYbZrHqbC3u1PrSsYLhIAFBnDtdcqHg+2vbn4HwAVlj7ZgUPMnDavn+tsBU&#10;uwef6X4JhYgQ9ikqMCE0qZQ+N2TRD1xDHL2ray2GKNtC6hYfEW5rOUqSqbRYclww2FBmKK8uN6vg&#10;MDtWPxV/jnaZrjOzeZ5u565QqvfRrecgAnXhP/zX3msFk+l4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rLxQAAAN0AAAAPAAAAAAAAAAAAAAAAAJgCAABkcnMv&#10;ZG93bnJldi54bWxQSwUGAAAAAAQABAD1AAAAigM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5642"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x8gA&#10;AADdAAAADwAAAGRycy9kb3ducmV2LnhtbESPW2sCMRSE3wv+h3CEvhRNKq3oapS2tLXgBW/g62Fz&#10;3F3cnCybrG7/fVMo9HGYmW+Y6by1pbhS7QvHGh77CgRx6kzBmYbj4aM3AuEDssHSMWn4Jg/zWedu&#10;iolxN97RdR8yESHsE9SQh1AlUvo0J4u+7yri6J1dbTFEWWfS1HiLcFvKgVJDabHguJBjRW85pZd9&#10;YzWMH9S6eT0tV7zdqF2zeKfPxXqj9X23fZmACNSG//Bf+8toeB4+DeD3TX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77HyAAAAN0AAAAPAAAAAAAAAAAAAAAAAJgCAABk&#10;cnMvZG93bnJldi54bWxQSwUGAAAAAAQABAD1AAAAjQMAAAAA&#10;" path="m4579,l202304,r4579,53746c206883,166763,168173,270674,103454,353199,38709,270674,,166763,,53746l4579,xe" fillcolor="#a3bcb9" stroked="f" strokeweight="0">
                  <v:stroke miterlimit="83231f" joinstyle="miter"/>
                  <v:path arrowok="t" textboxrect="0,0,206883,353199"/>
                </v:shape>
                <v:shape id="Shape 5643"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PRsgA&#10;AADdAAAADwAAAGRycy9kb3ducmV2LnhtbESPQWvCQBSE7wX/w/IKvZS6aatBo6uI2OJJaNoivT2y&#10;r0ls9m3YXU3013eFQo/DzHzDzJe9acSJnK8tK3gcJiCIC6trLhV8vL88TED4gKyxsUwKzuRhuRjc&#10;zDHTtuM3OuWhFBHCPkMFVQhtJqUvKjLoh7Yljt63dQZDlK6U2mEX4aaRT0mSSoM1x4UKW1pXVPzk&#10;R6Ngr+10svna7T87l75e7rv2sM3HSt3d9qsZiEB9+A//tbdawTgdPcP1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09GyAAAAN0AAAAPAAAAAAAAAAAAAAAAAJgCAABk&#10;cnMvZG93bnJldi54bWxQSwUGAAAAAAQABAD1AAAAjQ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5644"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Uj8YA&#10;AADdAAAADwAAAGRycy9kb3ducmV2LnhtbESPT4vCMBTE7wt+h/CEva2p0hWpRhGlqyB78A+It0fz&#10;bIvNS2mird9+Iyx4HGbmN8xs0ZlKPKhxpWUFw0EEgjizuuRcwemYfk1AOI+ssbJMCp7kYDHvfcww&#10;0bblPT0OPhcBwi5BBYX3dSKlywoy6Aa2Jg7e1TYGfZBNLnWDbYCbSo6iaCwNlhwWCqxpVVB2O9yN&#10;gk18eV7T00+6PJvfdrde00Uf70p99rvlFISnzr/D/+2tVvA9jmN4vQ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sUj8YAAADdAAAADwAAAAAAAAAAAAAAAACYAgAAZHJz&#10;L2Rvd25yZXYueG1sUEsFBgAAAAAEAAQA9QAAAIsDAAAAAA==&#10;" path="m4546,l199782,r4548,53769c204330,166037,166141,269339,102159,351584,38189,269339,,166024,,53731l4546,xe" fillcolor="#6a9c97" stroked="f" strokeweight="0">
                  <v:stroke miterlimit="83231f" joinstyle="miter"/>
                  <v:path arrowok="t" textboxrect="0,0,204330,351584"/>
                </v:shape>
                <v:shape id="Shape 47300"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Avk8UA&#10;AADeAAAADwAAAGRycy9kb3ducmV2LnhtbESPTWvCQBCG7wX/wzKCt7pRS5XoKv0gtD0oaIvnaXaa&#10;BLOzYWdr0n/fPRR6fHm/eDa7wbXqSkEazwZm0wwUceltw5WBj/fidgVKIrLF1jMZ+CGB3XZ0s8Hc&#10;+p6PdD3FSqURlhwN1DF2udZS1uRQpr4jTt6XDw5jkqHSNmCfxl2r51l2rx02nB5q7OippvJy+nYG&#10;5O3g9rx8luLcF8VKHj9f5hyMmYyHhzWoSEP8D/+1X62Bu+UiSwAJJ6G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C+TxQAAAN4AAAAPAAAAAAAAAAAAAAAAAJgCAABkcnMv&#10;ZG93bnJldi54bWxQSwUGAAAAAAQABAD1AAAAigMAAAAA&#10;" path="m,l9144,r,72086l,72086,,e" fillcolor="#88aca8" stroked="f" strokeweight="0">
                  <v:stroke miterlimit="83231f" joinstyle="miter"/>
                  <v:path arrowok="t" textboxrect="0,0,9144,72086"/>
                </v:shape>
                <v:shape id="Shape 47301"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uO8gA&#10;AADeAAAADwAAAGRycy9kb3ducmV2LnhtbESPT2vCQBTE70K/w/IKXkrdjS3+SV2lCEK9aLUieHtk&#10;X5PQ7NuQXZP47buFgsdhZn7DLFa9rURLjS8da0hGCgRx5kzJuYbT1+Z5BsIHZIOVY9JwIw+r5cNg&#10;galxHR+oPYZcRAj7FDUUIdSplD4ryKIfuZo4et+usRiibHJpGuwi3FZyrNREWiw5LhRY07qg7Od4&#10;tRqU3a/NrDw/7WiatLt5t/00+4vWw8f+/Q1EoD7cw//tD6PhdfqiEv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PK47yAAAAN4AAAAPAAAAAAAAAAAAAAAAAJgCAABk&#10;cnMvZG93bnJldi54bWxQSwUGAAAAAAQABAD1AAAAjQMAAAAA&#10;" path="m,l9144,r,14097l,14097,,e" fillcolor="#88aca8" stroked="f" strokeweight="0">
                  <v:stroke miterlimit="83231f" joinstyle="miter"/>
                  <v:path arrowok="t" textboxrect="0,0,9144,14097"/>
                </v:shape>
                <v:shape id="Shape 5647"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he8QA&#10;AADdAAAADwAAAGRycy9kb3ducmV2LnhtbESPzW7CMBCE75V4B2uRuBUHRFMUMIgfIcGxlAdY4iUO&#10;xOsoNkl4+7pSpR5HM/ONZrnubSVaanzpWMFknIAgzp0uuVBw+T68z0H4gKyxckwKXuRhvRq8LTHT&#10;ruMvas+hEBHCPkMFJoQ6k9Lnhiz6sauJo3dzjcUQZVNI3WAX4baS0yRJpcWS44LBmnaG8sf5aRXI&#10;bd0eNyeT7q/303Z24Q6nj0Kp0bDfLEAE6sN/+K991Ao+0tkn/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YXvEAAAA3QAAAA8AAAAAAAAAAAAAAAAAmAIAAGRycy9k&#10;b3ducmV2LnhtbFBLBQYAAAAABAAEAPUAAACJAw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5648"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rrcIA&#10;AADdAAAADwAAAGRycy9kb3ducmV2LnhtbERPzWoCMRC+F/oOYQQvUrMtKrI1ihQKpRep+gBjMm4W&#10;N5NlM+rq0zcHwePH979Y9aFRF+pSHdnA+7gARWyjq7kysN99v81BJUF22EQmAzdKsFq+viywdPHK&#10;f3TZSqVyCKcSDXiRttQ6WU8B0zi2xJk7xi6gZNhV2nV4zeGh0R9FMdMBa84NHlv68mRP23MwIHZ0&#10;vP9KYTdrH+/n/W46OvjWmOGgX3+CEurlKX64f5yB6WyS5+Y3+Qn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qutwgAAAN0AAAAPAAAAAAAAAAAAAAAAAJgCAABkcnMvZG93&#10;bnJldi54bWxQSwUGAAAAAAQABAD1AAAAhwM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5649"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q/8YA&#10;AADdAAAADwAAAGRycy9kb3ducmV2LnhtbESP0WrCQBRE3wv+w3IFX4rZKDbU6BpCQRTal9h8wCV7&#10;TYLZuzG7jenfdwuFPg4zc4bZZ5PpxEiDay0rWEUxCOLK6pZrBeXncfkKwnlkjZ1lUvBNDrLD7GmP&#10;qbYPLmi8+FoECLsUFTTe96mUrmrIoItsTxy8qx0M+iCHWuoBHwFuOrmO40QabDksNNjTW0PV7fJl&#10;FGCRf5T3TXt8Pp1Leq9XhopxrdRiPuU7EJ4m/x/+a5+1gpdks4X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2q/8YAAADdAAAADwAAAAAAAAAAAAAAAACYAgAAZHJz&#10;L2Rvd25yZXYueG1sUEsFBgAAAAAEAAQA9QAAAIsDAAAAAA==&#10;" path="m34087,r,7404c17183,7404,8801,22771,8801,38138v,15367,8382,30734,25286,30734l34087,76276c12014,76276,,58813,,38138,,17463,12014,,34087,xe" fillcolor="#88aca8" stroked="f" strokeweight="0">
                  <v:stroke miterlimit="83231f" joinstyle="miter"/>
                  <v:path arrowok="t" textboxrect="0,0,34087,76276"/>
                </v:shape>
                <v:shape id="Shape 5650"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Vv8EA&#10;AADdAAAADwAAAGRycy9kb3ducmV2LnhtbERPzYrCMBC+C75DGMGLaKqoLN2mIoIorJe6fYChGduy&#10;zaQ2sda33xwEjx/ff7IbTCN66lxtWcFyEYEgLqyuuVSQ/x7nXyCcR9bYWCYFL3KwS8ejBGNtn5xR&#10;f/WlCCHsYlRQed/GUrqiIoNuYVviwN1sZ9AH2JVSd/gM4aaRqyjaSoM1h4YKWzpUVPxdH0YBZvtL&#10;fl/Xx9npnNNPuTSU9SulppNh/w3C0+A/4rf7rBVstpuwP7wJT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lb/BAAAA3QAAAA8AAAAAAAAAAAAAAAAAmAIAAGRycy9kb3du&#10;cmV2LnhtbFBLBQYAAAAABAAEAPUAAACGAwAAAAA=&#10;" path="m,c22073,,34087,17463,34087,38138,34087,58813,22073,76276,,76276l,68872v16904,,25286,-15367,25286,-30734c25286,22771,16904,7404,,7404l,xe" fillcolor="#88aca8" stroked="f" strokeweight="0">
                  <v:stroke miterlimit="83231f" joinstyle="miter"/>
                  <v:path arrowok="t" textboxrect="0,0,34087,76276"/>
                </v:shape>
                <v:shape id="Shape 5651"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O8cYA&#10;AADdAAAADwAAAGRycy9kb3ducmV2LnhtbESPQWvCQBSE7wX/w/KE3upGJUGiq6ggeujBpl68PbLP&#10;JJh9G7NrjP31XaHQ4zAz3zCLVW9q0VHrKssKxqMIBHFudcWFgtP37mMGwnlkjbVlUvAkB6vl4G2B&#10;qbYP/qIu84UIEHYpKii9b1IpXV6SQTeyDXHwLrY16INsC6lbfAS4qeUkihJpsOKwUGJD25Lya3Y3&#10;CvbPSXbums3xetv94OdmWiSHeK3U+7Bfz0F46v1/+K990AriJB7D6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gO8cYAAADdAAAADwAAAAAAAAAAAAAAAACYAgAAZHJz&#10;L2Rvd25yZXYueG1sUEsFBgAAAAAEAAQA9QAAAIsDAAAAAA==&#10;" path="m35624,559r,8801c19698,8522,8801,20256,8801,35204r,38418l,73622,,1536r8103,l8103,18441r279,c12852,6845,22631,,35624,559xe" fillcolor="#88aca8" stroked="f" strokeweight="0">
                  <v:stroke miterlimit="83231f" joinstyle="miter"/>
                  <v:path arrowok="t" textboxrect="0,0,35624,73622"/>
                </v:shape>
                <v:shape id="Shape 5652"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CMMA&#10;AADdAAAADwAAAGRycy9kb3ducmV2LnhtbESPQYvCMBSE74L/ITzBm6YKlqUaRQTZvQja1fujebbF&#10;5qUm0db99RthYY/DzHzDrDa9acSTnK8tK5hNExDEhdU1lwrO3/vJBwgfkDU2lknBizxs1sPBCjNt&#10;Oz7RMw+liBD2GSqoQmgzKX1RkUE/tS1x9K7WGQxRulJqh12Em0bOkySVBmuOCxW2tKuouOUPoyC9&#10;3H/Oj+Kwzw/HY1e77ae3O1ZqPOq3SxCB+vAf/mt/aQWLdDGH9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CMMAAADdAAAADwAAAAAAAAAAAAAAAACYAgAAZHJzL2Rv&#10;d25yZXYueG1sUEsFBgAAAAAEAAQA9QAAAIgDA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5653"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BBsUA&#10;AADdAAAADwAAAGRycy9kb3ducmV2LnhtbESPQWvCQBSE70L/w/IK3nRTNUGiq9RCoXirKUJvj+wz&#10;iWbfxuyq23/fFQSPw8x8wyzXwbTiSr1rLCt4GycgiEurG64U/BSfozkI55E1tpZJwR85WK9eBkvM&#10;tb3xN113vhIRwi5HBbX3XS6lK2sy6Ma2I47ewfYGfZR9JXWPtwg3rZwkSSYNNhwXauzoo6bytLsY&#10;BaHbn3/3NuVLdZqFbbM5Fsm5UGr4Gt4XIDwF/ww/2l9aQZqlU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oEGxQAAAN0AAAAPAAAAAAAAAAAAAAAAAJgCAABkcnMv&#10;ZG93bnJldi54bWxQSwUGAAAAAAQABAD1AAAAig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5654"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Nk8YA&#10;AADdAAAADwAAAGRycy9kb3ducmV2LnhtbESPQWvCQBSE74L/YXlCb7pJqFFSVxGhtIciaNXza/Y1&#10;Sc2+DbvbmP77bkHocZiZb5jVZjCt6Mn5xrKCdJaAIC6tbrhScHp/ni5B+ICssbVMCn7Iw2Y9Hq2w&#10;0PbGB+qPoRIRwr5ABXUIXSGlL2sy6Ge2I47ep3UGQ5SuktrhLcJNK7MkyaXBhuNCjR3taiqvx2+j&#10;4OL2+YsZ+uwrS8PunCaLt/3HQqmHybB9AhFoCP/he/tVK5jn80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PNk8YAAADdAAAADwAAAAAAAAAAAAAAAACYAgAAZHJz&#10;L2Rvd25yZXYueG1sUEsFBgAAAAAEAAQA9QAAAIsDAAAAAA==&#10;" path="m26334,r,7110l14459,10577c11036,13300,8941,17491,8801,23365l,23365c419,14913,3597,8871,8731,4942l26334,xe" fillcolor="#007166" stroked="f" strokeweight="0">
                  <v:stroke miterlimit="83231f" joinstyle="miter"/>
                  <v:path arrowok="t" textboxrect="0,0,26334,23365"/>
                </v:shape>
                <v:shape id="Shape 5655"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nhcYA&#10;AADdAAAADwAAAGRycy9kb3ducmV2LnhtbESPS2vDMBCE74X8B7GF3BI5BafBjRxCoCSlp+bV60Za&#10;P1JrZSw1dv99VQj0OMzMN8xyNdhG3KjztWMFs2kCglg7U3Op4Hh4nSxA+IBssHFMCn7IwyofPSwx&#10;M67nD7rtQykihH2GCqoQ2kxKryuy6KeuJY5e4TqLIcqulKbDPsJtI5+SZC4t1hwXKmxpU5H+2n9b&#10;BZfzO749O31d96ejLGZ6W2/Pn0qNH4f1C4hAQ/gP39s7oyCdpyn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nhcYAAADdAAAADwAAAAAAAAAAAAAAAACYAgAAZHJz&#10;L2Rvd25yZXYueG1sUEsFBgAAAAAEAAQA9QAAAIsDA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5656"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5cYA&#10;AADdAAAADwAAAGRycy9kb3ducmV2LnhtbESPT2vCQBTE74LfYXlCb7ppIVFSV5GCtLQX/yF4e2Rf&#10;s6HZtyG7mtRP7wqCx2FmfsPMl72txYVaXzlW8DpJQBAXTldcKjjs1+MZCB+QNdaOScE/eVguhoM5&#10;5tp1vKXLLpQiQtjnqMCE0ORS+sKQRT9xDXH0fl1rMUTZllK32EW4reVbkmTSYsVxwWBDH4aKv93Z&#10;KpjW68+9zI7p6ty5dPP9cz2czFWpl1G/egcRqA/P8KP9pRWkWZr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85cYAAADdAAAADwAAAAAAAAAAAAAAAACYAgAAZHJz&#10;L2Rvd25yZXYueG1sUEsFBgAAAAAEAAQA9QAAAIsDA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5657"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VccYA&#10;AADdAAAADwAAAGRycy9kb3ducmV2LnhtbESPzWvCQBTE74L/w/KE3nSjVSvRVfxA6KEHP4peH9nX&#10;JDT7NuxuYvrfdwsFj8PM/IZZbTpTiZacLy0rGI8SEMSZ1SXnCj6vx+EChA/IGivLpOCHPGzW/d4K&#10;U20ffKb2EnIRIexTVFCEUKdS+qwgg35ka+LofVlnMETpcqkdPiLcVHKSJHNpsOS4UGBN+4Ky70tj&#10;FHy4w2t7O3XH5o7NWNrpjnf7s1Ivg267BBGoC8/wf/tdK5jNZ2/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kVccYAAADdAAAADwAAAAAAAAAAAAAAAACYAgAAZHJz&#10;L2Rvd25yZXYueG1sUEsFBgAAAAAEAAQA9QAAAIs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5658"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RhMMA&#10;AADdAAAADwAAAGRycy9kb3ducmV2LnhtbERPy2rCQBTdF/yH4Qrd1YmFSIiOokKgUFrUSteXzDUJ&#10;Zu6kmcmrX+8sCl0eznuzG00tempdZVnBchGBIM6trrhQcP3KXhIQziNrrC2Tgokc7Lazpw2m2g58&#10;pv7iCxFC2KWooPS+SaV0eUkG3cI2xIG72dagD7AtpG5xCOGmlq9RtJIGKw4NJTZ0LCm/XzqjIGmm&#10;3+798/SR/ehrh+fv7JAcaqWe5+N+DcLT6P/Ff+43rSBexWFue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RhMMAAADdAAAADwAAAAAAAAAAAAAAAACYAgAAZHJzL2Rv&#10;d25yZXYueG1sUEsFBgAAAAAEAAQA9QAAAIgDAAAAAA==&#10;" path="m,l9779,,32410,63271r280,l55042,r9080,l37160,72086r-9372,l,xe" fillcolor="#007166" stroked="f" strokeweight="0">
                  <v:stroke miterlimit="83231f" joinstyle="miter"/>
                  <v:path arrowok="t" textboxrect="0,0,64122,72086"/>
                </v:shape>
                <v:shape id="Shape 47302"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8psYA&#10;AADeAAAADwAAAGRycy9kb3ducmV2LnhtbESPQWvCQBSE7wX/w/IEb3WjBiupq4hFKCUYEgu9PrKv&#10;STD7NmS3Jv33XUHocZiZb5jtfjStuFHvGssKFvMIBHFpdcOVgs/L6XkDwnlkja1lUvBLDva7ydMW&#10;E20HzulW+EoECLsEFdTed4mUrqzJoJvbjjh437Y36IPsK6l7HALctHIZRWtpsOGwUGNHx5rKa/Fj&#10;FFCWn9MvzD/ifJW9peuxODMWSs2m4+EVhKfR/4cf7XetIH5ZRUu43wlX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8psYAAADeAAAADwAAAAAAAAAAAAAAAACYAgAAZHJz&#10;L2Rvd25yZXYueG1sUEsFBgAAAAAEAAQA9QAAAIsDAAAAAA==&#10;" path="m,l9144,r,72086l,72086,,e" fillcolor="#007166" stroked="f" strokeweight="0">
                  <v:stroke miterlimit="83231f" joinstyle="miter"/>
                  <v:path arrowok="t" textboxrect="0,0,9144,72086"/>
                </v:shape>
                <v:shape id="Shape 47303"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ndsUA&#10;AADeAAAADwAAAGRycy9kb3ducmV2LnhtbESP3WrCQBSE7wu+w3KE3tWNjVSJriJCQSiVxp/7Q/aY&#10;BLNnw+5qkrfvCoVeDjPzDbPa9KYRD3K+tqxgOklAEBdW11wqOJ8+3xYgfEDW2FgmBQN52KxHLyvM&#10;tO04p8cxlCJC2GeooAqhzaT0RUUG/cS2xNG7WmcwROlKqR12EW4a+Z4kH9JgzXGhwpZ2FRW3490o&#10;uA0YLpcvN+vdkKf5wXbfV/2j1Ou43y5BBOrDf/ivvdcKZvM0SeF5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d2xQAAAN4AAAAPAAAAAAAAAAAAAAAAAJgCAABkcnMv&#10;ZG93bnJldi54bWxQSwUGAAAAAAQABAD1AAAAigMAAAAA&#10;" path="m,l9144,r,14097l,14097,,e" fillcolor="#007166" stroked="f" strokeweight="0">
                  <v:stroke miterlimit="83231f" joinstyle="miter"/>
                  <v:path arrowok="t" textboxrect="0,0,9144,14097"/>
                </v:shape>
                <v:shape id="Shape 5661"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pn8QA&#10;AADdAAAADwAAAGRycy9kb3ducmV2LnhtbESPQUsDMRSE70L/Q3gFbzbbgousTUsoLIh4ser9uXkm&#10;q5uXbRK7q7/eCILHYWa+Ybb72Q/iTDH1gRWsVxUI4i6Ynq2C56f26gZEysgGh8Ck4IsS7HeLiy02&#10;Jkz8SOdjtqJAODWowOU8NlKmzpHHtAojcfHeQvSYi4xWmohTgftBbqqqlh57LgsORzo46j6On17B&#10;ffzeWGe19u702vqHl+ldt1qpy+Wsb0FkmvN/+K99ZxRc1/Uaft+U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qZ/EAAAA3QAAAA8AAAAAAAAAAAAAAAAAmAIAAGRycy9k&#10;b3ducmV2LnhtbFBLBQYAAAAABAAEAPUAAACJ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5662"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0GcgA&#10;AADdAAAADwAAAGRycy9kb3ducmV2LnhtbESPT2vCQBTE70K/w/IKveluLY2SuoqUCvVg8U9AvT2y&#10;r0na7NuQ3Wr89q5Q8DjMzG+YyayztThR6yvHGp4HCgRx7kzFhYZst+iPQfiAbLB2TBou5GE2fehN&#10;MDXuzBs6bUMhIoR9ihrKEJpUSp+XZNEPXEMcvW/XWgxRtoU0LZ4j3NZyqFQiLVYcF0ps6L2k/Hf7&#10;ZzXw12j1M1orJX22PHwssuXLfn7U+umxm7+BCNSFe/i//Wk0vCbJ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vQZyAAAAN0AAAAPAAAAAAAAAAAAAAAAAJgCAABk&#10;cnMvZG93bnJldi54bWxQSwUGAAAAAAQABAD1AAAAjQM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5663"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IsQA&#10;AADdAAAADwAAAGRycy9kb3ducmV2LnhtbESPQWsCMRSE74X+h/AK3mq2FUNZjVKKoh6E1krPj81z&#10;d3XzsmyyGv+9EYQeh5n5hpnOo23EmTpfO9bwNsxAEBfO1Fxq2P8uXz9A+IBssHFMGq7kYT57fppi&#10;btyFf+i8C6VIEPY5aqhCaHMpfVGRRT90LXHyDq6zGJLsSmk6vCS4beR7lilpsea0UGFLXxUVp11v&#10;NWwK+u73Xv1to1wZtTjGhemj1oOX+DkBESiG//CjvTYaxkqN4P4mP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yCLEAAAA3QAAAA8AAAAAAAAAAAAAAAAAmAIAAGRycy9k&#10;b3ducmV2LnhtbFBLBQYAAAAABAAEAPUAAACJAwAAAAA=&#10;" path="m23038,r8814,c28080,16345,18580,25844,419,25844l,25757,,18338r419,102c13271,18440,20257,10909,23038,xe" fillcolor="#007166" stroked="f" strokeweight="0">
                  <v:stroke miterlimit="83231f" joinstyle="miter"/>
                  <v:path arrowok="t" textboxrect="0,0,31852,25844"/>
                </v:shape>
                <v:shape id="Shape 5664"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0HsYA&#10;AADdAAAADwAAAGRycy9kb3ducmV2LnhtbESP0WrCQBRE3wv+w3IFX6RuWttQUlexQUGKD230Ay7Z&#10;azaYvZtm1xj/3i0U+jjMzBlmsRpsI3rqfO1YwdMsAUFcOl1zpeB42D6+gfABWWPjmBTcyMNqOXpY&#10;YKbdlb+pL0IlIoR9hgpMCG0mpS8NWfQz1xJH7+Q6iyHKrpK6w2uE20Y+J0kqLdYcFwy2lBsqz8XF&#10;KvjZfCTFdN+Haj41ufGf/ZfNT0pNxsP6HUSgIfyH/9o7reA1TV/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40HsYAAADdAAAADwAAAAAAAAAAAAAAAACYAgAAZHJz&#10;L2Rvd25yZXYueG1sUEsFBgAAAAAEAAQA9QAAAIsDAAAAAA==&#10;" path="m419,c23597,,32830,20244,32131,40501l,40501,,33096r23330,c22911,19825,14668,7404,419,7404l,7602,,93,419,xe" fillcolor="#007166" stroked="f" strokeweight="0">
                  <v:stroke miterlimit="83231f" joinstyle="miter"/>
                  <v:path arrowok="t" textboxrect="0,0,32830,40501"/>
                </v:shape>
                <v:shape id="Shape 5665"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p+MYA&#10;AADdAAAADwAAAGRycy9kb3ducmV2LnhtbESPQWvCQBSE74X+h+UVvDWbBgw1uopUBQV7MC2Kt0f2&#10;mQSzb0N21fjv3ULB4zAz3zCTWW8acaXO1ZYVfEQxCOLC6ppLBb8/q/dPEM4ja2wsk4I7OZhNX18m&#10;mGl74x1dc1+KAGGXoYLK+zaT0hUVGXSRbYmDd7KdQR9kV0rd4S3ATSOTOE6lwZrDQoUtfVVUnPOL&#10;UbDky2bT5tvkuz76cnHY70dulyg1eOvnYxCeev8M/7fXWsEwTYfw9y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Up+MYAAADdAAAADwAAAAAAAAAAAAAAAACYAgAAZHJz&#10;L2Rvd25yZXYueG1sUEsFBgAAAAAEAAQA9QAAAIsDA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5666"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5/cUA&#10;AADdAAAADwAAAGRycy9kb3ducmV2LnhtbESPQWvCQBSE7wX/w/KE3urGYqNENyKl0mLxUPXi7ZF9&#10;JiHZtyH7qvHfdwuFHoeZ+YZZrQfXqiv1ofZsYDpJQBEX3tZcGjgdt08LUEGQLbaeycCdAqzz0cMK&#10;M+tv/EXXg5QqQjhkaKAS6TKtQ1GRwzDxHXH0Lr53KFH2pbY93iLctfo5SVLtsOa4UGFHrxUVzeHb&#10;GcDdbPd+lnbfHPd3+hSyb3MUYx7Hw2YJSmiQ//Bf+8MaeEnTFH7fxCe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3n9xQAAAN0AAAAPAAAAAAAAAAAAAAAAAJgCAABkcnMv&#10;ZG93bnJldi54bWxQSwUGAAAAAAQABAD1AAAAigMAAAAA&#10;" path="m35623,559r,8801c19698,8522,8801,20256,8801,35204r,38418l,73622,,1536r8103,l8103,18441r279,c12852,6845,22631,,35623,559xe" fillcolor="#88aca8" stroked="f" strokeweight="0">
                  <v:stroke miterlimit="83231f" joinstyle="miter"/>
                  <v:path arrowok="t" textboxrect="0,0,35623,73622"/>
                </v:shape>
                <v:shape id="Shape 5667"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KGcUA&#10;AADdAAAADwAAAGRycy9kb3ducmV2LnhtbESPT2sCMRTE74V+h/AKvdVshV1laxRbEPToH7DHx+a5&#10;Wdy8bJPobr+9EQSPw8z8hpktBtuKK/nQOFbwOcpAEFdON1wrOOxXH1MQISJrbB2Tgn8KsJi/vsyw&#10;1K7nLV13sRYJwqFEBSbGrpQyVIYshpHriJN3ct5iTNLXUnvsE9y2cpxlhbTYcFow2NGPoeq8u1gF&#10;m70cLlleLPvvg5/+meP4d5Jbpd7fhuUXiEhDfIYf7bVWkBfFB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UoZxQAAAN0AAAAPAAAAAAAAAAAAAAAAAJgCAABkcnMv&#10;ZG93bnJldi54bWxQSwUGAAAAAAQABAD1AAAAigM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5668"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1ncEA&#10;AADdAAAADwAAAGRycy9kb3ducmV2LnhtbERPTYvCMBC9C/6HMII3TV2wSNcoIrjrwUvVPXgbmtmm&#10;bDOpSVbrvzcHwePjfS/XvW3FjXxoHCuYTTMQxJXTDdcKzqfdZAEiRGSNrWNS8KAA69VwsMRCuzuX&#10;dDvGWqQQDgUqMDF2hZShMmQxTF1HnLhf5y3GBH0ttcd7Cret/MiyXFpsODUY7GhrqPo7/lsFlzmV&#10;/hvNJeOvsvvB02F7fSyUGo/6zSeISH18i1/uvVYwz/M0N71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ytZ3BAAAA3QAAAA8AAAAAAAAAAAAAAAAAmAIAAGRycy9kb3du&#10;cmV2LnhtbFBLBQYAAAAABAAEAPUAAACGAwAAAAA=&#10;" path="m26334,r,7110l14459,10577c11036,13300,8941,17491,8801,23365l,23365c419,14913,3597,8871,8731,4942l26334,xe" fillcolor="#88aca8" stroked="f" strokeweight="0">
                  <v:stroke miterlimit="83231f" joinstyle="miter"/>
                  <v:path arrowok="t" textboxrect="0,0,26334,23365"/>
                </v:shape>
                <v:shape id="Shape 5669"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hKMcA&#10;AADdAAAADwAAAGRycy9kb3ducmV2LnhtbESPQUvDQBSE7wX/w/IEb3bTommN2ZQiaMVStFE8P7Iv&#10;2WD2bchu2+ivdwWhx2FmvmHy1Wg7caTBt44VzKYJCOLK6ZYbBR/vj9dLED4ga+wck4Jv8rAqLiY5&#10;ZtqdeE/HMjQiQthnqMCE0GdS+sqQRT91PXH0ajdYDFEOjdQDniLcdnKeJKm02HJcMNjTg6HqqzxY&#10;BZvZ56784ZvDy+KpXpjXN7nd7Gqlri7H9T2IQGM4h//bz1rBbZre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oSjHAAAA3QAAAA8AAAAAAAAAAAAAAAAAmAIAAGRy&#10;cy9kb3ducmV2LnhtbFBLBQYAAAAABAAEAPUAAACMAw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304"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pkMYA&#10;AADeAAAADwAAAGRycy9kb3ducmV2LnhtbESPQUvDQBSE74L/YXlCb3ZjW2yJ3Ra1hOqhBat4fmaf&#10;STD7NuzbNum/dwWhx2FmvmGW68G16kRBGs8G7sYZKOLS24YrAx/vxe0ClERki61nMnAmgfXq+mqJ&#10;ufU9v9HpECuVICw5Gqhj7HKtpazJoYx9R5y8bx8cxiRDpW3APsFdqydZdq8dNpwWauzouaby53B0&#10;BuR173Y830jx2RfFQp6+thMOxoxuhscHUJGGeAn/t1+sgdl8ms3g706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spkMYAAADeAAAADwAAAAAAAAAAAAAAAACYAgAAZHJz&#10;L2Rvd25yZXYueG1sUEsFBgAAAAAEAAQA9QAAAIsDAAAAAA==&#10;" path="m,l9144,r,72086l,72086,,e" fillcolor="#88aca8" stroked="f" strokeweight="0">
                  <v:stroke miterlimit="83231f" joinstyle="miter"/>
                  <v:path arrowok="t" textboxrect="0,0,9144,72086"/>
                </v:shape>
                <v:shape id="Shape 47305"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oOMgA&#10;AADeAAAADwAAAGRycy9kb3ducmV2LnhtbESPS2vDMBCE74X+B7GFXkoipWnzcKOEEgikl7wJ5LZY&#10;G9vUWhlLtZ1/XwUKPQ4z8w0zW3S2FA3VvnCsYdBXIIhTZwrONJyOq94EhA/IBkvHpOFGHhbzx4cZ&#10;Jsa1vKfmEDIRIewT1JCHUCVS+jQni77vKuLoXV1tMURZZ9LU2Ea4LeWrUiNpseC4kGNFy5zS78OP&#10;1aDsdmkmxfllQ+NBs5m2XzuzvWj9/NR9foAI1IX/8F97bTS8jYfqHe534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6g4yAAAAN4AAAAPAAAAAAAAAAAAAAAAAJgCAABk&#10;cnMvZG93bnJldi54bWxQSwUGAAAAAAQABAD1AAAAjQMAAAAA&#10;" path="m,l9144,r,14097l,14097,,e" fillcolor="#88aca8" stroked="f" strokeweight="0">
                  <v:stroke miterlimit="83231f" joinstyle="miter"/>
                  <v:path arrowok="t" textboxrect="0,0,9144,14097"/>
                </v:shape>
                <v:shape id="Shape 5672"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IXsQA&#10;AADdAAAADwAAAGRycy9kb3ducmV2LnhtbESPwW7CMBBE75X4B2uReisOURtQwCCgQoJjgQ9Y4iUO&#10;xOsodpPw93WlSj2OZuaNZrkebC06an3lWMF0koAgLpyuuFRwOe/f5iB8QNZYOyYFT/KwXo1elphr&#10;1/MXdadQighhn6MCE0KTS+kLQxb9xDXE0bu51mKIsi2lbrGPcFvLNEkyabHiuGCwoZ2h4nH6tgrk&#10;tukOm6PJPq/34/b9wj2mj1Kp1/GwWYAINIT/8F/7oBV8ZLMU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CF7EAAAA3QAAAA8AAAAAAAAAAAAAAAAAmAIAAGRycy9k&#10;b3ducmV2LnhtbFBLBQYAAAAABAAEAPUAAACJAw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5673"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W78YA&#10;AADdAAAADwAAAGRycy9kb3ducmV2LnhtbESPS2vDMBCE74X8B7GB3Bq5Lc7DiRJMH9BTIQ8Scluk&#10;jW1qrYylJOq/rwqFHIeZ+YZZrqNtxZV63zhW8DTOQBBrZxquFOx3H48zED4gG2wdk4If8rBeDR6W&#10;WBh34w1dt6ESCcK+QAV1CF0hpdc1WfRj1xEn7+x6iyHJvpKmx1uC21Y+Z9lEWmw4LdTY0WtN+nt7&#10;sQr80XbxLT+U02P5nn/No9Yn9EqNhrFcgAgUwz383/40CvLJ9AX+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W78YAAADdAAAADwAAAAAAAAAAAAAAAACYAgAAZHJz&#10;L2Rvd25yZXYueG1sUEsFBgAAAAAEAAQA9QAAAIsDAAAAAA==&#10;" path="m,l9360,,27800,61735r280,l45682,r9919,l73203,61735r279,l91923,r9360,l78092,72086r-9639,l50711,11443r-267,l32830,72086r-9640,l,xe" fillcolor="#88aca8" stroked="f" strokeweight="0">
                  <v:stroke miterlimit="83231f" joinstyle="miter"/>
                  <v:path arrowok="t" textboxrect="0,0,101283,72086"/>
                </v:shape>
                <v:shape id="Shape 5674"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PicgA&#10;AADdAAAADwAAAGRycy9kb3ducmV2LnhtbESPQWvCQBSE74L/YXlCL1I3SmvT1FVEEAIFsVoKvb1m&#10;n5tg9m3Irpr6612h0OMwM98ws0Vna3Gm1leOFYxHCQjiwumKjYLP/foxBeEDssbaMSn4JQ+Leb83&#10;w0y7C3/QeReMiBD2GSooQ2gyKX1RkkU/cg1x9A6utRiibI3ULV4i3NZykiRTabHiuFBiQ6uSiuPu&#10;ZBV858PDl0lXr9eQv5/26Xr7syGj1MOgW76BCNSF//BfO9cKnqcvT3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g+JyAAAAN0AAAAPAAAAAAAAAAAAAAAAAJgCAABk&#10;cnMvZG93bnJldi54bWxQSwUGAAAAAAQABAD1AAAAjQM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5675"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3sMA&#10;AADdAAAADwAAAGRycy9kb3ducmV2LnhtbESPzYoCMRCE7wu+Q2jB25pRcJTRKCLIevCw/jxAO2ln&#10;BiedMMlqfHsjLHgsquorarGKphV36nxjWcFomIEgLq1uuFJwPm2/ZyB8QNbYWiYFT/KwWva+Flho&#10;++AD3Y+hEgnCvkAFdQiukNKXNRn0Q+uIk3e1ncGQZFdJ3eEjwU0rx1mWS4MNp4UaHW1qKm/HP6Pg&#10;dyep3cf8NJ7+PK8xnt3lEpxSg35cz0EEiuET/m/vtIJJPp3A+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o/3sMAAADd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5676"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zrcYA&#10;AADdAAAADwAAAGRycy9kb3ducmV2LnhtbESPQWvCQBSE74L/YXkFb3VTxbRNXUXEQkEI1Ba8PrKv&#10;STT7NuyuJumv7woFj8PMfMMs171pxJWcry0reJomIIgLq2suFXx/vT++gPABWWNjmRQM5GG9Go+W&#10;mGnb8SddD6EUEcI+QwVVCG0mpS8qMuintiWO3o91BkOUrpTaYRfhppGzJEmlwZrjQoUtbSsqzoeL&#10;UYC/+THvkt3iOLzml/l+cNuTdEpNHvrNG4hAfbiH/9sfWsEifU7h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zrcYAAADdAAAADwAAAAAAAAAAAAAAAACYAgAAZHJz&#10;L2Rvd25yZXYueG1sUEsFBgAAAAAEAAQA9QAAAIsDAAAAAA==&#10;" path="m35611,558r,8802c19685,8521,8788,20256,8788,35192r,38430l,73622,,1536r8090,l8090,18440r279,c12840,6845,22619,,35611,558xe" fillcolor="#88aca8" stroked="f" strokeweight="0">
                  <v:stroke miterlimit="83231f" joinstyle="miter"/>
                  <v:path arrowok="t" textboxrect="0,0,35611,73622"/>
                </v:shape>
                <v:shape id="Shape 5677"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QQMYA&#10;AADdAAAADwAAAGRycy9kb3ducmV2LnhtbESPS2vDMBCE74H+B7GBXkIst+SFEyWEQmmhEJrXfbHW&#10;lom1MpYS2/++KhR6HGbmG2az620tHtT6yrGClyQFQZw7XXGp4HJ+n65A+ICssXZMCgbysNs+jTaY&#10;adfxkR6nUIoIYZ+hAhNCk0npc0MWfeIa4ugVrrUYomxLqVvsItzW8jVNF9JixXHBYENvhvLb6W4V&#10;fDQHf518r677r2423Avsh9nRKPU87vdrEIH68B/+a39qBfPFcgm/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yQQMYAAADdAAAADwAAAAAAAAAAAAAAAACYAgAAZHJz&#10;L2Rvd25yZXYueG1sUEsFBgAAAAAEAAQA9QAAAIsDAAAAAA==&#10;" path="m,l8788,r,62585l48743,27660r11734,l29743,54331,62573,99746r-11036,l23038,60490,8788,72352r,27394l,99746,,xe" fillcolor="#88aca8" stroked="f" strokeweight="0">
                  <v:stroke miterlimit="83231f" joinstyle="miter"/>
                  <v:path arrowok="t" textboxrect="0,0,62573,99746"/>
                </v:shape>
                <v:shape id="Shape 5678"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EnsIA&#10;AADdAAAADwAAAGRycy9kb3ducmV2LnhtbERPz2vCMBS+D/wfwhN2m6lCdVajFJ2w02BOFG+P5NkW&#10;m5fSRI3//XIY7Pjx/V6uo23FnXrfOFYwHmUgiLUzDVcKDj+7t3cQPiAbbB2Tgid5WK8GL0ssjHvw&#10;N933oRIphH2BCuoQukJKr2uy6EeuI07cxfUWQ4J9JU2PjxRuWznJsqm02HBqqLGjTU36ur9ZBf5k&#10;u7jNj+XsVH7kX/Oo9Rm9Uq/DWC5ABIrhX/zn/jQK8ukszU1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QSewgAAAN0AAAAPAAAAAAAAAAAAAAAAAJgCAABkcnMvZG93&#10;bnJldi54bWxQSwUGAAAAAAQABAD1AAAAhwMAAAAA&#10;" path="m,l9360,,27800,61735r280,l45682,r9919,l73203,61735r267,l91923,r9360,l78092,72086r-9639,l50698,11443r-266,l32830,72086r-9653,l,xe" fillcolor="#88aca8" stroked="f" strokeweight="0">
                  <v:stroke miterlimit="83231f" joinstyle="miter"/>
                  <v:path arrowok="t" textboxrect="0,0,101283,72086"/>
                </v:shape>
                <v:shape id="Shape 47306"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SfMYA&#10;AADeAAAADwAAAGRycy9kb3ducmV2LnhtbESPQUvDQBSE74L/YXlCb3ZjK22J3Ra1BOuhBat4fmaf&#10;STD7NuzbNum/dwWhx2FmvmGW68G16kRBGs8G7sYZKOLS24YrAx/vxe0ClERki61nMnAmgfXq+mqJ&#10;ufU9v9HpECuVICw5Gqhj7HKtpazJoYx9R5y8bx8cxiRDpW3APsFdqydZNtMOG04LNXb0XFP5czg6&#10;A/K6dzueb6T47ItiIU9fLxMOxoxuhscHUJGGeAn/t7fWwP18ms3g7066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USfMYAAADeAAAADwAAAAAAAAAAAAAAAACYAgAAZHJz&#10;L2Rvd25yZXYueG1sUEsFBgAAAAAEAAQA9QAAAIsDAAAAAA==&#10;" path="m,l9144,r,72086l,72086,,e" fillcolor="#88aca8" stroked="f" strokeweight="0">
                  <v:stroke miterlimit="83231f" joinstyle="miter"/>
                  <v:path arrowok="t" textboxrect="0,0,9144,72086"/>
                </v:shape>
                <v:shape id="Shape 47307"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T1MgA&#10;AADeAAAADwAAAGRycy9kb3ducmV2LnhtbESPQWvCQBSE70L/w/IKXkrd1RajqasUQagXrVYEb4/s&#10;axKafRuyaxL/fbdQ8DjMzDfMYtXbSrTU+NKxhvFIgSDOnCk513D62jzPQPiAbLByTBpu5GG1fBgs&#10;MDWu4wO1x5CLCGGfooYihDqV0mcFWfQjVxNH79s1FkOUTS5Ng12E20pOlJpKiyXHhQJrWheU/Ryv&#10;VoOy+7WZleenHSXjdjfvtp9mf9F6+Ni/v4EI1Id7+L/9YTS8Ji8qgb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ZPUyAAAAN4AAAAPAAAAAAAAAAAAAAAAAJgCAABk&#10;cnMvZG93bnJldi54bWxQSwUGAAAAAAQABAD1AAAAjQMAAAAA&#10;" path="m,l9144,r,14097l,14097,,e" fillcolor="#88aca8" stroked="f" strokeweight="0">
                  <v:stroke miterlimit="83231f" joinstyle="miter"/>
                  <v:path arrowok="t" textboxrect="0,0,9144,14097"/>
                </v:shape>
                <v:shape id="Shape 5681"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YHsMA&#10;AADdAAAADwAAAGRycy9kb3ducmV2LnhtbESPQWvCQBSE74X+h+UVvNVdK4YQXUVaCoIno+j1kX0m&#10;wezbkN2Y9N93BcHjMDPfMKvNaBtxp87XjjXMpgoEceFMzaWG0/H3MwXhA7LBxjFp+CMPm/X72woz&#10;4wY+0D0PpYgQ9hlqqEJoMyl9UZFFP3UtcfSurrMYouxKaTocItw28kupRFqsOS5U2NJ3RcUt762G&#10;3vu0T5OhHxZK5T+7/VyG80Xryce4XYIINIZX+NneGQ2LJJ3B4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YHsMAAADdAAAADwAAAAAAAAAAAAAAAACYAgAAZHJzL2Rv&#10;d25yZXYueG1sUEsFBgAAAAAEAAQA9QAAAIgDA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5682"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nbcYA&#10;AADdAAAADwAAAGRycy9kb3ducmV2LnhtbESPQWvCQBSE74X+h+UVems2WioSs0qpBoQepLH0/Mw+&#10;k2D27ZpdY/z33ULB4zAz3zD5ajSdGKj3rWUFkyQFQVxZ3XKt4HtfvMxB+ICssbNMCm7kYbV8fMgx&#10;0/bKXzSUoRYRwj5DBU0ILpPSVw0Z9Il1xNE72t5giLKvpe7xGuGmk9M0nUmDLceFBh19NFSdyotR&#10;sP90G3doN5f168QWtjzvftJ6p9Tz0/i+ABFoDPfwf3urFbzN5l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znbcYAAADdAAAADwAAAAAAAAAAAAAAAACYAgAAZHJz&#10;L2Rvd25yZXYueG1sUEsFBgAAAAAEAAQA9QAAAIsDA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5683"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jPsYA&#10;AADdAAAADwAAAGRycy9kb3ducmV2LnhtbESPQWvCQBSE7wX/w/IEb81Gixqiq9hCxVOpsYd6e2Zf&#10;k9Ds25BdNc2vd4WCx2FmvmGW687U4kKtqywrGEcxCOLc6ooLBV+H9+cEhPPIGmvLpOCPHKxXg6cl&#10;ptpeeU+XzBciQNilqKD0vkmldHlJBl1kG+Lg/djWoA+yLaRu8RrgppaTOJ5JgxWHhRIbeisp/83O&#10;RsG5OVru40+c993pozgct+71e6LUaNhtFiA8df4R/m/vtILpLHmB+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jPsYAAADdAAAADwAAAAAAAAAAAAAAAACYAgAAZHJz&#10;L2Rvd25yZXYueG1sUEsFBgAAAAAEAAQA9QAAAIsDA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5684"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rsgA&#10;AADdAAAADwAAAGRycy9kb3ducmV2LnhtbESP3WrCQBSE74W+w3IKvRHdWFpJU1cRQQgUxD8E706z&#10;x01o9mzIrpr26V2h4OUwM98wk1lna3Gh1leOFYyGCQjiwumKjYL9bjlIQfiArLF2TAp+ycNs+tSb&#10;YKbdlTd02QYjIoR9hgrKEJpMSl+UZNEPXUMcvZNrLYYoWyN1i9cIt7V8TZKxtFhxXCixoUVJxc/2&#10;bBUc8/7pYNLFx1/Iv867dLn+XpFR6uW5m3+CCNSFR/i/nWsF7+P0De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I3+uyAAAAN0AAAAPAAAAAAAAAAAAAAAAAJgCAABk&#10;cnMvZG93bnJldi54bWxQSwUGAAAAAAQABAD1AAAAjQM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5685"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9P+cMA&#10;AADdAAAADwAAAGRycy9kb3ducmV2LnhtbESPzYoCMRCE7wu+Q2jB25pRcJTRKCIsevCw/jxAO2ln&#10;BiedMMlqfHuzIHgsquorarGKphV36nxjWcFomIEgLq1uuFJwPv18z0D4gKyxtUwKnuRhtex9LbDQ&#10;9sEHuh9DJRKEfYEK6hBcIaUvazLoh9YRJ+9qO4Mhya6SusNHgptWjrMslwYbTgs1OtrUVN6Of0bB&#10;705Su4/5aTzdPq8xnt3lEpxSg35cz0EEiuETfrd3WsEkn03g/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9P+cMAAADd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5686"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esMA&#10;AADdAAAADwAAAGRycy9kb3ducmV2LnhtbESP3YrCMBSE7xd8h3AE79ZUcYtUo6iLoJf+PMCxOTbV&#10;5qQ02ba+/WZhwcthZr5hluveVqKlxpeOFUzGCQji3OmSCwXXy/5zDsIHZI2VY1LwIg/r1eBjiZl2&#10;HZ+oPYdCRAj7DBWYEOpMSp8bsujHriaO3t01FkOUTSF1g12E20pOkySVFkuOCwZr2hnKn+cfq0Bu&#10;6/awOZr0+/Y4bmdX7nD6LJQaDfvNAkSgPrzD/+2DVvCVzlP4ex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N+esMAAADdAAAADwAAAAAAAAAAAAAAAACYAgAAZHJzL2Rv&#10;d25yZXYueG1sUEsFBgAAAAAEAAQA9QAAAIgDA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topAndBottom" anchorx="page" anchory="page"/>
              </v:group>
            </w:pict>
          </mc:Fallback>
        </mc:AlternateContent>
      </w:r>
      <w:r>
        <w:t>Whether you need to know how to write a contract of employment, how much holiday you are entitled to or about the latest employment legislation, our range of publications give practical information and advice for both employers and e</w:t>
      </w:r>
      <w:r>
        <w:t>mployees on employment matters.</w:t>
      </w:r>
    </w:p>
    <w:p w:rsidR="005B726C" w:rsidRDefault="001C1064">
      <w:pPr>
        <w:spacing w:after="245" w:line="255" w:lineRule="auto"/>
        <w:ind w:left="-5"/>
      </w:pPr>
      <w:r>
        <w:t xml:space="preserve">View and order online at </w:t>
      </w:r>
      <w:hyperlink r:id="rId98">
        <w:r>
          <w:t>www.acas.org.uk/publications</w:t>
        </w:r>
      </w:hyperlink>
      <w:r>
        <w:t xml:space="preserve"> </w:t>
      </w:r>
    </w:p>
    <w:p w:rsidR="005B726C" w:rsidRDefault="001C1064">
      <w:pPr>
        <w:ind w:left="23" w:right="14"/>
      </w:pPr>
      <w:r>
        <w:t>You can also sign up for Acas’ free e-newsletter. It will keep you informed about the latest developments in emplo</w:t>
      </w:r>
      <w:r>
        <w:t>yment legislation as well as best practice advice on a range of employment-related topics.</w:t>
      </w:r>
    </w:p>
    <w:p w:rsidR="005B726C" w:rsidRDefault="001C1064">
      <w:pPr>
        <w:ind w:left="23" w:right="14"/>
      </w:pPr>
      <w:r>
        <w:t xml:space="preserve">If you would like to join our mailing list, subscribe online at  </w:t>
      </w:r>
      <w:hyperlink r:id="rId99">
        <w:r>
          <w:t>www.acas.org.uk/subscribe</w:t>
        </w:r>
      </w:hyperlink>
    </w:p>
    <w:p w:rsidR="005B726C" w:rsidRDefault="005B726C">
      <w:pPr>
        <w:sectPr w:rsidR="005B726C">
          <w:type w:val="continuous"/>
          <w:pgSz w:w="8419" w:h="11906"/>
          <w:pgMar w:top="768" w:right="851" w:bottom="1323" w:left="850" w:header="720" w:footer="720" w:gutter="0"/>
          <w:cols w:space="720"/>
        </w:sectPr>
      </w:pPr>
    </w:p>
    <w:p w:rsidR="005B726C" w:rsidRDefault="001C1064">
      <w:pPr>
        <w:spacing w:after="0" w:line="259" w:lineRule="auto"/>
        <w:ind w:left="-1440" w:right="6979" w:firstLine="0"/>
      </w:pPr>
      <w:r>
        <w:rPr>
          <w:rFonts w:ascii="Calibri" w:eastAsia="Calibri" w:hAnsi="Calibri" w:cs="Calibri"/>
          <w:noProof/>
          <w:sz w:val="22"/>
        </w:rPr>
        <w:lastRenderedPageBreak/>
        <mc:AlternateContent>
          <mc:Choice Requires="wpg">
            <w:drawing>
              <wp:anchor distT="0" distB="0" distL="114300" distR="114300" simplePos="0" relativeHeight="251708416" behindDoc="0" locked="0" layoutInCell="1" allowOverlap="1">
                <wp:simplePos x="0" y="0"/>
                <wp:positionH relativeFrom="page">
                  <wp:posOffset>0</wp:posOffset>
                </wp:positionH>
                <wp:positionV relativeFrom="page">
                  <wp:posOffset>12</wp:posOffset>
                </wp:positionV>
                <wp:extent cx="5346002" cy="7559993"/>
                <wp:effectExtent l="0" t="0" r="0" b="0"/>
                <wp:wrapTopAndBottom/>
                <wp:docPr id="44438" name="Group 44438"/>
                <wp:cNvGraphicFramePr/>
                <a:graphic xmlns:a="http://schemas.openxmlformats.org/drawingml/2006/main">
                  <a:graphicData uri="http://schemas.microsoft.com/office/word/2010/wordprocessingGroup">
                    <wpg:wgp>
                      <wpg:cNvGrpSpPr/>
                      <wpg:grpSpPr>
                        <a:xfrm>
                          <a:off x="0" y="0"/>
                          <a:ext cx="5346002" cy="7559993"/>
                          <a:chOff x="0" y="0"/>
                          <a:chExt cx="5346002" cy="7559993"/>
                        </a:xfrm>
                      </wpg:grpSpPr>
                      <wps:wsp>
                        <wps:cNvPr id="47308" name="Shape 47308"/>
                        <wps:cNvSpPr/>
                        <wps:spPr>
                          <a:xfrm>
                            <a:off x="0" y="0"/>
                            <a:ext cx="5346002" cy="7559993"/>
                          </a:xfrm>
                          <a:custGeom>
                            <a:avLst/>
                            <a:gdLst/>
                            <a:ahLst/>
                            <a:cxnLst/>
                            <a:rect l="0" t="0" r="0" b="0"/>
                            <a:pathLst>
                              <a:path w="5346002" h="7559993">
                                <a:moveTo>
                                  <a:pt x="0" y="0"/>
                                </a:moveTo>
                                <a:lnTo>
                                  <a:pt x="5346002" y="0"/>
                                </a:lnTo>
                                <a:lnTo>
                                  <a:pt x="5346002" y="7559993"/>
                                </a:lnTo>
                                <a:lnTo>
                                  <a:pt x="0" y="7559993"/>
                                </a:lnTo>
                                <a:lnTo>
                                  <a:pt x="0" y="0"/>
                                </a:lnTo>
                              </a:path>
                            </a:pathLst>
                          </a:custGeom>
                          <a:ln w="0" cap="flat">
                            <a:miter lim="127000"/>
                          </a:ln>
                        </wps:spPr>
                        <wps:style>
                          <a:lnRef idx="0">
                            <a:srgbClr val="000000">
                              <a:alpha val="0"/>
                            </a:srgbClr>
                          </a:lnRef>
                          <a:fillRef idx="1">
                            <a:srgbClr val="004D70"/>
                          </a:fillRef>
                          <a:effectRef idx="0">
                            <a:scrgbClr r="0" g="0" b="0"/>
                          </a:effectRef>
                          <a:fontRef idx="none"/>
                        </wps:style>
                        <wps:bodyPr/>
                      </wps:wsp>
                      <wps:wsp>
                        <wps:cNvPr id="5715" name="Shape 5715"/>
                        <wps:cNvSpPr/>
                        <wps:spPr>
                          <a:xfrm>
                            <a:off x="755334" y="5035991"/>
                            <a:ext cx="1024534" cy="1381950"/>
                          </a:xfrm>
                          <a:custGeom>
                            <a:avLst/>
                            <a:gdLst/>
                            <a:ahLst/>
                            <a:cxnLst/>
                            <a:rect l="0" t="0" r="0" b="0"/>
                            <a:pathLst>
                              <a:path w="1024534" h="1381950">
                                <a:moveTo>
                                  <a:pt x="355613" y="0"/>
                                </a:moveTo>
                                <a:cubicBezTo>
                                  <a:pt x="352603" y="30010"/>
                                  <a:pt x="351028" y="60427"/>
                                  <a:pt x="351028" y="91211"/>
                                </a:cubicBezTo>
                                <a:cubicBezTo>
                                  <a:pt x="351028" y="510616"/>
                                  <a:pt x="636968" y="863168"/>
                                  <a:pt x="1024534" y="964717"/>
                                </a:cubicBezTo>
                                <a:cubicBezTo>
                                  <a:pt x="918388" y="1210145"/>
                                  <a:pt x="674180" y="1381950"/>
                                  <a:pt x="389763" y="1381950"/>
                                </a:cubicBezTo>
                                <a:cubicBezTo>
                                  <a:pt x="245174" y="1381950"/>
                                  <a:pt x="110985" y="1337487"/>
                                  <a:pt x="0" y="1261580"/>
                                </a:cubicBezTo>
                                <a:cubicBezTo>
                                  <a:pt x="78626" y="1042302"/>
                                  <a:pt x="121590" y="806005"/>
                                  <a:pt x="121590" y="559676"/>
                                </a:cubicBezTo>
                                <a:cubicBezTo>
                                  <a:pt x="121590" y="394474"/>
                                  <a:pt x="102222" y="233794"/>
                                  <a:pt x="65799" y="79718"/>
                                </a:cubicBezTo>
                                <a:cubicBezTo>
                                  <a:pt x="152997" y="33375"/>
                                  <a:pt x="251244" y="5093"/>
                                  <a:pt x="355613"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16" name="Shape 5716"/>
                        <wps:cNvSpPr/>
                        <wps:spPr>
                          <a:xfrm>
                            <a:off x="755334" y="5035991"/>
                            <a:ext cx="1024534" cy="1381950"/>
                          </a:xfrm>
                          <a:custGeom>
                            <a:avLst/>
                            <a:gdLst/>
                            <a:ahLst/>
                            <a:cxnLst/>
                            <a:rect l="0" t="0" r="0" b="0"/>
                            <a:pathLst>
                              <a:path w="1024534" h="1381950">
                                <a:moveTo>
                                  <a:pt x="355613" y="0"/>
                                </a:moveTo>
                                <a:cubicBezTo>
                                  <a:pt x="352603" y="30010"/>
                                  <a:pt x="351028" y="60427"/>
                                  <a:pt x="351028" y="91211"/>
                                </a:cubicBezTo>
                                <a:cubicBezTo>
                                  <a:pt x="351028" y="510616"/>
                                  <a:pt x="636968" y="863168"/>
                                  <a:pt x="1024534" y="964717"/>
                                </a:cubicBezTo>
                                <a:cubicBezTo>
                                  <a:pt x="918388" y="1210145"/>
                                  <a:pt x="674180" y="1381950"/>
                                  <a:pt x="389763" y="1381950"/>
                                </a:cubicBezTo>
                                <a:cubicBezTo>
                                  <a:pt x="245174" y="1381950"/>
                                  <a:pt x="110985" y="1337487"/>
                                  <a:pt x="0" y="1261580"/>
                                </a:cubicBezTo>
                                <a:cubicBezTo>
                                  <a:pt x="78626" y="1042302"/>
                                  <a:pt x="121590" y="806005"/>
                                  <a:pt x="121590" y="559676"/>
                                </a:cubicBezTo>
                                <a:cubicBezTo>
                                  <a:pt x="121590" y="394474"/>
                                  <a:pt x="102222" y="233794"/>
                                  <a:pt x="65799" y="79718"/>
                                </a:cubicBezTo>
                                <a:cubicBezTo>
                                  <a:pt x="152997" y="33375"/>
                                  <a:pt x="251244" y="5093"/>
                                  <a:pt x="355613"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17" name="Shape 5717"/>
                        <wps:cNvSpPr/>
                        <wps:spPr>
                          <a:xfrm>
                            <a:off x="369733" y="2702949"/>
                            <a:ext cx="923988" cy="820166"/>
                          </a:xfrm>
                          <a:custGeom>
                            <a:avLst/>
                            <a:gdLst/>
                            <a:ahLst/>
                            <a:cxnLst/>
                            <a:rect l="0" t="0" r="0" b="0"/>
                            <a:pathLst>
                              <a:path w="923988" h="820166">
                                <a:moveTo>
                                  <a:pt x="753770" y="0"/>
                                </a:moveTo>
                                <a:cubicBezTo>
                                  <a:pt x="857644" y="84709"/>
                                  <a:pt x="923988" y="213664"/>
                                  <a:pt x="923988" y="358153"/>
                                </a:cubicBezTo>
                                <a:cubicBezTo>
                                  <a:pt x="923988" y="613308"/>
                                  <a:pt x="717156" y="820166"/>
                                  <a:pt x="461988" y="820166"/>
                                </a:cubicBezTo>
                                <a:cubicBezTo>
                                  <a:pt x="206832" y="820166"/>
                                  <a:pt x="0" y="613321"/>
                                  <a:pt x="0" y="358153"/>
                                </a:cubicBezTo>
                                <a:cubicBezTo>
                                  <a:pt x="0" y="334289"/>
                                  <a:pt x="1803" y="310845"/>
                                  <a:pt x="5296" y="287960"/>
                                </a:cubicBezTo>
                                <a:cubicBezTo>
                                  <a:pt x="287871" y="271793"/>
                                  <a:pt x="546494" y="166573"/>
                                  <a:pt x="753770"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18" name="Shape 5718"/>
                        <wps:cNvSpPr/>
                        <wps:spPr>
                          <a:xfrm>
                            <a:off x="369733" y="2702949"/>
                            <a:ext cx="923988" cy="820166"/>
                          </a:xfrm>
                          <a:custGeom>
                            <a:avLst/>
                            <a:gdLst/>
                            <a:ahLst/>
                            <a:cxnLst/>
                            <a:rect l="0" t="0" r="0" b="0"/>
                            <a:pathLst>
                              <a:path w="923988" h="820166">
                                <a:moveTo>
                                  <a:pt x="753770" y="0"/>
                                </a:moveTo>
                                <a:cubicBezTo>
                                  <a:pt x="857644" y="84709"/>
                                  <a:pt x="923988" y="213664"/>
                                  <a:pt x="923988" y="358153"/>
                                </a:cubicBezTo>
                                <a:cubicBezTo>
                                  <a:pt x="923988" y="613308"/>
                                  <a:pt x="717156" y="820166"/>
                                  <a:pt x="461988" y="820166"/>
                                </a:cubicBezTo>
                                <a:cubicBezTo>
                                  <a:pt x="206832" y="820166"/>
                                  <a:pt x="0" y="613321"/>
                                  <a:pt x="0" y="358153"/>
                                </a:cubicBezTo>
                                <a:cubicBezTo>
                                  <a:pt x="0" y="334289"/>
                                  <a:pt x="1803" y="310845"/>
                                  <a:pt x="5296" y="287960"/>
                                </a:cubicBezTo>
                                <a:cubicBezTo>
                                  <a:pt x="287871" y="271793"/>
                                  <a:pt x="546494" y="166573"/>
                                  <a:pt x="753770"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19" name="Shape 5719"/>
                        <wps:cNvSpPr/>
                        <wps:spPr>
                          <a:xfrm>
                            <a:off x="4446753" y="4188658"/>
                            <a:ext cx="879043" cy="924001"/>
                          </a:xfrm>
                          <a:custGeom>
                            <a:avLst/>
                            <a:gdLst/>
                            <a:ahLst/>
                            <a:cxnLst/>
                            <a:rect l="0" t="0" r="0" b="0"/>
                            <a:pathLst>
                              <a:path w="879043" h="924001">
                                <a:moveTo>
                                  <a:pt x="417043" y="0"/>
                                </a:moveTo>
                                <a:cubicBezTo>
                                  <a:pt x="672211" y="0"/>
                                  <a:pt x="879043" y="206845"/>
                                  <a:pt x="879043" y="462000"/>
                                </a:cubicBezTo>
                                <a:cubicBezTo>
                                  <a:pt x="879043" y="717131"/>
                                  <a:pt x="672211" y="924001"/>
                                  <a:pt x="417043" y="924001"/>
                                </a:cubicBezTo>
                                <a:cubicBezTo>
                                  <a:pt x="233121" y="924001"/>
                                  <a:pt x="74359" y="816546"/>
                                  <a:pt x="0" y="660984"/>
                                </a:cubicBezTo>
                                <a:cubicBezTo>
                                  <a:pt x="194031" y="606222"/>
                                  <a:pt x="336258" y="428015"/>
                                  <a:pt x="336258" y="216459"/>
                                </a:cubicBezTo>
                                <a:cubicBezTo>
                                  <a:pt x="336258" y="145199"/>
                                  <a:pt x="320104" y="77737"/>
                                  <a:pt x="291300" y="17463"/>
                                </a:cubicBezTo>
                                <a:cubicBezTo>
                                  <a:pt x="331305" y="6159"/>
                                  <a:pt x="373431" y="0"/>
                                  <a:pt x="417043"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0" name="Shape 5720"/>
                        <wps:cNvSpPr/>
                        <wps:spPr>
                          <a:xfrm>
                            <a:off x="4446753" y="4188658"/>
                            <a:ext cx="879043" cy="924001"/>
                          </a:xfrm>
                          <a:custGeom>
                            <a:avLst/>
                            <a:gdLst/>
                            <a:ahLst/>
                            <a:cxnLst/>
                            <a:rect l="0" t="0" r="0" b="0"/>
                            <a:pathLst>
                              <a:path w="879043" h="924001">
                                <a:moveTo>
                                  <a:pt x="417043" y="0"/>
                                </a:moveTo>
                                <a:cubicBezTo>
                                  <a:pt x="672211" y="0"/>
                                  <a:pt x="879043" y="206845"/>
                                  <a:pt x="879043" y="462000"/>
                                </a:cubicBezTo>
                                <a:cubicBezTo>
                                  <a:pt x="879043" y="717131"/>
                                  <a:pt x="672211" y="924001"/>
                                  <a:pt x="417043" y="924001"/>
                                </a:cubicBezTo>
                                <a:cubicBezTo>
                                  <a:pt x="233121" y="924001"/>
                                  <a:pt x="74359" y="816546"/>
                                  <a:pt x="0" y="660984"/>
                                </a:cubicBezTo>
                                <a:cubicBezTo>
                                  <a:pt x="194031" y="606222"/>
                                  <a:pt x="336258" y="428015"/>
                                  <a:pt x="336258" y="216459"/>
                                </a:cubicBezTo>
                                <a:cubicBezTo>
                                  <a:pt x="336258" y="145199"/>
                                  <a:pt x="320104" y="77737"/>
                                  <a:pt x="291300" y="17463"/>
                                </a:cubicBezTo>
                                <a:cubicBezTo>
                                  <a:pt x="331305" y="6159"/>
                                  <a:pt x="373431" y="0"/>
                                  <a:pt x="417043"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1" name="Shape 5721"/>
                        <wps:cNvSpPr/>
                        <wps:spPr>
                          <a:xfrm>
                            <a:off x="3859022" y="3943117"/>
                            <a:ext cx="879030" cy="923989"/>
                          </a:xfrm>
                          <a:custGeom>
                            <a:avLst/>
                            <a:gdLst/>
                            <a:ahLst/>
                            <a:cxnLst/>
                            <a:rect l="0" t="0" r="0" b="0"/>
                            <a:pathLst>
                              <a:path w="879030" h="923989">
                                <a:moveTo>
                                  <a:pt x="462000" y="0"/>
                                </a:moveTo>
                                <a:cubicBezTo>
                                  <a:pt x="645909" y="0"/>
                                  <a:pt x="804685" y="107467"/>
                                  <a:pt x="879030" y="263004"/>
                                </a:cubicBezTo>
                                <a:cubicBezTo>
                                  <a:pt x="685000" y="317792"/>
                                  <a:pt x="542773" y="495986"/>
                                  <a:pt x="542773" y="707542"/>
                                </a:cubicBezTo>
                                <a:cubicBezTo>
                                  <a:pt x="542773" y="778802"/>
                                  <a:pt x="558927" y="846264"/>
                                  <a:pt x="587730" y="906526"/>
                                </a:cubicBezTo>
                                <a:cubicBezTo>
                                  <a:pt x="547751" y="917842"/>
                                  <a:pt x="505600" y="923989"/>
                                  <a:pt x="462000" y="923989"/>
                                </a:cubicBezTo>
                                <a:cubicBezTo>
                                  <a:pt x="206832" y="923989"/>
                                  <a:pt x="0" y="717156"/>
                                  <a:pt x="0" y="462000"/>
                                </a:cubicBezTo>
                                <a:cubicBezTo>
                                  <a:pt x="0" y="206845"/>
                                  <a:pt x="206832" y="0"/>
                                  <a:pt x="462000"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2" name="Shape 5722"/>
                        <wps:cNvSpPr/>
                        <wps:spPr>
                          <a:xfrm>
                            <a:off x="3859022" y="3943117"/>
                            <a:ext cx="879030" cy="923989"/>
                          </a:xfrm>
                          <a:custGeom>
                            <a:avLst/>
                            <a:gdLst/>
                            <a:ahLst/>
                            <a:cxnLst/>
                            <a:rect l="0" t="0" r="0" b="0"/>
                            <a:pathLst>
                              <a:path w="879030" h="923989">
                                <a:moveTo>
                                  <a:pt x="462000" y="0"/>
                                </a:moveTo>
                                <a:cubicBezTo>
                                  <a:pt x="645909" y="0"/>
                                  <a:pt x="804685" y="107467"/>
                                  <a:pt x="879030" y="263004"/>
                                </a:cubicBezTo>
                                <a:cubicBezTo>
                                  <a:pt x="685000" y="317792"/>
                                  <a:pt x="542773" y="495986"/>
                                  <a:pt x="542773" y="707542"/>
                                </a:cubicBezTo>
                                <a:cubicBezTo>
                                  <a:pt x="542773" y="778802"/>
                                  <a:pt x="558927" y="846264"/>
                                  <a:pt x="587730" y="906526"/>
                                </a:cubicBezTo>
                                <a:cubicBezTo>
                                  <a:pt x="547751" y="917842"/>
                                  <a:pt x="505600" y="923989"/>
                                  <a:pt x="462000" y="923989"/>
                                </a:cubicBezTo>
                                <a:cubicBezTo>
                                  <a:pt x="206832" y="923989"/>
                                  <a:pt x="0" y="717156"/>
                                  <a:pt x="0" y="462000"/>
                                </a:cubicBezTo>
                                <a:cubicBezTo>
                                  <a:pt x="0" y="206845"/>
                                  <a:pt x="206832" y="0"/>
                                  <a:pt x="462000"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3" name="Shape 5723"/>
                        <wps:cNvSpPr/>
                        <wps:spPr>
                          <a:xfrm>
                            <a:off x="1110945" y="4224194"/>
                            <a:ext cx="1801393" cy="1806003"/>
                          </a:xfrm>
                          <a:custGeom>
                            <a:avLst/>
                            <a:gdLst/>
                            <a:ahLst/>
                            <a:cxnLst/>
                            <a:rect l="0" t="0" r="0" b="0"/>
                            <a:pathLst>
                              <a:path w="1801393" h="1806003">
                                <a:moveTo>
                                  <a:pt x="898411" y="0"/>
                                </a:moveTo>
                                <a:cubicBezTo>
                                  <a:pt x="1397140" y="0"/>
                                  <a:pt x="1801393" y="404279"/>
                                  <a:pt x="1801393" y="903008"/>
                                </a:cubicBezTo>
                                <a:cubicBezTo>
                                  <a:pt x="1801393" y="1401725"/>
                                  <a:pt x="1397140" y="1806003"/>
                                  <a:pt x="898411" y="1806003"/>
                                </a:cubicBezTo>
                                <a:cubicBezTo>
                                  <a:pt x="819099" y="1806003"/>
                                  <a:pt x="742226" y="1795704"/>
                                  <a:pt x="668922" y="1776514"/>
                                </a:cubicBezTo>
                                <a:cubicBezTo>
                                  <a:pt x="705295" y="1692440"/>
                                  <a:pt x="725551" y="1599768"/>
                                  <a:pt x="725551" y="1502308"/>
                                </a:cubicBezTo>
                                <a:cubicBezTo>
                                  <a:pt x="725551" y="1120470"/>
                                  <a:pt x="416001" y="810933"/>
                                  <a:pt x="34150" y="810933"/>
                                </a:cubicBezTo>
                                <a:cubicBezTo>
                                  <a:pt x="22695" y="810933"/>
                                  <a:pt x="11303" y="811238"/>
                                  <a:pt x="0" y="811797"/>
                                </a:cubicBezTo>
                                <a:cubicBezTo>
                                  <a:pt x="45733" y="355943"/>
                                  <a:pt x="430479" y="12"/>
                                  <a:pt x="898411"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4" name="Shape 5724"/>
                        <wps:cNvSpPr/>
                        <wps:spPr>
                          <a:xfrm>
                            <a:off x="1110945" y="4224194"/>
                            <a:ext cx="1801393" cy="1806003"/>
                          </a:xfrm>
                          <a:custGeom>
                            <a:avLst/>
                            <a:gdLst/>
                            <a:ahLst/>
                            <a:cxnLst/>
                            <a:rect l="0" t="0" r="0" b="0"/>
                            <a:pathLst>
                              <a:path w="1801393" h="1806003">
                                <a:moveTo>
                                  <a:pt x="898411" y="0"/>
                                </a:moveTo>
                                <a:cubicBezTo>
                                  <a:pt x="1397140" y="0"/>
                                  <a:pt x="1801393" y="404279"/>
                                  <a:pt x="1801393" y="903008"/>
                                </a:cubicBezTo>
                                <a:cubicBezTo>
                                  <a:pt x="1801393" y="1401725"/>
                                  <a:pt x="1397140" y="1806003"/>
                                  <a:pt x="898411" y="1806003"/>
                                </a:cubicBezTo>
                                <a:cubicBezTo>
                                  <a:pt x="819099" y="1806003"/>
                                  <a:pt x="742226" y="1795704"/>
                                  <a:pt x="668922" y="1776514"/>
                                </a:cubicBezTo>
                                <a:cubicBezTo>
                                  <a:pt x="705295" y="1692440"/>
                                  <a:pt x="725551" y="1599768"/>
                                  <a:pt x="725551" y="1502308"/>
                                </a:cubicBezTo>
                                <a:cubicBezTo>
                                  <a:pt x="725551" y="1120470"/>
                                  <a:pt x="416001" y="810933"/>
                                  <a:pt x="34150" y="810933"/>
                                </a:cubicBezTo>
                                <a:cubicBezTo>
                                  <a:pt x="22695" y="810933"/>
                                  <a:pt x="11303" y="811238"/>
                                  <a:pt x="0" y="811797"/>
                                </a:cubicBezTo>
                                <a:cubicBezTo>
                                  <a:pt x="45733" y="355943"/>
                                  <a:pt x="430479" y="12"/>
                                  <a:pt x="898411"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5" name="Shape 5725"/>
                        <wps:cNvSpPr/>
                        <wps:spPr>
                          <a:xfrm>
                            <a:off x="1758937" y="1558793"/>
                            <a:ext cx="2636355" cy="2636342"/>
                          </a:xfrm>
                          <a:custGeom>
                            <a:avLst/>
                            <a:gdLst/>
                            <a:ahLst/>
                            <a:cxnLst/>
                            <a:rect l="0" t="0" r="0" b="0"/>
                            <a:pathLst>
                              <a:path w="2636355" h="2636342">
                                <a:moveTo>
                                  <a:pt x="1318171" y="0"/>
                                </a:moveTo>
                                <a:cubicBezTo>
                                  <a:pt x="2046186" y="0"/>
                                  <a:pt x="2636355" y="590169"/>
                                  <a:pt x="2636355" y="1318171"/>
                                </a:cubicBezTo>
                                <a:cubicBezTo>
                                  <a:pt x="2636355" y="2046186"/>
                                  <a:pt x="2046186" y="2636342"/>
                                  <a:pt x="1318171" y="2636342"/>
                                </a:cubicBezTo>
                                <a:cubicBezTo>
                                  <a:pt x="590182" y="2636342"/>
                                  <a:pt x="0" y="2046186"/>
                                  <a:pt x="0" y="1318171"/>
                                </a:cubicBezTo>
                                <a:cubicBezTo>
                                  <a:pt x="0" y="590169"/>
                                  <a:pt x="590182" y="0"/>
                                  <a:pt x="1318171"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6" name="Shape 5726"/>
                        <wps:cNvSpPr/>
                        <wps:spPr>
                          <a:xfrm>
                            <a:off x="1758937" y="1558793"/>
                            <a:ext cx="2636355" cy="2636342"/>
                          </a:xfrm>
                          <a:custGeom>
                            <a:avLst/>
                            <a:gdLst/>
                            <a:ahLst/>
                            <a:cxnLst/>
                            <a:rect l="0" t="0" r="0" b="0"/>
                            <a:pathLst>
                              <a:path w="2636355" h="2636342">
                                <a:moveTo>
                                  <a:pt x="1318171" y="0"/>
                                </a:moveTo>
                                <a:cubicBezTo>
                                  <a:pt x="2046186" y="0"/>
                                  <a:pt x="2636355" y="590169"/>
                                  <a:pt x="2636355" y="1318171"/>
                                </a:cubicBezTo>
                                <a:cubicBezTo>
                                  <a:pt x="2636355" y="2046186"/>
                                  <a:pt x="2046186" y="2636342"/>
                                  <a:pt x="1318171" y="2636342"/>
                                </a:cubicBezTo>
                                <a:cubicBezTo>
                                  <a:pt x="590182" y="2636342"/>
                                  <a:pt x="0" y="2046186"/>
                                  <a:pt x="0" y="1318171"/>
                                </a:cubicBezTo>
                                <a:cubicBezTo>
                                  <a:pt x="0" y="590169"/>
                                  <a:pt x="590182" y="0"/>
                                  <a:pt x="1318171"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7" name="Shape 5727"/>
                        <wps:cNvSpPr/>
                        <wps:spPr>
                          <a:xfrm>
                            <a:off x="0" y="356930"/>
                            <a:ext cx="1616799" cy="2636342"/>
                          </a:xfrm>
                          <a:custGeom>
                            <a:avLst/>
                            <a:gdLst/>
                            <a:ahLst/>
                            <a:cxnLst/>
                            <a:rect l="0" t="0" r="0" b="0"/>
                            <a:pathLst>
                              <a:path w="1616799" h="2636342">
                                <a:moveTo>
                                  <a:pt x="298615" y="0"/>
                                </a:moveTo>
                                <a:cubicBezTo>
                                  <a:pt x="786448" y="0"/>
                                  <a:pt x="1212050" y="265188"/>
                                  <a:pt x="1440015" y="659079"/>
                                </a:cubicBezTo>
                                <a:cubicBezTo>
                                  <a:pt x="1552245" y="853008"/>
                                  <a:pt x="1616799" y="1077989"/>
                                  <a:pt x="1616799" y="1318171"/>
                                </a:cubicBezTo>
                                <a:cubicBezTo>
                                  <a:pt x="1616799" y="1733893"/>
                                  <a:pt x="1424165" y="2104415"/>
                                  <a:pt x="1123506" y="2346020"/>
                                </a:cubicBezTo>
                                <a:cubicBezTo>
                                  <a:pt x="1043953" y="2281123"/>
                                  <a:pt x="942404" y="2242160"/>
                                  <a:pt x="831723" y="2242160"/>
                                </a:cubicBezTo>
                                <a:cubicBezTo>
                                  <a:pt x="600431" y="2242173"/>
                                  <a:pt x="408851" y="2412137"/>
                                  <a:pt x="375031" y="2633980"/>
                                </a:cubicBezTo>
                                <a:cubicBezTo>
                                  <a:pt x="349720" y="2635428"/>
                                  <a:pt x="324282" y="2636342"/>
                                  <a:pt x="298615" y="2636342"/>
                                </a:cubicBezTo>
                                <a:cubicBezTo>
                                  <a:pt x="204708" y="2636342"/>
                                  <a:pt x="113173" y="2626313"/>
                                  <a:pt x="24867" y="2607539"/>
                                </a:cubicBezTo>
                                <a:lnTo>
                                  <a:pt x="0" y="2601367"/>
                                </a:lnTo>
                                <a:lnTo>
                                  <a:pt x="0" y="34600"/>
                                </a:lnTo>
                                <a:lnTo>
                                  <a:pt x="141363" y="9292"/>
                                </a:lnTo>
                                <a:cubicBezTo>
                                  <a:pt x="192923" y="3156"/>
                                  <a:pt x="245399" y="0"/>
                                  <a:pt x="298615" y="0"/>
                                </a:cubicBez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8" name="Shape 5728"/>
                        <wps:cNvSpPr/>
                        <wps:spPr>
                          <a:xfrm>
                            <a:off x="0" y="3899604"/>
                            <a:ext cx="821132" cy="3391426"/>
                          </a:xfrm>
                          <a:custGeom>
                            <a:avLst/>
                            <a:gdLst/>
                            <a:ahLst/>
                            <a:cxnLst/>
                            <a:rect l="0" t="0" r="0" b="0"/>
                            <a:pathLst>
                              <a:path w="821132" h="3391426">
                                <a:moveTo>
                                  <a:pt x="0" y="0"/>
                                </a:moveTo>
                                <a:lnTo>
                                  <a:pt x="6357" y="4290"/>
                                </a:lnTo>
                                <a:cubicBezTo>
                                  <a:pt x="408542" y="292078"/>
                                  <a:pt x="703808" y="719679"/>
                                  <a:pt x="821132" y="1216104"/>
                                </a:cubicBezTo>
                                <a:cubicBezTo>
                                  <a:pt x="602578" y="1332245"/>
                                  <a:pt x="453696" y="1562166"/>
                                  <a:pt x="453696" y="1826898"/>
                                </a:cubicBezTo>
                                <a:cubicBezTo>
                                  <a:pt x="453696" y="2064172"/>
                                  <a:pt x="573241" y="2273455"/>
                                  <a:pt x="755334" y="2397966"/>
                                </a:cubicBezTo>
                                <a:cubicBezTo>
                                  <a:pt x="688024" y="2585596"/>
                                  <a:pt x="594539" y="2760704"/>
                                  <a:pt x="479248" y="2918945"/>
                                </a:cubicBezTo>
                                <a:cubicBezTo>
                                  <a:pt x="361111" y="3081093"/>
                                  <a:pt x="220104" y="3225509"/>
                                  <a:pt x="60968" y="3347443"/>
                                </a:cubicBezTo>
                                <a:lnTo>
                                  <a:pt x="0" y="3391426"/>
                                </a:lnTo>
                                <a:lnTo>
                                  <a:pt x="0" y="0"/>
                                </a:lnTo>
                                <a:close/>
                              </a:path>
                            </a:pathLst>
                          </a:custGeom>
                          <a:ln w="0" cap="flat">
                            <a:miter lim="127000"/>
                          </a:ln>
                        </wps:spPr>
                        <wps:style>
                          <a:lnRef idx="0">
                            <a:srgbClr val="000000">
                              <a:alpha val="0"/>
                            </a:srgbClr>
                          </a:lnRef>
                          <a:fillRef idx="1">
                            <a:srgbClr val="005575"/>
                          </a:fillRef>
                          <a:effectRef idx="0">
                            <a:scrgbClr r="0" g="0" b="0"/>
                          </a:effectRef>
                          <a:fontRef idx="none"/>
                        </wps:style>
                        <wps:bodyPr/>
                      </wps:wsp>
                      <wps:wsp>
                        <wps:cNvPr id="5729" name="Shape 5729"/>
                        <wps:cNvSpPr/>
                        <wps:spPr>
                          <a:xfrm>
                            <a:off x="4401795" y="4206121"/>
                            <a:ext cx="381216" cy="643522"/>
                          </a:xfrm>
                          <a:custGeom>
                            <a:avLst/>
                            <a:gdLst/>
                            <a:ahLst/>
                            <a:cxnLst/>
                            <a:rect l="0" t="0" r="0" b="0"/>
                            <a:pathLst>
                              <a:path w="381216" h="643522">
                                <a:moveTo>
                                  <a:pt x="336258" y="0"/>
                                </a:moveTo>
                                <a:cubicBezTo>
                                  <a:pt x="365061" y="60274"/>
                                  <a:pt x="381216" y="127737"/>
                                  <a:pt x="381216" y="198996"/>
                                </a:cubicBezTo>
                                <a:cubicBezTo>
                                  <a:pt x="381216" y="410553"/>
                                  <a:pt x="238989" y="588759"/>
                                  <a:pt x="44958" y="643522"/>
                                </a:cubicBezTo>
                                <a:cubicBezTo>
                                  <a:pt x="16154" y="583273"/>
                                  <a:pt x="0" y="515798"/>
                                  <a:pt x="0" y="444538"/>
                                </a:cubicBezTo>
                                <a:cubicBezTo>
                                  <a:pt x="0" y="232982"/>
                                  <a:pt x="142227" y="54788"/>
                                  <a:pt x="336258"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5730" name="Shape 5730"/>
                        <wps:cNvSpPr/>
                        <wps:spPr>
                          <a:xfrm>
                            <a:off x="1106361" y="5035127"/>
                            <a:ext cx="730136" cy="965581"/>
                          </a:xfrm>
                          <a:custGeom>
                            <a:avLst/>
                            <a:gdLst/>
                            <a:ahLst/>
                            <a:cxnLst/>
                            <a:rect l="0" t="0" r="0" b="0"/>
                            <a:pathLst>
                              <a:path w="730136" h="965581">
                                <a:moveTo>
                                  <a:pt x="38735" y="0"/>
                                </a:moveTo>
                                <a:cubicBezTo>
                                  <a:pt x="420586" y="0"/>
                                  <a:pt x="730136" y="309537"/>
                                  <a:pt x="730136" y="691375"/>
                                </a:cubicBezTo>
                                <a:cubicBezTo>
                                  <a:pt x="730136" y="788835"/>
                                  <a:pt x="709879" y="881507"/>
                                  <a:pt x="673506" y="965581"/>
                                </a:cubicBezTo>
                                <a:cubicBezTo>
                                  <a:pt x="285941" y="864032"/>
                                  <a:pt x="0" y="511492"/>
                                  <a:pt x="0" y="92075"/>
                                </a:cubicBezTo>
                                <a:cubicBezTo>
                                  <a:pt x="0" y="61290"/>
                                  <a:pt x="1575" y="30874"/>
                                  <a:pt x="4585" y="864"/>
                                </a:cubicBezTo>
                                <a:cubicBezTo>
                                  <a:pt x="15888" y="317"/>
                                  <a:pt x="27280" y="0"/>
                                  <a:pt x="38735"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5731" name="Shape 5731"/>
                        <wps:cNvSpPr/>
                        <wps:spPr>
                          <a:xfrm>
                            <a:off x="375028" y="2599089"/>
                            <a:ext cx="748475" cy="391820"/>
                          </a:xfrm>
                          <a:custGeom>
                            <a:avLst/>
                            <a:gdLst/>
                            <a:ahLst/>
                            <a:cxnLst/>
                            <a:rect l="0" t="0" r="0" b="0"/>
                            <a:pathLst>
                              <a:path w="748475" h="391820">
                                <a:moveTo>
                                  <a:pt x="456692" y="0"/>
                                </a:moveTo>
                                <a:cubicBezTo>
                                  <a:pt x="567373" y="0"/>
                                  <a:pt x="668922" y="38964"/>
                                  <a:pt x="748475" y="103860"/>
                                </a:cubicBezTo>
                                <a:cubicBezTo>
                                  <a:pt x="541198" y="270434"/>
                                  <a:pt x="282575" y="375653"/>
                                  <a:pt x="0" y="391820"/>
                                </a:cubicBezTo>
                                <a:cubicBezTo>
                                  <a:pt x="33820" y="169977"/>
                                  <a:pt x="225400" y="12"/>
                                  <a:pt x="456692"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5732" name="Shape 5732"/>
                        <wps:cNvSpPr/>
                        <wps:spPr>
                          <a:xfrm>
                            <a:off x="453696" y="5115708"/>
                            <a:ext cx="423228" cy="1181862"/>
                          </a:xfrm>
                          <a:custGeom>
                            <a:avLst/>
                            <a:gdLst/>
                            <a:ahLst/>
                            <a:cxnLst/>
                            <a:rect l="0" t="0" r="0" b="0"/>
                            <a:pathLst>
                              <a:path w="423228" h="1181862">
                                <a:moveTo>
                                  <a:pt x="367436" y="0"/>
                                </a:moveTo>
                                <a:cubicBezTo>
                                  <a:pt x="403860" y="154076"/>
                                  <a:pt x="423228" y="314757"/>
                                  <a:pt x="423228" y="479958"/>
                                </a:cubicBezTo>
                                <a:cubicBezTo>
                                  <a:pt x="423228" y="726287"/>
                                  <a:pt x="380263" y="962584"/>
                                  <a:pt x="301638" y="1181862"/>
                                </a:cubicBezTo>
                                <a:cubicBezTo>
                                  <a:pt x="119545" y="1057351"/>
                                  <a:pt x="0" y="848068"/>
                                  <a:pt x="0" y="610794"/>
                                </a:cubicBezTo>
                                <a:cubicBezTo>
                                  <a:pt x="0" y="346062"/>
                                  <a:pt x="148882" y="116141"/>
                                  <a:pt x="367436"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5733" name="Shape 5733"/>
                        <wps:cNvSpPr/>
                        <wps:spPr>
                          <a:xfrm>
                            <a:off x="453696" y="5115708"/>
                            <a:ext cx="423228" cy="1181862"/>
                          </a:xfrm>
                          <a:custGeom>
                            <a:avLst/>
                            <a:gdLst/>
                            <a:ahLst/>
                            <a:cxnLst/>
                            <a:rect l="0" t="0" r="0" b="0"/>
                            <a:pathLst>
                              <a:path w="423228" h="1181862">
                                <a:moveTo>
                                  <a:pt x="367436" y="0"/>
                                </a:moveTo>
                                <a:cubicBezTo>
                                  <a:pt x="403860" y="154076"/>
                                  <a:pt x="423228" y="314757"/>
                                  <a:pt x="423228" y="479958"/>
                                </a:cubicBezTo>
                                <a:cubicBezTo>
                                  <a:pt x="423228" y="726287"/>
                                  <a:pt x="380263" y="962584"/>
                                  <a:pt x="301638" y="1181862"/>
                                </a:cubicBezTo>
                                <a:cubicBezTo>
                                  <a:pt x="119545" y="1057351"/>
                                  <a:pt x="0" y="848068"/>
                                  <a:pt x="0" y="610794"/>
                                </a:cubicBezTo>
                                <a:cubicBezTo>
                                  <a:pt x="0" y="346062"/>
                                  <a:pt x="148882" y="116141"/>
                                  <a:pt x="367436" y="0"/>
                                </a:cubicBezTo>
                                <a:close/>
                              </a:path>
                            </a:pathLst>
                          </a:custGeom>
                          <a:ln w="0" cap="flat">
                            <a:miter lim="127000"/>
                          </a:ln>
                        </wps:spPr>
                        <wps:style>
                          <a:lnRef idx="0">
                            <a:srgbClr val="000000">
                              <a:alpha val="0"/>
                            </a:srgbClr>
                          </a:lnRef>
                          <a:fillRef idx="1">
                            <a:srgbClr val="466E86"/>
                          </a:fillRef>
                          <a:effectRef idx="0">
                            <a:scrgbClr r="0" g="0" b="0"/>
                          </a:effectRef>
                          <a:fontRef idx="none"/>
                        </wps:style>
                        <wps:bodyPr/>
                      </wps:wsp>
                      <wps:wsp>
                        <wps:cNvPr id="5734" name="Rectangle 5734"/>
                        <wps:cNvSpPr/>
                        <wps:spPr>
                          <a:xfrm>
                            <a:off x="612000" y="6208860"/>
                            <a:ext cx="46957" cy="198976"/>
                          </a:xfrm>
                          <a:prstGeom prst="rect">
                            <a:avLst/>
                          </a:prstGeom>
                          <a:ln>
                            <a:noFill/>
                          </a:ln>
                        </wps:spPr>
                        <wps:txbx>
                          <w:txbxContent>
                            <w:p w:rsidR="005B726C" w:rsidRDefault="001C1064">
                              <w:pPr>
                                <w:spacing w:after="160" w:line="259" w:lineRule="auto"/>
                                <w:ind w:left="0" w:firstLine="0"/>
                              </w:pPr>
                              <w:r>
                                <w:rPr>
                                  <w:color w:val="FFFFFF"/>
                                </w:rPr>
                                <w:t xml:space="preserve"> </w:t>
                              </w:r>
                            </w:p>
                          </w:txbxContent>
                        </wps:txbx>
                        <wps:bodyPr horzOverflow="overflow" vert="horz" lIns="0" tIns="0" rIns="0" bIns="0" rtlCol="0">
                          <a:noAutofit/>
                        </wps:bodyPr>
                      </wps:wsp>
                      <wps:wsp>
                        <wps:cNvPr id="5735" name="Rectangle 5735"/>
                        <wps:cNvSpPr/>
                        <wps:spPr>
                          <a:xfrm>
                            <a:off x="622800" y="4225387"/>
                            <a:ext cx="5136384" cy="198976"/>
                          </a:xfrm>
                          <a:prstGeom prst="rect">
                            <a:avLst/>
                          </a:prstGeom>
                          <a:ln>
                            <a:noFill/>
                          </a:ln>
                        </wps:spPr>
                        <wps:txbx>
                          <w:txbxContent>
                            <w:p w:rsidR="005B726C" w:rsidRDefault="001C1064">
                              <w:pPr>
                                <w:spacing w:after="160" w:line="259" w:lineRule="auto"/>
                                <w:ind w:left="0" w:firstLine="0"/>
                              </w:pPr>
                              <w:r>
                                <w:rPr>
                                  <w:color w:val="FFFFFF"/>
                                </w:rPr>
                                <w:t xml:space="preserve">Information in this booklet has been revised up to the date of the last </w:t>
                              </w:r>
                            </w:p>
                          </w:txbxContent>
                        </wps:txbx>
                        <wps:bodyPr horzOverflow="overflow" vert="horz" lIns="0" tIns="0" rIns="0" bIns="0" rtlCol="0">
                          <a:noAutofit/>
                        </wps:bodyPr>
                      </wps:wsp>
                      <wps:wsp>
                        <wps:cNvPr id="5736" name="Rectangle 5736"/>
                        <wps:cNvSpPr/>
                        <wps:spPr>
                          <a:xfrm>
                            <a:off x="622800" y="4377787"/>
                            <a:ext cx="5384345" cy="198975"/>
                          </a:xfrm>
                          <a:prstGeom prst="rect">
                            <a:avLst/>
                          </a:prstGeom>
                          <a:ln>
                            <a:noFill/>
                          </a:ln>
                        </wps:spPr>
                        <wps:txbx>
                          <w:txbxContent>
                            <w:p w:rsidR="005B726C" w:rsidRDefault="001C1064">
                              <w:pPr>
                                <w:spacing w:after="160" w:line="259" w:lineRule="auto"/>
                                <w:ind w:left="0" w:firstLine="0"/>
                              </w:pPr>
                              <w:r>
                                <w:rPr>
                                  <w:color w:val="FFFFFF"/>
                                </w:rPr>
                                <w:t xml:space="preserve">reprint – see date below. For more up-to-date information, please check </w:t>
                              </w:r>
                            </w:p>
                          </w:txbxContent>
                        </wps:txbx>
                        <wps:bodyPr horzOverflow="overflow" vert="horz" lIns="0" tIns="0" rIns="0" bIns="0" rtlCol="0">
                          <a:noAutofit/>
                        </wps:bodyPr>
                      </wps:wsp>
                      <wps:wsp>
                        <wps:cNvPr id="5737" name="Rectangle 5737"/>
                        <wps:cNvSpPr/>
                        <wps:spPr>
                          <a:xfrm>
                            <a:off x="622800" y="4530187"/>
                            <a:ext cx="1319187" cy="198975"/>
                          </a:xfrm>
                          <a:prstGeom prst="rect">
                            <a:avLst/>
                          </a:prstGeom>
                          <a:ln>
                            <a:noFill/>
                          </a:ln>
                        </wps:spPr>
                        <wps:txbx>
                          <w:txbxContent>
                            <w:p w:rsidR="005B726C" w:rsidRDefault="001C1064">
                              <w:pPr>
                                <w:spacing w:after="160" w:line="259" w:lineRule="auto"/>
                                <w:ind w:left="0" w:firstLine="0"/>
                              </w:pPr>
                              <w:r>
                                <w:rPr>
                                  <w:color w:val="FFFFFF"/>
                                </w:rPr>
                                <w:t xml:space="preserve">the Acas website </w:t>
                              </w:r>
                            </w:p>
                          </w:txbxContent>
                        </wps:txbx>
                        <wps:bodyPr horzOverflow="overflow" vert="horz" lIns="0" tIns="0" rIns="0" bIns="0" rtlCol="0">
                          <a:noAutofit/>
                        </wps:bodyPr>
                      </wps:wsp>
                      <wps:wsp>
                        <wps:cNvPr id="5738" name="Rectangle 5738"/>
                        <wps:cNvSpPr/>
                        <wps:spPr>
                          <a:xfrm>
                            <a:off x="1615940" y="4532092"/>
                            <a:ext cx="1322903" cy="196274"/>
                          </a:xfrm>
                          <a:prstGeom prst="rect">
                            <a:avLst/>
                          </a:prstGeom>
                          <a:ln>
                            <a:noFill/>
                          </a:ln>
                        </wps:spPr>
                        <wps:txbx>
                          <w:txbxContent>
                            <w:p w:rsidR="005B726C" w:rsidRDefault="001C1064">
                              <w:pPr>
                                <w:spacing w:after="160" w:line="259" w:lineRule="auto"/>
                                <w:ind w:left="0" w:firstLine="0"/>
                              </w:pPr>
                              <w:r>
                                <w:rPr>
                                  <w:color w:val="FFFFFF"/>
                                </w:rPr>
                                <w:t>www.acas.org.uk</w:t>
                              </w:r>
                            </w:p>
                          </w:txbxContent>
                        </wps:txbx>
                        <wps:bodyPr horzOverflow="overflow" vert="horz" lIns="0" tIns="0" rIns="0" bIns="0" rtlCol="0">
                          <a:noAutofit/>
                        </wps:bodyPr>
                      </wps:wsp>
                      <wps:wsp>
                        <wps:cNvPr id="5739" name="Rectangle 5739"/>
                        <wps:cNvSpPr/>
                        <wps:spPr>
                          <a:xfrm>
                            <a:off x="2611875" y="4530187"/>
                            <a:ext cx="46957" cy="198975"/>
                          </a:xfrm>
                          <a:prstGeom prst="rect">
                            <a:avLst/>
                          </a:prstGeom>
                          <a:ln>
                            <a:noFill/>
                          </a:ln>
                        </wps:spPr>
                        <wps:txbx>
                          <w:txbxContent>
                            <w:p w:rsidR="005B726C" w:rsidRDefault="001C1064">
                              <w:pPr>
                                <w:spacing w:after="160" w:line="259" w:lineRule="auto"/>
                                <w:ind w:left="0" w:firstLine="0"/>
                              </w:pPr>
                              <w:r>
                                <w:rPr>
                                  <w:color w:val="FFFFFF"/>
                                </w:rPr>
                                <w:t>.</w:t>
                              </w:r>
                            </w:p>
                          </w:txbxContent>
                        </wps:txbx>
                        <wps:bodyPr horzOverflow="overflow" vert="horz" lIns="0" tIns="0" rIns="0" bIns="0" rtlCol="0">
                          <a:noAutofit/>
                        </wps:bodyPr>
                      </wps:wsp>
                      <wps:wsp>
                        <wps:cNvPr id="5740" name="Rectangle 5740"/>
                        <wps:cNvSpPr/>
                        <wps:spPr>
                          <a:xfrm>
                            <a:off x="622800" y="4839187"/>
                            <a:ext cx="90705" cy="198976"/>
                          </a:xfrm>
                          <a:prstGeom prst="rect">
                            <a:avLst/>
                          </a:prstGeom>
                          <a:ln>
                            <a:noFill/>
                          </a:ln>
                        </wps:spPr>
                        <wps:txbx>
                          <w:txbxContent>
                            <w:p w:rsidR="005B726C" w:rsidRDefault="001C1064">
                              <w:pPr>
                                <w:spacing w:after="160" w:line="259" w:lineRule="auto"/>
                                <w:ind w:left="0" w:firstLine="0"/>
                              </w:pPr>
                              <w:r>
                                <w:rPr>
                                  <w:color w:val="FFFFFF"/>
                                </w:rPr>
                                <w:t>l</w:t>
                              </w:r>
                            </w:p>
                          </w:txbxContent>
                        </wps:txbx>
                        <wps:bodyPr horzOverflow="overflow" vert="horz" lIns="0" tIns="0" rIns="0" bIns="0" rtlCol="0">
                          <a:noAutofit/>
                        </wps:bodyPr>
                      </wps:wsp>
                      <wps:wsp>
                        <wps:cNvPr id="5741" name="Rectangle 5741"/>
                        <wps:cNvSpPr/>
                        <wps:spPr>
                          <a:xfrm>
                            <a:off x="692268" y="4839187"/>
                            <a:ext cx="4805827" cy="198976"/>
                          </a:xfrm>
                          <a:prstGeom prst="rect">
                            <a:avLst/>
                          </a:prstGeom>
                          <a:ln>
                            <a:noFill/>
                          </a:ln>
                        </wps:spPr>
                        <wps:txbx>
                          <w:txbxContent>
                            <w:p w:rsidR="005B726C" w:rsidRDefault="001C1064">
                              <w:pPr>
                                <w:spacing w:after="160" w:line="259" w:lineRule="auto"/>
                                <w:ind w:left="0" w:firstLine="0"/>
                              </w:pPr>
                              <w:r>
                                <w:rPr>
                                  <w:color w:val="FFFFFF"/>
                                </w:rPr>
                                <w:t xml:space="preserve">egal information is provided for guidance only and should not be </w:t>
                              </w:r>
                            </w:p>
                          </w:txbxContent>
                        </wps:txbx>
                        <wps:bodyPr horzOverflow="overflow" vert="horz" lIns="0" tIns="0" rIns="0" bIns="0" rtlCol="0">
                          <a:noAutofit/>
                        </wps:bodyPr>
                      </wps:wsp>
                      <wps:wsp>
                        <wps:cNvPr id="5742" name="Rectangle 5742"/>
                        <wps:cNvSpPr/>
                        <wps:spPr>
                          <a:xfrm>
                            <a:off x="4308190" y="4839187"/>
                            <a:ext cx="46957" cy="198976"/>
                          </a:xfrm>
                          <a:prstGeom prst="rect">
                            <a:avLst/>
                          </a:prstGeom>
                          <a:ln>
                            <a:noFill/>
                          </a:ln>
                        </wps:spPr>
                        <wps:txbx>
                          <w:txbxContent>
                            <w:p w:rsidR="005B726C" w:rsidRDefault="001C1064">
                              <w:pPr>
                                <w:spacing w:after="160" w:line="259" w:lineRule="auto"/>
                                <w:ind w:left="0" w:firstLine="0"/>
                              </w:pPr>
                              <w:r>
                                <w:rPr>
                                  <w:color w:val="FFFFFF"/>
                                </w:rPr>
                                <w:t xml:space="preserve"> </w:t>
                              </w:r>
                            </w:p>
                          </w:txbxContent>
                        </wps:txbx>
                        <wps:bodyPr horzOverflow="overflow" vert="horz" lIns="0" tIns="0" rIns="0" bIns="0" rtlCol="0">
                          <a:noAutofit/>
                        </wps:bodyPr>
                      </wps:wsp>
                      <wps:wsp>
                        <wps:cNvPr id="5743" name="Rectangle 5743"/>
                        <wps:cNvSpPr/>
                        <wps:spPr>
                          <a:xfrm>
                            <a:off x="622776" y="4991587"/>
                            <a:ext cx="5151249" cy="198976"/>
                          </a:xfrm>
                          <a:prstGeom prst="rect">
                            <a:avLst/>
                          </a:prstGeom>
                          <a:ln>
                            <a:noFill/>
                          </a:ln>
                        </wps:spPr>
                        <wps:txbx>
                          <w:txbxContent>
                            <w:p w:rsidR="005B726C" w:rsidRDefault="001C1064">
                              <w:pPr>
                                <w:spacing w:after="160" w:line="259" w:lineRule="auto"/>
                                <w:ind w:left="0" w:firstLine="0"/>
                              </w:pPr>
                              <w:r>
                                <w:rPr>
                                  <w:color w:val="FFFFFF"/>
                                </w:rPr>
                                <w:t xml:space="preserve">regarded as an authoritative statement of the law, which can only be  </w:t>
                              </w:r>
                            </w:p>
                          </w:txbxContent>
                        </wps:txbx>
                        <wps:bodyPr horzOverflow="overflow" vert="horz" lIns="0" tIns="0" rIns="0" bIns="0" rtlCol="0">
                          <a:noAutofit/>
                        </wps:bodyPr>
                      </wps:wsp>
                      <wps:wsp>
                        <wps:cNvPr id="5744" name="Rectangle 5744"/>
                        <wps:cNvSpPr/>
                        <wps:spPr>
                          <a:xfrm>
                            <a:off x="622776" y="5143987"/>
                            <a:ext cx="4781336" cy="198976"/>
                          </a:xfrm>
                          <a:prstGeom prst="rect">
                            <a:avLst/>
                          </a:prstGeom>
                          <a:ln>
                            <a:noFill/>
                          </a:ln>
                        </wps:spPr>
                        <wps:txbx>
                          <w:txbxContent>
                            <w:p w:rsidR="005B726C" w:rsidRDefault="001C1064">
                              <w:pPr>
                                <w:spacing w:after="160" w:line="259" w:lineRule="auto"/>
                                <w:ind w:left="0" w:firstLine="0"/>
                              </w:pPr>
                              <w:r>
                                <w:rPr>
                                  <w:color w:val="FFFFFF"/>
                                </w:rPr>
                                <w:t xml:space="preserve">made by reference to the particular circumstances which apply.  </w:t>
                              </w:r>
                            </w:p>
                          </w:txbxContent>
                        </wps:txbx>
                        <wps:bodyPr horzOverflow="overflow" vert="horz" lIns="0" tIns="0" rIns="0" bIns="0" rtlCol="0">
                          <a:noAutofit/>
                        </wps:bodyPr>
                      </wps:wsp>
                      <wps:wsp>
                        <wps:cNvPr id="5745" name="Rectangle 5745"/>
                        <wps:cNvSpPr/>
                        <wps:spPr>
                          <a:xfrm>
                            <a:off x="622776" y="5296387"/>
                            <a:ext cx="3412151" cy="198976"/>
                          </a:xfrm>
                          <a:prstGeom prst="rect">
                            <a:avLst/>
                          </a:prstGeom>
                          <a:ln>
                            <a:noFill/>
                          </a:ln>
                        </wps:spPr>
                        <wps:txbx>
                          <w:txbxContent>
                            <w:p w:rsidR="005B726C" w:rsidRDefault="001C1064">
                              <w:pPr>
                                <w:spacing w:after="160" w:line="259" w:lineRule="auto"/>
                                <w:ind w:left="0" w:firstLine="0"/>
                              </w:pPr>
                              <w:r>
                                <w:rPr>
                                  <w:color w:val="FFFFFF"/>
                                </w:rPr>
                                <w:t>It may, therefore, be wise to seek legal advice.</w:t>
                              </w:r>
                            </w:p>
                          </w:txbxContent>
                        </wps:txbx>
                        <wps:bodyPr horzOverflow="overflow" vert="horz" lIns="0" tIns="0" rIns="0" bIns="0" rtlCol="0">
                          <a:noAutofit/>
                        </wps:bodyPr>
                      </wps:wsp>
                      <wps:wsp>
                        <wps:cNvPr id="5746" name="Rectangle 5746"/>
                        <wps:cNvSpPr/>
                        <wps:spPr>
                          <a:xfrm>
                            <a:off x="622776" y="5605378"/>
                            <a:ext cx="5000074" cy="198975"/>
                          </a:xfrm>
                          <a:prstGeom prst="rect">
                            <a:avLst/>
                          </a:prstGeom>
                          <a:ln>
                            <a:noFill/>
                          </a:ln>
                        </wps:spPr>
                        <wps:txbx>
                          <w:txbxContent>
                            <w:p w:rsidR="005B726C" w:rsidRDefault="001C1064">
                              <w:pPr>
                                <w:spacing w:after="160" w:line="259" w:lineRule="auto"/>
                                <w:ind w:left="0" w:firstLine="0"/>
                              </w:pPr>
                              <w:r>
                                <w:rPr>
                                  <w:color w:val="FFFFFF"/>
                                </w:rPr>
                                <w:t xml:space="preserve">Acas aims to improve organisations and working life through better </w:t>
                              </w:r>
                            </w:p>
                          </w:txbxContent>
                        </wps:txbx>
                        <wps:bodyPr horzOverflow="overflow" vert="horz" lIns="0" tIns="0" rIns="0" bIns="0" rtlCol="0">
                          <a:noAutofit/>
                        </wps:bodyPr>
                      </wps:wsp>
                      <wps:wsp>
                        <wps:cNvPr id="5747" name="Rectangle 5747"/>
                        <wps:cNvSpPr/>
                        <wps:spPr>
                          <a:xfrm>
                            <a:off x="622776" y="5757778"/>
                            <a:ext cx="5303437" cy="198975"/>
                          </a:xfrm>
                          <a:prstGeom prst="rect">
                            <a:avLst/>
                          </a:prstGeom>
                          <a:ln>
                            <a:noFill/>
                          </a:ln>
                        </wps:spPr>
                        <wps:txbx>
                          <w:txbxContent>
                            <w:p w:rsidR="005B726C" w:rsidRDefault="001C1064">
                              <w:pPr>
                                <w:spacing w:after="160" w:line="259" w:lineRule="auto"/>
                                <w:ind w:left="0" w:firstLine="0"/>
                              </w:pPr>
                              <w:r>
                                <w:rPr>
                                  <w:color w:val="FFFFFF"/>
                                </w:rPr>
                                <w:t xml:space="preserve">employment relations. We provide up-to-date information, independent </w:t>
                              </w:r>
                            </w:p>
                          </w:txbxContent>
                        </wps:txbx>
                        <wps:bodyPr horzOverflow="overflow" vert="horz" lIns="0" tIns="0" rIns="0" bIns="0" rtlCol="0">
                          <a:noAutofit/>
                        </wps:bodyPr>
                      </wps:wsp>
                      <wps:wsp>
                        <wps:cNvPr id="5748" name="Rectangle 5748"/>
                        <wps:cNvSpPr/>
                        <wps:spPr>
                          <a:xfrm>
                            <a:off x="622776" y="5910178"/>
                            <a:ext cx="5454442" cy="198975"/>
                          </a:xfrm>
                          <a:prstGeom prst="rect">
                            <a:avLst/>
                          </a:prstGeom>
                          <a:ln>
                            <a:noFill/>
                          </a:ln>
                        </wps:spPr>
                        <wps:txbx>
                          <w:txbxContent>
                            <w:p w:rsidR="005B726C" w:rsidRDefault="001C1064">
                              <w:pPr>
                                <w:spacing w:after="160" w:line="259" w:lineRule="auto"/>
                                <w:ind w:left="0" w:firstLine="0"/>
                              </w:pPr>
                              <w:r>
                                <w:rPr>
                                  <w:color w:val="FFFFFF"/>
                                </w:rPr>
                                <w:t>advice, high quality training and we work with employers and em</w:t>
                              </w:r>
                              <w:r>
                                <w:rPr>
                                  <w:color w:val="FFFFFF"/>
                                </w:rPr>
                                <w:t xml:space="preserve">ployees  </w:t>
                              </w:r>
                            </w:p>
                          </w:txbxContent>
                        </wps:txbx>
                        <wps:bodyPr horzOverflow="overflow" vert="horz" lIns="0" tIns="0" rIns="0" bIns="0" rtlCol="0">
                          <a:noAutofit/>
                        </wps:bodyPr>
                      </wps:wsp>
                      <wps:wsp>
                        <wps:cNvPr id="5749" name="Rectangle 5749"/>
                        <wps:cNvSpPr/>
                        <wps:spPr>
                          <a:xfrm>
                            <a:off x="622776" y="6062578"/>
                            <a:ext cx="3323305" cy="198975"/>
                          </a:xfrm>
                          <a:prstGeom prst="rect">
                            <a:avLst/>
                          </a:prstGeom>
                          <a:ln>
                            <a:noFill/>
                          </a:ln>
                        </wps:spPr>
                        <wps:txbx>
                          <w:txbxContent>
                            <w:p w:rsidR="005B726C" w:rsidRDefault="001C1064">
                              <w:pPr>
                                <w:spacing w:after="160" w:line="259" w:lineRule="auto"/>
                                <w:ind w:left="0" w:firstLine="0"/>
                              </w:pPr>
                              <w:r>
                                <w:rPr>
                                  <w:color w:val="FFFFFF"/>
                                </w:rPr>
                                <w:t>to solve problems and improve performance.</w:t>
                              </w:r>
                            </w:p>
                          </w:txbxContent>
                        </wps:txbx>
                        <wps:bodyPr horzOverflow="overflow" vert="horz" lIns="0" tIns="0" rIns="0" bIns="0" rtlCol="0">
                          <a:noAutofit/>
                        </wps:bodyPr>
                      </wps:wsp>
                      <wps:wsp>
                        <wps:cNvPr id="5750" name="Rectangle 5750"/>
                        <wps:cNvSpPr/>
                        <wps:spPr>
                          <a:xfrm>
                            <a:off x="622776" y="6371569"/>
                            <a:ext cx="4340312" cy="198976"/>
                          </a:xfrm>
                          <a:prstGeom prst="rect">
                            <a:avLst/>
                          </a:prstGeom>
                          <a:ln>
                            <a:noFill/>
                          </a:ln>
                        </wps:spPr>
                        <wps:txbx>
                          <w:txbxContent>
                            <w:p w:rsidR="005B726C" w:rsidRDefault="001C1064">
                              <w:pPr>
                                <w:spacing w:after="160" w:line="259" w:lineRule="auto"/>
                                <w:ind w:left="0" w:firstLine="0"/>
                              </w:pPr>
                              <w:r>
                                <w:rPr>
                                  <w:color w:val="FFFFFF"/>
                                </w:rPr>
                                <w:t xml:space="preserve">We are an independent, publicly-funded organisation and  </w:t>
                              </w:r>
                            </w:p>
                          </w:txbxContent>
                        </wps:txbx>
                        <wps:bodyPr horzOverflow="overflow" vert="horz" lIns="0" tIns="0" rIns="0" bIns="0" rtlCol="0">
                          <a:noAutofit/>
                        </wps:bodyPr>
                      </wps:wsp>
                      <wps:wsp>
                        <wps:cNvPr id="5751" name="Rectangle 5751"/>
                        <wps:cNvSpPr/>
                        <wps:spPr>
                          <a:xfrm>
                            <a:off x="622776" y="6523969"/>
                            <a:ext cx="2186371" cy="198975"/>
                          </a:xfrm>
                          <a:prstGeom prst="rect">
                            <a:avLst/>
                          </a:prstGeom>
                          <a:ln>
                            <a:noFill/>
                          </a:ln>
                        </wps:spPr>
                        <wps:txbx>
                          <w:txbxContent>
                            <w:p w:rsidR="005B726C" w:rsidRDefault="001C1064">
                              <w:pPr>
                                <w:spacing w:after="160" w:line="259" w:lineRule="auto"/>
                                <w:ind w:left="0" w:firstLine="0"/>
                              </w:pPr>
                              <w:r>
                                <w:rPr>
                                  <w:color w:val="FFFFFF"/>
                                </w:rPr>
                                <w:t>many of our services are free.</w:t>
                              </w:r>
                            </w:p>
                          </w:txbxContent>
                        </wps:txbx>
                        <wps:bodyPr horzOverflow="overflow" vert="horz" lIns="0" tIns="0" rIns="0" bIns="0" rtlCol="0">
                          <a:noAutofit/>
                        </wps:bodyPr>
                      </wps:wsp>
                      <wps:wsp>
                        <wps:cNvPr id="5752" name="Rectangle 5752"/>
                        <wps:cNvSpPr/>
                        <wps:spPr>
                          <a:xfrm>
                            <a:off x="622776" y="6832960"/>
                            <a:ext cx="756886" cy="198976"/>
                          </a:xfrm>
                          <a:prstGeom prst="rect">
                            <a:avLst/>
                          </a:prstGeom>
                          <a:ln>
                            <a:noFill/>
                          </a:ln>
                        </wps:spPr>
                        <wps:txbx>
                          <w:txbxContent>
                            <w:p w:rsidR="005B726C" w:rsidRDefault="001C1064">
                              <w:pPr>
                                <w:spacing w:after="160" w:line="259" w:lineRule="auto"/>
                                <w:ind w:left="0" w:firstLine="0"/>
                              </w:pPr>
                              <w:r>
                                <w:rPr>
                                  <w:color w:val="FFFFFF"/>
                                </w:rPr>
                                <w:t>April 2014</w:t>
                              </w:r>
                            </w:p>
                          </w:txbxContent>
                        </wps:txbx>
                        <wps:bodyPr horzOverflow="overflow" vert="horz" lIns="0" tIns="0" rIns="0" bIns="0" rtlCol="0">
                          <a:noAutofit/>
                        </wps:bodyPr>
                      </wps:wsp>
                    </wpg:wgp>
                  </a:graphicData>
                </a:graphic>
              </wp:anchor>
            </w:drawing>
          </mc:Choice>
          <mc:Fallback>
            <w:pict>
              <v:group id="Group 44438" o:spid="_x0000_s1302" style="position:absolute;left:0;text-align:left;margin-left:0;margin-top:0;width:420.95pt;height:595.3pt;z-index:251708416;mso-position-horizontal-relative:page;mso-position-vertical-relative:page" coordsize="53460,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">
                <v:shape id="Shape 47308" o:spid="_x0000_s1303" style="position:absolute;width:53460;height:75599;visibility:visible;mso-wrap-style:square;v-text-anchor:top" coordsize="5346002,75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TNMIA&#10;AADeAAAADwAAAGRycy9kb3ducmV2LnhtbERPy2oCMRTdF/yHcAV3NaOWOoxGEa2ldOcLt5fJdTI4&#10;uRmSdBz/vlkUujyc93Ld20Z05EPtWMFknIEgLp2uuVJwPu1fcxAhImtsHJOCJwVYrwYvSyy0e/CB&#10;umOsRArhUKACE2NbSBlKQxbD2LXEibs5bzEm6CupPT5SuG3kNMvepcWaU4PBlraGyvvxxyqI5+66&#10;0df8szYfNMl3u+bb+ItSo2G/WYCI1Md/8Z/7Syt4m8+ytDfdSV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lM0wgAAAN4AAAAPAAAAAAAAAAAAAAAAAJgCAABkcnMvZG93&#10;bnJldi54bWxQSwUGAAAAAAQABAD1AAAAhwMAAAAA&#10;" path="m,l5346002,r,7559993l,7559993,,e" fillcolor="#004d70" stroked="f" strokeweight="0">
                  <v:stroke miterlimit="83231f" joinstyle="miter"/>
                  <v:path arrowok="t" textboxrect="0,0,5346002,7559993"/>
                </v:shape>
                <v:shape id="Shape 5715" o:spid="_x0000_s1304" style="position:absolute;left:7553;top:50359;width:10245;height:13820;visibility:visible;mso-wrap-style:square;v-text-anchor:top" coordsize="1024534,138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J5sYA&#10;AADdAAAADwAAAGRycy9kb3ducmV2LnhtbESPW2sCMRSE34X+h3AKfdOsBS+sRhFpoaWUegNfj5vj&#10;bnBzsk1Sd/vvm4Lg4zAz3zDzZWdrcSUfjGMFw0EGgrhw2nCp4LB/7U9BhIissXZMCn4pwHLx0Jtj&#10;rl3LW7ruYikShEOOCqoYm1zKUFRkMQxcQ5y8s/MWY5K+lNpjm+C2ls9ZNpYWDaeFChtaV1Rcdj9W&#10;wdZ8FOZrvzms+eU4/n7Xp9Vn65V6euxWMxCRungP39pvWsFoMhz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xJ5sYAAADdAAAADwAAAAAAAAAAAAAAAACYAgAAZHJz&#10;L2Rvd25yZXYueG1sUEsFBgAAAAAEAAQA9QAAAIsDAAAAAA==&#10;" path="m355613,v-3010,30010,-4585,60427,-4585,91211c351028,510616,636968,863168,1024534,964717,918388,1210145,674180,1381950,389763,1381950,245174,1381950,110985,1337487,,1261580,78626,1042302,121590,806005,121590,559676v,-165202,-19368,-325882,-55791,-479958c152997,33375,251244,5093,355613,xe" fillcolor="#005575" stroked="f" strokeweight="0">
                  <v:stroke miterlimit="83231f" joinstyle="miter"/>
                  <v:path arrowok="t" textboxrect="0,0,1024534,1381950"/>
                </v:shape>
                <v:shape id="Shape 5716" o:spid="_x0000_s1305" style="position:absolute;left:7553;top:50359;width:10245;height:13820;visibility:visible;mso-wrap-style:square;v-text-anchor:top" coordsize="1024534,138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XkccA&#10;AADdAAAADwAAAGRycy9kb3ducmV2LnhtbESP3WoCMRSE74W+QzgF7zRrwW3ZGkWkglJK/YPeHjfH&#10;3dDNyTaJ7vbtm0Khl8PMfMPMFr1txI18MI4VTMYZCOLSacOVgtNxPXoCESKyxsYxKfimAIv53WCG&#10;hXYd7+l2iJVIEA4FKqhjbAspQ1mTxTB2LXHyLs5bjEn6SmqPXYLbRj5kWS4tGk4LNba0qqn8PFyt&#10;gr15Lc37cXda8ctH/rXV5+Vb55Ua3vfLZxCR+vgf/mtvtILp4ySH3zfpCc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u15HHAAAA3QAAAA8AAAAAAAAAAAAAAAAAmAIAAGRy&#10;cy9kb3ducmV2LnhtbFBLBQYAAAAABAAEAPUAAACMAwAAAAA=&#10;" path="m355613,v-3010,30010,-4585,60427,-4585,91211c351028,510616,636968,863168,1024534,964717,918388,1210145,674180,1381950,389763,1381950,245174,1381950,110985,1337487,,1261580,78626,1042302,121590,806005,121590,559676v,-165202,-19368,-325882,-55791,-479958c152997,33375,251244,5093,355613,xe" fillcolor="#005575" stroked="f" strokeweight="0">
                  <v:stroke miterlimit="83231f" joinstyle="miter"/>
                  <v:path arrowok="t" textboxrect="0,0,1024534,1381950"/>
                </v:shape>
                <v:shape id="Shape 5717" o:spid="_x0000_s1306" style="position:absolute;left:3697;top:27029;width:9240;height:8202;visibility:visible;mso-wrap-style:square;v-text-anchor:top" coordsize="923988,8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9xsgA&#10;AADdAAAADwAAAGRycy9kb3ducmV2LnhtbESPX0vDQBDE3wW/w7GFvpT20oL9E3stIhZERbDtS9+W&#10;3JqE5vbC3TaNfnpPEHwcZuY3zHrbu0Z1FGLt2cB0koEiLrytuTRwPOzGS1BRkC02nsnAF0XYbm5v&#10;1phbf+UP6vZSqgThmKOBSqTNtY5FRQ7jxLfEyfv0waEkGUptA14T3DV6lmVz7bDmtFBhS48VFef9&#10;xRl4cV2Q1QxP9u318i7fT6O6mY+MGQ76h3tQQr38h//az9bA3WK6gN836Qno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33GyAAAAN0AAAAPAAAAAAAAAAAAAAAAAJgCAABk&#10;cnMvZG93bnJldi54bWxQSwUGAAAAAAQABAD1AAAAjQMAAAAA&#10;" path="m753770,c857644,84709,923988,213664,923988,358153v,255155,-206832,462013,-462000,462013c206832,820166,,613321,,358153,,334289,1803,310845,5296,287960,287871,271793,546494,166573,753770,xe" fillcolor="#005575" stroked="f" strokeweight="0">
                  <v:stroke miterlimit="83231f" joinstyle="miter"/>
                  <v:path arrowok="t" textboxrect="0,0,923988,820166"/>
                </v:shape>
                <v:shape id="Shape 5718" o:spid="_x0000_s1307" style="position:absolute;left:3697;top:27029;width:9240;height:8202;visibility:visible;mso-wrap-style:square;v-text-anchor:top" coordsize="923988,82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ptMQA&#10;AADdAAAADwAAAGRycy9kb3ducmV2LnhtbERPTWvCQBC9F/wPyxS8SN0oqG3qKlIqSC0FbS+9Ddlp&#10;EpqdDbtjjP767kHo8fG+l+veNaqjEGvPBibjDBRx4W3NpYGvz+3DI6goyBYbz2TgQhHWq8HdEnPr&#10;z3yg7iilSiEcczRQibS51rGoyGEc+5Y4cT8+OJQEQ6ltwHMKd42eZtlcO6w5NVTY0ktFxe/x5Ay8&#10;uS7I0xS/7fv+9CHX11HdzEfGDO/7zTMooV7+xTf3zhqYLSZpbnq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Q6bTEAAAA3QAAAA8AAAAAAAAAAAAAAAAAmAIAAGRycy9k&#10;b3ducmV2LnhtbFBLBQYAAAAABAAEAPUAAACJAwAAAAA=&#10;" path="m753770,c857644,84709,923988,213664,923988,358153v,255155,-206832,462013,-462000,462013c206832,820166,,613321,,358153,,334289,1803,310845,5296,287960,287871,271793,546494,166573,753770,xe" fillcolor="#005575" stroked="f" strokeweight="0">
                  <v:stroke miterlimit="83231f" joinstyle="miter"/>
                  <v:path arrowok="t" textboxrect="0,0,923988,820166"/>
                </v:shape>
                <v:shape id="Shape 5719" o:spid="_x0000_s1308" style="position:absolute;left:44467;top:41886;width:8790;height:9240;visibility:visible;mso-wrap-style:square;v-text-anchor:top" coordsize="879043,92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OIcUA&#10;AADdAAAADwAAAGRycy9kb3ducmV2LnhtbESPQWvCQBSE7wX/w/IKvdVNBFtN3QSRGnpsVNrrI/tM&#10;gtm3Mbs1yb/vFgoeh5n5htlko2nFjXrXWFYQzyMQxKXVDVcKTsf98wqE88gaW8ukYCIHWTp72GCi&#10;7cAF3Q6+EgHCLkEFtfddIqUrazLo5rYjDt7Z9gZ9kH0ldY9DgJtWLqLoRRpsOCzU2NGupvJy+DEK&#10;PuX35f2cm7ibinU5rK5fO1vkSj09jts3EJ5Gfw//tz+0guVrvIa/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A4hxQAAAN0AAAAPAAAAAAAAAAAAAAAAAJgCAABkcnMv&#10;ZG93bnJldi54bWxQSwUGAAAAAAQABAD1AAAAigMAAAAA&#10;" path="m417043,c672211,,879043,206845,879043,462000v,255131,-206832,462001,-462000,462001c233121,924001,74359,816546,,660984,194031,606222,336258,428015,336258,216459v,-71260,-16154,-138722,-44958,-198996c331305,6159,373431,,417043,xe" fillcolor="#005575" stroked="f" strokeweight="0">
                  <v:stroke miterlimit="83231f" joinstyle="miter"/>
                  <v:path arrowok="t" textboxrect="0,0,879043,924001"/>
                </v:shape>
                <v:shape id="Shape 5720" o:spid="_x0000_s1309" style="position:absolute;left:44467;top:41886;width:8790;height:9240;visibility:visible;mso-wrap-style:square;v-text-anchor:top" coordsize="879043,92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tAcEA&#10;AADdAAAADwAAAGRycy9kb3ducmV2LnhtbERPy4rCMBTdD/gP4Qqzm6YKzmg1iojKLK2Kbi/N7QOb&#10;m9pEW/9+shBmeTjvxao3tXhS6yrLCkZRDII4s7riQsH5tPuagnAeWWNtmRS8yMFqOfhYYKJtxyk9&#10;j74QIYRdggpK75tESpeVZNBFtiEOXG5bgz7AtpC6xS6Em1qO4/hbGqw4NJTY0Kak7HZ8GAUHeb1t&#10;870ZNa90lnXT+2Vj071Sn8N+PQfhqff/4rf7VyuY/IzD/vAmP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abQHBAAAA3QAAAA8AAAAAAAAAAAAAAAAAmAIAAGRycy9kb3du&#10;cmV2LnhtbFBLBQYAAAAABAAEAPUAAACGAwAAAAA=&#10;" path="m417043,c672211,,879043,206845,879043,462000v,255131,-206832,462001,-462000,462001c233121,924001,74359,816546,,660984,194031,606222,336258,428015,336258,216459v,-71260,-16154,-138722,-44958,-198996c331305,6159,373431,,417043,xe" fillcolor="#005575" stroked="f" strokeweight="0">
                  <v:stroke miterlimit="83231f" joinstyle="miter"/>
                  <v:path arrowok="t" textboxrect="0,0,879043,924001"/>
                </v:shape>
                <v:shape id="Shape 5721" o:spid="_x0000_s1310" style="position:absolute;left:38590;top:39431;width:8790;height:9240;visibility:visible;mso-wrap-style:square;v-text-anchor:top" coordsize="879030,92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hcYA&#10;AADdAAAADwAAAGRycy9kb3ducmV2LnhtbESPwWrDMBBE74H8g9hALqGR49KmuFFCSCgxPtVOP2Cx&#10;traptTKSErt/XxUKPQ4z84bZHSbTizs531lWsFknIIhrqztuFHxc3x5eQPiArLG3TAq+ycNhP5/t&#10;MNN25JLuVWhEhLDPUEEbwpBJ6euWDPq1HYij92mdwRCla6R2OEa46WWaJM/SYMdxocWBTi3VX9XN&#10;KFilpSub4vI4hSIf88v5vbjhqNRyMR1fQQSawn/4r51rBU/bdAO/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ghcYAAADdAAAADwAAAAAAAAAAAAAAAACYAgAAZHJz&#10;L2Rvd25yZXYueG1sUEsFBgAAAAAEAAQA9QAAAIsDAAAAAA==&#10;" path="m462000,c645909,,804685,107467,879030,263004,685000,317792,542773,495986,542773,707542v,71260,16154,138722,44957,198984c547751,917842,505600,923989,462000,923989,206832,923989,,717156,,462000,,206845,206832,,462000,xe" fillcolor="#005575" stroked="f" strokeweight="0">
                  <v:stroke miterlimit="83231f" joinstyle="miter"/>
                  <v:path arrowok="t" textboxrect="0,0,879030,923989"/>
                </v:shape>
                <v:shape id="Shape 5722" o:spid="_x0000_s1311" style="position:absolute;left:38590;top:39431;width:8790;height:9240;visibility:visible;mso-wrap-style:square;v-text-anchor:top" coordsize="879030,92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8sUA&#10;AADdAAAADwAAAGRycy9kb3ducmV2LnhtbESP0WrCQBRE3wv+w3IFX4pumlItqatIRQx5MtoPuGRv&#10;k2D2bthdTfz7bqHQx2FmzjDr7Wg6cSfnW8sKXhYJCOLK6pZrBV+Xw/wdhA/IGjvLpOBBHrabydMa&#10;M20HLul+DrWIEPYZKmhC6DMpfdWQQb+wPXH0vq0zGKJ0tdQOhwg3nUyTZCkNthwXGuzps6Hqer4Z&#10;Bc9p6cq6OL6OociH/Lg/FTcclJpNx90HiEBj+A//tXOt4G2Vp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f7yxQAAAN0AAAAPAAAAAAAAAAAAAAAAAJgCAABkcnMv&#10;ZG93bnJldi54bWxQSwUGAAAAAAQABAD1AAAAigMAAAAA&#10;" path="m462000,c645909,,804685,107467,879030,263004,685000,317792,542773,495986,542773,707542v,71260,16154,138722,44957,198984c547751,917842,505600,923989,462000,923989,206832,923989,,717156,,462000,,206845,206832,,462000,xe" fillcolor="#005575" stroked="f" strokeweight="0">
                  <v:stroke miterlimit="83231f" joinstyle="miter"/>
                  <v:path arrowok="t" textboxrect="0,0,879030,923989"/>
                </v:shape>
                <v:shape id="Shape 5723" o:spid="_x0000_s1312" style="position:absolute;left:11109;top:42241;width:18014;height:18060;visibility:visible;mso-wrap-style:square;v-text-anchor:top" coordsize="1801393,180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bxMgA&#10;AADdAAAADwAAAGRycy9kb3ducmV2LnhtbESPQUsDMRSE7wX/Q3iCl2KzXakta9MihYJghbZ66PG5&#10;ed1dTF6WJO6u/nojFHocZuYbZrkerBEd+dA4VjCdZCCIS6cbrhR8vG/vFyBCRNZoHJOCHwqwXt2M&#10;llho1/OBumOsRIJwKFBBHWNbSBnKmiyGiWuJk3d23mJM0ldSe+wT3BqZZ9mjtNhwWqixpU1N5dfx&#10;2yr43P++9abZbebjft+9+lyezO6s1N3t8PwEItIQr+FL+0UrmM3zB/h/k5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tvEyAAAAN0AAAAPAAAAAAAAAAAAAAAAAJgCAABk&#10;cnMvZG93bnJldi54bWxQSwUGAAAAAAQABAD1AAAAjQMAAAAA&#10;" path="m898411,v498729,,902982,404279,902982,903008c1801393,1401725,1397140,1806003,898411,1806003v-79312,,-156185,-10299,-229489,-29489c705295,1692440,725551,1599768,725551,1502308v,-381838,-309550,-691375,-691401,-691375c22695,810933,11303,811238,,811797,45733,355943,430479,12,898411,xe" fillcolor="#005575" stroked="f" strokeweight="0">
                  <v:stroke miterlimit="83231f" joinstyle="miter"/>
                  <v:path arrowok="t" textboxrect="0,0,1801393,1806003"/>
                </v:shape>
                <v:shape id="Shape 5724" o:spid="_x0000_s1313" style="position:absolute;left:11109;top:42241;width:18014;height:18060;visibility:visible;mso-wrap-style:square;v-text-anchor:top" coordsize="1801393,1806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DsMgA&#10;AADdAAAADwAAAGRycy9kb3ducmV2LnhtbESPQUsDMRSE7wX/Q3iCl2KzXawta9MihYJghbZ66PG5&#10;ed1dTF6WJO6u/nojFHocZuYbZrkerBEd+dA4VjCdZCCIS6cbrhR8vG/vFyBCRNZoHJOCHwqwXt2M&#10;llho1/OBumOsRIJwKFBBHWNbSBnKmiyGiWuJk3d23mJM0ldSe+wT3BqZZ9mjtNhwWqixpU1N5dfx&#10;2yr43P++9abZbebjft+9+lyezO6s1N3t8PwEItIQr+FL+0UrmM3zB/h/k5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0OwyAAAAN0AAAAPAAAAAAAAAAAAAAAAAJgCAABk&#10;cnMvZG93bnJldi54bWxQSwUGAAAAAAQABAD1AAAAjQMAAAAA&#10;" path="m898411,v498729,,902982,404279,902982,903008c1801393,1401725,1397140,1806003,898411,1806003v-79312,,-156185,-10299,-229489,-29489c705295,1692440,725551,1599768,725551,1502308v,-381838,-309550,-691375,-691401,-691375c22695,810933,11303,811238,,811797,45733,355943,430479,12,898411,xe" fillcolor="#005575" stroked="f" strokeweight="0">
                  <v:stroke miterlimit="83231f" joinstyle="miter"/>
                  <v:path arrowok="t" textboxrect="0,0,1801393,1806003"/>
                </v:shape>
                <v:shape id="Shape 5725" o:spid="_x0000_s1314" style="position:absolute;left:17589;top:15587;width:26363;height:26364;visibility:visible;mso-wrap-style:square;v-text-anchor:top" coordsize="2636355,263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Qo8cA&#10;AADdAAAADwAAAGRycy9kb3ducmV2LnhtbESP0WrCQBRE3wv+w3ILfSm6UaqJ0VVEWhHsg0Y/4Jq9&#10;TYLZuyG7avz7bkHo4zAzZ5j5sjO1uFHrKssKhoMIBHFudcWFgtPxq5+AcB5ZY22ZFDzIwXLRe5lj&#10;qu2dD3TLfCEChF2KCkrvm1RKl5dk0A1sQxy8H9sa9EG2hdQt3gPc1HIURRNpsOKwUGJD65LyS3Y1&#10;Cqr3OLlmyXRy2MWbz9PH/lue106pt9duNQPhqfP/4Wd7qxWM49E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0KPHAAAA3QAAAA8AAAAAAAAAAAAAAAAAmAIAAGRy&#10;cy9kb3ducmV2LnhtbFBLBQYAAAAABAAEAPUAAACMAwAAAAA=&#10;" path="m1318171,v728015,,1318184,590169,1318184,1318171c2636355,2046186,2046186,2636342,1318171,2636342,590182,2636342,,2046186,,1318171,,590169,590182,,1318171,xe" fillcolor="#005575" stroked="f" strokeweight="0">
                  <v:stroke miterlimit="83231f" joinstyle="miter"/>
                  <v:path arrowok="t" textboxrect="0,0,2636355,2636342"/>
                </v:shape>
                <v:shape id="Shape 5726" o:spid="_x0000_s1315" style="position:absolute;left:17589;top:15587;width:26363;height:26364;visibility:visible;mso-wrap-style:square;v-text-anchor:top" coordsize="2636355,263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O1McA&#10;AADdAAAADwAAAGRycy9kb3ducmV2LnhtbESP0WrCQBRE3wv+w3KFvpS6qdgkpq5SpBWhPpjUD7hm&#10;b5PQ7N2QXTX+vSsU+jjMzBlmsRpMK87Uu8aygpdJBIK4tLrhSsHh+/M5BeE8ssbWMim4koPVcvSw&#10;wEzbC+d0LnwlAoRdhgpq77tMSlfWZNBNbEccvB/bG/RB9pXUPV4C3LRyGkWxNNhwWKixo3VN5W9x&#10;MgqapyQ9Fek8zr+Szcdhtt/J49op9Tge3t9AeBr8f/ivvdUKXpNpDPc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TtTHAAAA3QAAAA8AAAAAAAAAAAAAAAAAmAIAAGRy&#10;cy9kb3ducmV2LnhtbFBLBQYAAAAABAAEAPUAAACMAwAAAAA=&#10;" path="m1318171,v728015,,1318184,590169,1318184,1318171c2636355,2046186,2046186,2636342,1318171,2636342,590182,2636342,,2046186,,1318171,,590169,590182,,1318171,xe" fillcolor="#005575" stroked="f" strokeweight="0">
                  <v:stroke miterlimit="83231f" joinstyle="miter"/>
                  <v:path arrowok="t" textboxrect="0,0,2636355,2636342"/>
                </v:shape>
                <v:shape id="Shape 5727" o:spid="_x0000_s1316" style="position:absolute;top:3569;width:16167;height:26363;visibility:visible;mso-wrap-style:square;v-text-anchor:top" coordsize="1616799,263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hsYA&#10;AADdAAAADwAAAGRycy9kb3ducmV2LnhtbESPT2vCQBTE74V+h+UVvIhuFP9GV6mC4qVQbRGPj+xr&#10;Esy+DdlNjN/eFYQeh5nfDLNct6YQDVUut6xg0I9AECdW55wq+P3Z9WYgnEfWWFgmBXdysF69vy0x&#10;1vbGR2pOPhWhhF2MCjLvy1hKl2Rk0PVtSRy8P1sZ9EFWqdQV3kK5KeQwiibSYM5hIcOSthkl11Nt&#10;FIw3c3cpu82x/q6vX4M9X5rxeaRU56P9XIDw1Pr/8Is+6MBNh1N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hsYAAADdAAAADwAAAAAAAAAAAAAAAACYAgAAZHJz&#10;L2Rvd25yZXYueG1sUEsFBgAAAAAEAAQA9QAAAIsDAAAAAA==&#10;" path="m298615,v487833,,913435,265188,1141400,659079c1552245,853008,1616799,1077989,1616799,1318171v,415722,-192634,786244,-493293,1027849c1043953,2281123,942404,2242160,831723,2242160v-231292,13,-422872,169977,-456692,391820c349720,2635428,324282,2636342,298615,2636342v-93907,,-185442,-10029,-273748,-28803l,2601367,,34600,141363,9292c192923,3156,245399,,298615,xe" fillcolor="#005575" stroked="f" strokeweight="0">
                  <v:stroke miterlimit="83231f" joinstyle="miter"/>
                  <v:path arrowok="t" textboxrect="0,0,1616799,2636342"/>
                </v:shape>
                <v:shape id="Shape 5728" o:spid="_x0000_s1317" style="position:absolute;top:38996;width:8211;height:33914;visibility:visible;mso-wrap-style:square;v-text-anchor:top" coordsize="821132,339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GgsUA&#10;AADdAAAADwAAAGRycy9kb3ducmV2LnhtbERPy2oCMRTdF/oP4Rbc1UylWp0apbSKzkLEB0J3l8nt&#10;TNrJzTiJOv69WQhdHs57PG1tJc7UeONYwUs3AUGcO224ULDfzZ+HIHxA1lg5JgVX8jCdPD6MMdXu&#10;whs6b0MhYgj7FBWUIdSplD4vyaLvupo4cj+usRgibAqpG7zEcFvJXpIMpEXDsaHEmj5Lyv+2J6sg&#10;W68O6823+Z2/zswxG2WL7GvPSnWe2o93EIHa8C++u5daQf+tF+fG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UaCxQAAAN0AAAAPAAAAAAAAAAAAAAAAAJgCAABkcnMv&#10;ZG93bnJldi54bWxQSwUGAAAAAAQABAD1AAAAigMAAAAA&#10;" path="m,l6357,4290c408542,292078,703808,719679,821132,1216104,602578,1332245,453696,1562166,453696,1826898v,237274,119545,446557,301638,571068c688024,2585596,594539,2760704,479248,2918945,361111,3081093,220104,3225509,60968,3347443l,3391426,,xe" fillcolor="#005575" stroked="f" strokeweight="0">
                  <v:stroke miterlimit="83231f" joinstyle="miter"/>
                  <v:path arrowok="t" textboxrect="0,0,821132,3391426"/>
                </v:shape>
                <v:shape id="Shape 5729" o:spid="_x0000_s1318" style="position:absolute;left:44017;top:42061;width:3813;height:6435;visibility:visible;mso-wrap-style:square;v-text-anchor:top" coordsize="381216,64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dT8IA&#10;AADdAAAADwAAAGRycy9kb3ducmV2LnhtbESPzarCMBSE9xd8h3AEd9dU8bcapSqCO7GK60NzbIvN&#10;SWmi1rc3woW7HGbmG2a5bk0lntS40rKCQT8CQZxZXXKu4HLe/85AOI+ssbJMCt7kYL3q/Cwx1vbF&#10;J3qmPhcBwi5GBYX3dSylywoy6Pq2Jg7ezTYGfZBNLnWDrwA3lRxG0UQaLDksFFjTtqDsnj6MAt4l&#10;o4POrTzJ+WXzSI4+HV+1Ur1umyxAeGr9f/ivfdAKxtPhHL5vw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1PwgAAAN0AAAAPAAAAAAAAAAAAAAAAAJgCAABkcnMvZG93&#10;bnJldi54bWxQSwUGAAAAAAQABAD1AAAAhwMAAAAA&#10;" path="m336258,v28803,60274,44958,127737,44958,198996c381216,410553,238989,588759,44958,643522,16154,583273,,515798,,444538,,232982,142227,54788,336258,xe" fillcolor="#466e86" stroked="f" strokeweight="0">
                  <v:stroke miterlimit="83231f" joinstyle="miter"/>
                  <v:path arrowok="t" textboxrect="0,0,381216,643522"/>
                </v:shape>
                <v:shape id="Shape 5730" o:spid="_x0000_s1319" style="position:absolute;left:11063;top:50351;width:7301;height:9656;visibility:visible;mso-wrap-style:square;v-text-anchor:top" coordsize="730136,96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PW8MA&#10;AADdAAAADwAAAGRycy9kb3ducmV2LnhtbERPz2vCMBS+C/sfwhvspumcU+kaZQqyHV0nen00b21p&#10;8xKatNb99cth4PHj+51tR9OKgTpfW1bwPEtAEBdW11wqOH0fpmsQPiBrbC2Tght52G4eJhmm2l75&#10;i4Y8lCKGsE9RQRWCS6X0RUUG/cw64sj92M5giLArpe7wGsNNK+dJspQGa44NFTraV1Q0eW8UzHfL&#10;36M5H9tL07gPja5fLFa9Uk+P4/sbiEBjuIv/3Z9awevqJe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iPW8MAAADdAAAADwAAAAAAAAAAAAAAAACYAgAAZHJzL2Rv&#10;d25yZXYueG1sUEsFBgAAAAAEAAQA9QAAAIgDAAAAAA==&#10;" path="m38735,c420586,,730136,309537,730136,691375v,97460,-20257,190132,-56630,274206c285941,864032,,511492,,92075,,61290,1575,30874,4585,864,15888,317,27280,,38735,xe" fillcolor="#466e86" stroked="f" strokeweight="0">
                  <v:stroke miterlimit="83231f" joinstyle="miter"/>
                  <v:path arrowok="t" textboxrect="0,0,730136,965581"/>
                </v:shape>
                <v:shape id="Shape 5731" o:spid="_x0000_s1320" style="position:absolute;left:3750;top:25990;width:7485;height:3919;visibility:visible;mso-wrap-style:square;v-text-anchor:top" coordsize="748475,3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CpsYA&#10;AADdAAAADwAAAGRycy9kb3ducmV2LnhtbESP3WrCQBSE7wXfYTlC73STFqtEV5HSQEGQGqveHrIn&#10;P5g9G7Krpm/fFYReDjPzDbNc96YRN+pcbVlBPIlAEOdW11wq+Dmk4zkI55E1NpZJwS85WK+GgyUm&#10;2t55T7fMlyJA2CWooPK+TaR0eUUG3cS2xMErbGfQB9mVUnd4D3DTyNcoepcGaw4LFbb0UVF+ya5G&#10;wW776ePDpjh/F7Npvt3H6el4TZV6GfWbBQhPvf8PP9tfWsF09hbD4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4CpsYAAADdAAAADwAAAAAAAAAAAAAAAACYAgAAZHJz&#10;L2Rvd25yZXYueG1sUEsFBgAAAAAEAAQA9QAAAIsDAAAAAA==&#10;" path="m456692,c567373,,668922,38964,748475,103860,541198,270434,282575,375653,,391820,33820,169977,225400,12,456692,xe" fillcolor="#466e86" stroked="f" strokeweight="0">
                  <v:stroke miterlimit="83231f" joinstyle="miter"/>
                  <v:path arrowok="t" textboxrect="0,0,748475,391820"/>
                </v:shape>
                <v:shape id="Shape 5732" o:spid="_x0000_s1321" style="position:absolute;left:4536;top:51157;width:4233;height:11818;visibility:visible;mso-wrap-style:square;v-text-anchor:top" coordsize="423228,118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bN8cA&#10;AADdAAAADwAAAGRycy9kb3ducmV2LnhtbESPT2vCQBTE7wW/w/IEL6IbDa2SuooIogfR+qf0+si+&#10;JtHs25BdTfz23UKhx2FmfsPMFq0pxYNqV1hWMBpGIIhTqwvOFFzO68EUhPPIGkvLpOBJDhbzzssM&#10;E20bPtLj5DMRIOwSVJB7XyVSujQng25oK+LgfdvaoA+yzqSusQlwU8pxFL1JgwWHhRwrWuWU3k53&#10;o6CJj/vP69fHbXKIqyW1m/6O+3ulet12+Q7CU+v/w3/trVbwOon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3GzfHAAAA3QAAAA8AAAAAAAAAAAAAAAAAmAIAAGRy&#10;cy9kb3ducmV2LnhtbFBLBQYAAAAABAAEAPUAAACMAwAAAAA=&#10;" path="m367436,v36424,154076,55792,314757,55792,479958c423228,726287,380263,962584,301638,1181862,119545,1057351,,848068,,610794,,346062,148882,116141,367436,xe" fillcolor="#466e86" stroked="f" strokeweight="0">
                  <v:stroke miterlimit="83231f" joinstyle="miter"/>
                  <v:path arrowok="t" textboxrect="0,0,423228,1181862"/>
                </v:shape>
                <v:shape id="Shape 5733" o:spid="_x0000_s1322" style="position:absolute;left:4536;top:51157;width:4233;height:11818;visibility:visible;mso-wrap-style:square;v-text-anchor:top" coordsize="423228,118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rMYA&#10;AADdAAAADwAAAGRycy9kb3ducmV2LnhtbESPT2vCQBTE70K/w/IEL1I3NbRK6ipSED2I/6XXR/aZ&#10;pGbfhuxq4rfvFgoeh5n5DTOZtaYUd6pdYVnB2yACQZxaXXCm4HRcvI5BOI+ssbRMCh7kYDZ96Uww&#10;0bbhPd0PPhMBwi5BBbn3VSKlS3My6Aa2Ig7exdYGfZB1JnWNTYCbUg6j6EMaLDgs5FjRV07p9XAz&#10;Cpp4vzn/fO+uo21czald9tfc3yjV67bzTxCeWv8M/7dXWsH7KI7h701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u+rMYAAADdAAAADwAAAAAAAAAAAAAAAACYAgAAZHJz&#10;L2Rvd25yZXYueG1sUEsFBgAAAAAEAAQA9QAAAIsDAAAAAA==&#10;" path="m367436,v36424,154076,55792,314757,55792,479958c423228,726287,380263,962584,301638,1181862,119545,1057351,,848068,,610794,,346062,148882,116141,367436,xe" fillcolor="#466e86" stroked="f" strokeweight="0">
                  <v:stroke miterlimit="83231f" joinstyle="miter"/>
                  <v:path arrowok="t" textboxrect="0,0,423228,1181862"/>
                </v:shape>
                <v:rect id="Rectangle 5734" o:spid="_x0000_s1323" style="position:absolute;left:6120;top:62088;width:469;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X2MYA&#10;AADdAAAADwAAAGRycy9kb3ducmV2LnhtbESPW2vCQBSE34X+h+UUfNNNvZu6inhBH60Ktm+H7GkS&#10;mj0bsquJ/fVuQejjMDPfMLNFYwpxo8rllhW8dSMQxInVOacKzqdtZwLCeWSNhWVScCcHi/lLa4ax&#10;tjV/0O3oUxEg7GJUkHlfxlK6JCODrmtL4uB928qgD7JKpa6wDnBTyF4UjaTBnMNChiWtMkp+jlej&#10;YDcpl597+1unxeZrdzlcpuvT1CvVfm2W7yA8Nf4//GzvtYLhu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PX2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 xml:space="preserve"> </w:t>
                        </w:r>
                      </w:p>
                    </w:txbxContent>
                  </v:textbox>
                </v:rect>
                <v:rect id="Rectangle 5735" o:spid="_x0000_s1324" style="position:absolute;left:6228;top:42253;width:51363;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yQ8YA&#10;AADdAAAADwAAAGRycy9kb3ducmV2LnhtbESPQWvCQBSE74L/YXmCN91Y0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9yQ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 xml:space="preserve">Information in this booklet has been revised up to the date of the last </w:t>
                        </w:r>
                      </w:p>
                    </w:txbxContent>
                  </v:textbox>
                </v:rect>
                <v:rect id="Rectangle 5736" o:spid="_x0000_s1325" style="position:absolute;left:6228;top:43777;width:53843;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sNMcA&#10;AADdAAAADwAAAGRycy9kb3ducmV2LnhtbESPT2vCQBTE7wW/w/KE3pqNlaa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7DT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 xml:space="preserve">reprint – see date below. For more up-to-date information, please check </w:t>
                        </w:r>
                      </w:p>
                    </w:txbxContent>
                  </v:textbox>
                </v:rect>
                <v:rect id="Rectangle 5737" o:spid="_x0000_s1326" style="position:absolute;left:6228;top:45301;width:13191;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r8cA&#10;AADdAAAADwAAAGRycy9kb3ducmV2LnhtbESPQWvCQBSE74X+h+UVequbWqw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Sa/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 xml:space="preserve">the Acas website </w:t>
                        </w:r>
                      </w:p>
                    </w:txbxContent>
                  </v:textbox>
                </v:rect>
                <v:rect id="Rectangle 5738" o:spid="_x0000_s1327" style="position:absolute;left:16159;top:45320;width:13229;height:1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d3c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t3d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rPr>
                          <w:t>www.acas.org.uk</w:t>
                        </w:r>
                      </w:p>
                    </w:txbxContent>
                  </v:textbox>
                </v:rect>
                <v:rect id="Rectangle 5739" o:spid="_x0000_s1328" style="position:absolute;left:26118;top:45301;width:470;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4RscA&#10;AADdAAAADwAAAGRycy9kb3ducmV2LnhtbESPT2vCQBTE7wW/w/IEb3Wj0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eEb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w:t>
                        </w:r>
                      </w:p>
                    </w:txbxContent>
                  </v:textbox>
                </v:rect>
                <v:rect id="Rectangle 5740" o:spid="_x0000_s1329" style="position:absolute;left:6228;top:48391;width:90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ipsUA&#10;AADdAAAADwAAAGRycy9kb3ducmV2LnhtbERPy2rCQBTdC/7DcAvudNLS2iR1FGmVZOmjYLu7ZG6T&#10;YOZOyIwm7dd3FoLLw3kvVoNpxJU6V1tW8DiLQBAXVtdcKvg8bqcxCOeRNTaWScEvOVgtx6MFptr2&#10;vKfrwZcihLBLUUHlfZtK6YqKDLqZbYkD92M7gz7ArpS6wz6Em0Y+RdFcGqw5NFTY0ntFxflwMQqy&#10;uF1/5favL5vNd3banZKPY+KVmjwM6zcQngZ/F9/cuVbw8vo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qKm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rPr>
                          <w:t>l</w:t>
                        </w:r>
                      </w:p>
                    </w:txbxContent>
                  </v:textbox>
                </v:rect>
                <v:rect id="Rectangle 5741" o:spid="_x0000_s1330" style="position:absolute;left:6922;top:48391;width:48058;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HPcYA&#10;AADdAAAADwAAAGRycy9kb3ducmV2LnhtbESPQWvCQBSE74L/YXmCN91YrN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IHP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 xml:space="preserve">egal information is provided for guidance only and should not be </w:t>
                        </w:r>
                      </w:p>
                    </w:txbxContent>
                  </v:textbox>
                </v:rect>
                <v:rect id="Rectangle 5742" o:spid="_x0000_s1331" style="position:absolute;left:43081;top:48391;width:470;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ZSscA&#10;AADdAAAADwAAAGRycy9kb3ducmV2LnhtbESPQWvCQBSE74X+h+UVequbSrW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mU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 xml:space="preserve"> </w:t>
                        </w:r>
                      </w:p>
                    </w:txbxContent>
                  </v:textbox>
                </v:rect>
                <v:rect id="Rectangle 5743" o:spid="_x0000_s1332" style="position:absolute;left:6227;top:49915;width:51513;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80cYA&#10;AADdAAAADwAAAGRycy9kb3ducmV2LnhtbESPW2vCQBSE34X+h+UUfNNNvZu6inhBH60Ktm+H7GkS&#10;mj0bsquJ/fVuQejjMDPfMLNFYwpxo8rllhW8dSMQxInVOacKzqdtZwLCeWSNhWVScCcHi/lLa4ax&#10;tjV/0O3oUxEg7GJUkHlfxlK6JCODrmtL4uB928qgD7JKpa6wDnBTyF4UjaTBnMNChiWtMkp+jlej&#10;YDcpl597+1unxeZrdzlcpuvT1CvVfm2W7yA8Nf4//GzvtYLheNCH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80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 xml:space="preserve">regarded as an authoritative statement of the law, which can only be  </w:t>
                        </w:r>
                      </w:p>
                    </w:txbxContent>
                  </v:textbox>
                </v:rect>
                <v:rect id="Rectangle 5744" o:spid="_x0000_s1333" style="position:absolute;left:6227;top:51439;width:47814;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kpccA&#10;AADdAAAADwAAAGRycy9kb3ducmV2LnhtbESPT2vCQBTE74LfYXmCN91YbK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pKX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 xml:space="preserve">made by reference to the particular circumstances which apply.  </w:t>
                        </w:r>
                      </w:p>
                    </w:txbxContent>
                  </v:textbox>
                </v:rect>
                <v:rect id="Rectangle 5745" o:spid="_x0000_s1334" style="position:absolute;left:6227;top:52963;width:34122;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BPsYA&#10;AADdAAAADwAAAGRycy9kb3ducmV2LnhtbESPQWvCQBSE74L/YXmCN91Y1G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BP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It may, therefore, be wise to seek legal advice.</w:t>
                        </w:r>
                      </w:p>
                    </w:txbxContent>
                  </v:textbox>
                </v:rect>
                <v:rect id="Rectangle 5746" o:spid="_x0000_s1335" style="position:absolute;left:6227;top:56053;width:50001;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SccA&#10;AADdAAAADwAAAGRycy9kb3ducmV2LnhtbESPT2vCQBTE7wW/w/KE3pqNxaa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n0n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 xml:space="preserve">Acas aims to improve organisations and working life through better </w:t>
                        </w:r>
                      </w:p>
                    </w:txbxContent>
                  </v:textbox>
                </v:rect>
                <v:rect id="Rectangle 5747" o:spid="_x0000_s1336" style="position:absolute;left:6227;top:57577;width:53035;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0scA&#10;AADdAAAADwAAAGRycy9kb3ducmV2LnhtbESPQWvCQBSE74X+h+UVequbSq0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OtL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 xml:space="preserve">employment relations. We provide up-to-date information, independent </w:t>
                        </w:r>
                      </w:p>
                    </w:txbxContent>
                  </v:textbox>
                </v:rect>
                <v:rect id="Rectangle 5748" o:spid="_x0000_s1337" style="position:absolute;left:6227;top:59101;width:54545;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uoMUA&#10;AADdAAAADwAAAGRycy9kb3ducmV2LnhtbERPy2rCQBTdC/7DcAvudNLS2iR1FGmVZOmjYLu7ZG6T&#10;YOZOyIwm7dd3FoLLw3kvVoNpxJU6V1tW8DiLQBAXVtdcKvg8bqcxCOeRNTaWScEvOVgtx6MFptr2&#10;vKfrwZcihLBLUUHlfZtK6YqKDLqZbYkD92M7gz7ArpS6wz6Em0Y+RdFcGqw5NFTY0ntFxflwMQqy&#10;uF1/5favL5vNd3banZKPY+KVmjwM6zcQngZ/F9/cuVbw8vo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K6g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rPr>
                          <w:t>advice, high quality training and we work with employers and em</w:t>
                        </w:r>
                        <w:r>
                          <w:rPr>
                            <w:color w:val="FFFFFF"/>
                          </w:rPr>
                          <w:t xml:space="preserve">ployees  </w:t>
                        </w:r>
                      </w:p>
                    </w:txbxContent>
                  </v:textbox>
                </v:rect>
                <v:rect id="Rectangle 5749" o:spid="_x0000_s1338" style="position:absolute;left:6227;top:60625;width:33233;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LO8cA&#10;AADdAAAADwAAAGRycy9kb3ducmV2LnhtbESPT2vCQBTE7wW/w/IEb3Wj2G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0Czv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rPr>
                          <w:t>to solve problems and improve performance.</w:t>
                        </w:r>
                      </w:p>
                    </w:txbxContent>
                  </v:textbox>
                </v:rect>
                <v:rect id="Rectangle 5750" o:spid="_x0000_s1339" style="position:absolute;left:6227;top:63715;width:43403;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0e8MA&#10;AADdAAAADwAAAGRycy9kb3ducmV2LnhtbERPTYvCMBC9L/gfwgje1lTB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0e8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rPr>
                          <w:t xml:space="preserve">We are an independent, publicly-funded organisation and  </w:t>
                        </w:r>
                      </w:p>
                    </w:txbxContent>
                  </v:textbox>
                </v:rect>
                <v:rect id="Rectangle 5751" o:spid="_x0000_s1340" style="position:absolute;left:6227;top:65239;width:21864;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R4MYA&#10;AADdAAAADwAAAGRycy9kb3ducmV2LnhtbESPS4vCQBCE78L+h6EXvOlEwVd0FFkVPfpYcPfWZNok&#10;bKYnZEYT/fWOIOyxqKqvqNmiMYW4UeVyywp63QgEcWJ1zqmC79OmMwbhPLLGwjIpuJODxfyjNcNY&#10;25oPdDv6VAQIuxgVZN6XsZQuycig69qSOHgXWxn0QVap1BXWAW4K2Y+ioTSYc1jIsKSvjJK/49Uo&#10;2I7L5c/OPuq0WP9uz/vzZHWaeKXan81yCsJT4//D7/ZOKxiM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R4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many of our services are free.</w:t>
                        </w:r>
                      </w:p>
                    </w:txbxContent>
                  </v:textbox>
                </v:rect>
                <v:rect id="Rectangle 5752" o:spid="_x0000_s1341" style="position:absolute;left:6227;top:68329;width:7569;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Pl8YA&#10;AADdAAAADwAAAGRycy9kb3ducmV2LnhtbESPT4vCMBTE7wt+h/AEb2uqo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Pl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rPr>
                          <w:t>April 2014</w:t>
                        </w:r>
                      </w:p>
                    </w:txbxContent>
                  </v:textbox>
                </v:rect>
                <w10:wrap type="topAndBottom" anchorx="page" anchory="page"/>
              </v:group>
            </w:pict>
          </mc:Fallback>
        </mc:AlternateContent>
      </w:r>
      <w:r>
        <w:br w:type="page"/>
      </w:r>
    </w:p>
    <w:p w:rsidR="005B726C" w:rsidRDefault="001C1064">
      <w:pPr>
        <w:spacing w:after="0" w:line="259" w:lineRule="auto"/>
        <w:ind w:left="-1440" w:right="6979" w:firstLine="0"/>
      </w:pPr>
      <w:r>
        <w:rPr>
          <w:rFonts w:ascii="Calibri" w:eastAsia="Calibri" w:hAnsi="Calibri" w:cs="Calibri"/>
          <w:noProof/>
          <w:sz w:val="22"/>
        </w:rPr>
        <w:lastRenderedPageBreak/>
        <mc:AlternateContent>
          <mc:Choice Requires="wpg">
            <w:drawing>
              <wp:anchor distT="0" distB="0" distL="114300" distR="114300" simplePos="0" relativeHeight="251709440" behindDoc="0" locked="0" layoutInCell="1" allowOverlap="1">
                <wp:simplePos x="0" y="0"/>
                <wp:positionH relativeFrom="page">
                  <wp:posOffset>0</wp:posOffset>
                </wp:positionH>
                <wp:positionV relativeFrom="page">
                  <wp:posOffset>12</wp:posOffset>
                </wp:positionV>
                <wp:extent cx="5346002" cy="7559993"/>
                <wp:effectExtent l="0" t="0" r="0" b="0"/>
                <wp:wrapTopAndBottom/>
                <wp:docPr id="44554" name="Group 44554"/>
                <wp:cNvGraphicFramePr/>
                <a:graphic xmlns:a="http://schemas.openxmlformats.org/drawingml/2006/main">
                  <a:graphicData uri="http://schemas.microsoft.com/office/word/2010/wordprocessingGroup">
                    <wpg:wgp>
                      <wpg:cNvGrpSpPr/>
                      <wpg:grpSpPr>
                        <a:xfrm>
                          <a:off x="0" y="0"/>
                          <a:ext cx="5346002" cy="7559993"/>
                          <a:chOff x="0" y="0"/>
                          <a:chExt cx="5346002" cy="7559993"/>
                        </a:xfrm>
                      </wpg:grpSpPr>
                      <wps:wsp>
                        <wps:cNvPr id="47309" name="Shape 47309"/>
                        <wps:cNvSpPr/>
                        <wps:spPr>
                          <a:xfrm>
                            <a:off x="0" y="0"/>
                            <a:ext cx="5346002" cy="7559993"/>
                          </a:xfrm>
                          <a:custGeom>
                            <a:avLst/>
                            <a:gdLst/>
                            <a:ahLst/>
                            <a:cxnLst/>
                            <a:rect l="0" t="0" r="0" b="0"/>
                            <a:pathLst>
                              <a:path w="5346002" h="7559993">
                                <a:moveTo>
                                  <a:pt x="0" y="0"/>
                                </a:moveTo>
                                <a:lnTo>
                                  <a:pt x="5346002" y="0"/>
                                </a:lnTo>
                                <a:lnTo>
                                  <a:pt x="5346002" y="7559993"/>
                                </a:lnTo>
                                <a:lnTo>
                                  <a:pt x="0" y="7559993"/>
                                </a:lnTo>
                                <a:lnTo>
                                  <a:pt x="0" y="0"/>
                                </a:lnTo>
                              </a:path>
                            </a:pathLst>
                          </a:custGeom>
                          <a:ln w="0" cap="flat">
                            <a:miter lim="127000"/>
                          </a:ln>
                        </wps:spPr>
                        <wps:style>
                          <a:lnRef idx="0">
                            <a:srgbClr val="000000">
                              <a:alpha val="0"/>
                            </a:srgbClr>
                          </a:lnRef>
                          <a:fillRef idx="1">
                            <a:srgbClr val="004D70"/>
                          </a:fillRef>
                          <a:effectRef idx="0">
                            <a:scrgbClr r="0" g="0" b="0"/>
                          </a:effectRef>
                          <a:fontRef idx="none"/>
                        </wps:style>
                        <wps:bodyPr/>
                      </wps:wsp>
                      <wps:wsp>
                        <wps:cNvPr id="5756" name="Shape 5756"/>
                        <wps:cNvSpPr/>
                        <wps:spPr>
                          <a:xfrm>
                            <a:off x="0" y="5248606"/>
                            <a:ext cx="5346002" cy="2311387"/>
                          </a:xfrm>
                          <a:custGeom>
                            <a:avLst/>
                            <a:gdLst/>
                            <a:ahLst/>
                            <a:cxnLst/>
                            <a:rect l="0" t="0" r="0" b="0"/>
                            <a:pathLst>
                              <a:path w="5346002" h="2311387">
                                <a:moveTo>
                                  <a:pt x="1842498" y="153"/>
                                </a:moveTo>
                                <a:cubicBezTo>
                                  <a:pt x="2792428" y="0"/>
                                  <a:pt x="3579861" y="182796"/>
                                  <a:pt x="3762232" y="228933"/>
                                </a:cubicBezTo>
                                <a:cubicBezTo>
                                  <a:pt x="4045111" y="300523"/>
                                  <a:pt x="4995414" y="463566"/>
                                  <a:pt x="5110121" y="483162"/>
                                </a:cubicBezTo>
                                <a:cubicBezTo>
                                  <a:pt x="5147678" y="488067"/>
                                  <a:pt x="5203216" y="494573"/>
                                  <a:pt x="5275197" y="500980"/>
                                </a:cubicBezTo>
                                <a:lnTo>
                                  <a:pt x="5346002" y="506753"/>
                                </a:lnTo>
                                <a:lnTo>
                                  <a:pt x="5346002" y="2311387"/>
                                </a:lnTo>
                                <a:lnTo>
                                  <a:pt x="0" y="2311387"/>
                                </a:lnTo>
                                <a:lnTo>
                                  <a:pt x="0" y="286119"/>
                                </a:lnTo>
                                <a:lnTo>
                                  <a:pt x="52725" y="267051"/>
                                </a:lnTo>
                                <a:cubicBezTo>
                                  <a:pt x="644085" y="66199"/>
                                  <a:pt x="1272541" y="246"/>
                                  <a:pt x="1842498" y="153"/>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5757" name="Rectangle 5757"/>
                        <wps:cNvSpPr/>
                        <wps:spPr>
                          <a:xfrm rot="5399999">
                            <a:off x="5048499" y="5894799"/>
                            <a:ext cx="270391" cy="159180"/>
                          </a:xfrm>
                          <a:prstGeom prst="rect">
                            <a:avLst/>
                          </a:prstGeom>
                          <a:ln>
                            <a:noFill/>
                          </a:ln>
                        </wps:spPr>
                        <wps:txbx>
                          <w:txbxContent>
                            <w:p w:rsidR="005B726C" w:rsidRDefault="001C1064">
                              <w:pPr>
                                <w:spacing w:after="160" w:line="259" w:lineRule="auto"/>
                                <w:ind w:left="0" w:firstLine="0"/>
                              </w:pPr>
                              <w:r>
                                <w:rPr>
                                  <w:color w:val="FFFFFF"/>
                                  <w:sz w:val="16"/>
                                </w:rPr>
                                <w:t xml:space="preserve">Ref: </w:t>
                              </w:r>
                            </w:p>
                          </w:txbxContent>
                        </wps:txbx>
                        <wps:bodyPr horzOverflow="overflow" vert="horz" lIns="0" tIns="0" rIns="0" bIns="0" rtlCol="0">
                          <a:noAutofit/>
                        </wps:bodyPr>
                      </wps:wsp>
                      <wps:wsp>
                        <wps:cNvPr id="5758" name="Rectangle 5758"/>
                        <wps:cNvSpPr/>
                        <wps:spPr>
                          <a:xfrm rot="5399999">
                            <a:off x="5138630" y="6007970"/>
                            <a:ext cx="90130" cy="159180"/>
                          </a:xfrm>
                          <a:prstGeom prst="rect">
                            <a:avLst/>
                          </a:prstGeom>
                          <a:ln>
                            <a:noFill/>
                          </a:ln>
                        </wps:spPr>
                        <wps:txbx>
                          <w:txbxContent>
                            <w:p w:rsidR="005B726C" w:rsidRDefault="001C1064">
                              <w:pPr>
                                <w:spacing w:after="160" w:line="259" w:lineRule="auto"/>
                                <w:ind w:left="0" w:firstLine="0"/>
                              </w:pPr>
                              <w:r>
                                <w:rPr>
                                  <w:color w:val="FFFFFF"/>
                                  <w:sz w:val="16"/>
                                </w:rPr>
                                <w:t>b</w:t>
                              </w:r>
                            </w:p>
                          </w:txbxContent>
                        </wps:txbx>
                        <wps:bodyPr horzOverflow="overflow" vert="horz" lIns="0" tIns="0" rIns="0" bIns="0" rtlCol="0">
                          <a:noAutofit/>
                        </wps:bodyPr>
                      </wps:wsp>
                      <wps:wsp>
                        <wps:cNvPr id="5759" name="Rectangle 5759"/>
                        <wps:cNvSpPr/>
                        <wps:spPr>
                          <a:xfrm rot="5399999">
                            <a:off x="5108564" y="6105804"/>
                            <a:ext cx="150263" cy="159181"/>
                          </a:xfrm>
                          <a:prstGeom prst="rect">
                            <a:avLst/>
                          </a:prstGeom>
                          <a:ln>
                            <a:noFill/>
                          </a:ln>
                        </wps:spPr>
                        <wps:txbx>
                          <w:txbxContent>
                            <w:p w:rsidR="005B726C" w:rsidRDefault="001C1064">
                              <w:pPr>
                                <w:spacing w:after="160" w:line="259" w:lineRule="auto"/>
                                <w:ind w:left="0" w:firstLine="0"/>
                              </w:pPr>
                              <w:r>
                                <w:rPr>
                                  <w:color w:val="FFFFFF"/>
                                  <w:sz w:val="16"/>
                                </w:rPr>
                                <w:t>08</w:t>
                              </w:r>
                            </w:p>
                          </w:txbxContent>
                        </wps:txbx>
                        <wps:bodyPr horzOverflow="overflow" vert="horz" lIns="0" tIns="0" rIns="0" bIns="0" rtlCol="0">
                          <a:noAutofit/>
                        </wps:bodyPr>
                      </wps:wsp>
                      <wps:wsp>
                        <wps:cNvPr id="5760" name="Rectangle 5760"/>
                        <wps:cNvSpPr/>
                        <wps:spPr>
                          <a:xfrm>
                            <a:off x="540000" y="252600"/>
                            <a:ext cx="1935911" cy="240190"/>
                          </a:xfrm>
                          <a:prstGeom prst="rect">
                            <a:avLst/>
                          </a:prstGeom>
                          <a:ln>
                            <a:noFill/>
                          </a:ln>
                        </wps:spPr>
                        <wps:txbx>
                          <w:txbxContent>
                            <w:p w:rsidR="005B726C" w:rsidRDefault="001C1064">
                              <w:pPr>
                                <w:spacing w:after="160" w:line="259" w:lineRule="auto"/>
                                <w:ind w:left="0" w:firstLine="0"/>
                              </w:pPr>
                              <w:r>
                                <w:rPr>
                                  <w:b/>
                                  <w:color w:val="FFFFFF"/>
                                  <w:sz w:val="24"/>
                                </w:rPr>
                                <w:t>Acas’ main offices:</w:t>
                              </w:r>
                            </w:p>
                          </w:txbxContent>
                        </wps:txbx>
                        <wps:bodyPr horzOverflow="overflow" vert="horz" lIns="0" tIns="0" rIns="0" bIns="0" rtlCol="0">
                          <a:noAutofit/>
                        </wps:bodyPr>
                      </wps:wsp>
                      <wps:wsp>
                        <wps:cNvPr id="5761" name="Rectangle 5761"/>
                        <wps:cNvSpPr/>
                        <wps:spPr>
                          <a:xfrm>
                            <a:off x="540000" y="537269"/>
                            <a:ext cx="93086" cy="221660"/>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62" name="Rectangle 5762"/>
                        <wps:cNvSpPr/>
                        <wps:spPr>
                          <a:xfrm>
                            <a:off x="607195" y="549651"/>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63" name="Rectangle 5763"/>
                        <wps:cNvSpPr/>
                        <wps:spPr>
                          <a:xfrm>
                            <a:off x="717800" y="564776"/>
                            <a:ext cx="47886" cy="180143"/>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64" name="Rectangle 5764"/>
                        <wps:cNvSpPr/>
                        <wps:spPr>
                          <a:xfrm>
                            <a:off x="717800" y="562033"/>
                            <a:ext cx="623126" cy="181359"/>
                          </a:xfrm>
                          <a:prstGeom prst="rect">
                            <a:avLst/>
                          </a:prstGeom>
                          <a:ln>
                            <a:noFill/>
                          </a:ln>
                        </wps:spPr>
                        <wps:txbx>
                          <w:txbxContent>
                            <w:p w:rsidR="005B726C" w:rsidRDefault="001C1064">
                              <w:pPr>
                                <w:spacing w:after="160" w:line="259" w:lineRule="auto"/>
                                <w:ind w:left="0" w:firstLine="0"/>
                              </w:pPr>
                              <w:r>
                                <w:rPr>
                                  <w:b/>
                                  <w:color w:val="FFFFFF"/>
                                  <w:sz w:val="18"/>
                                </w:rPr>
                                <w:t xml:space="preserve">National </w:t>
                              </w:r>
                            </w:p>
                          </w:txbxContent>
                        </wps:txbx>
                        <wps:bodyPr horzOverflow="overflow" vert="horz" lIns="0" tIns="0" rIns="0" bIns="0" rtlCol="0">
                          <a:noAutofit/>
                        </wps:bodyPr>
                      </wps:wsp>
                      <wps:wsp>
                        <wps:cNvPr id="5765" name="Rectangle 5765"/>
                        <wps:cNvSpPr/>
                        <wps:spPr>
                          <a:xfrm>
                            <a:off x="717800" y="701822"/>
                            <a:ext cx="503031" cy="176646"/>
                          </a:xfrm>
                          <a:prstGeom prst="rect">
                            <a:avLst/>
                          </a:prstGeom>
                          <a:ln>
                            <a:noFill/>
                          </a:ln>
                        </wps:spPr>
                        <wps:txbx>
                          <w:txbxContent>
                            <w:p w:rsidR="005B726C" w:rsidRDefault="001C1064">
                              <w:pPr>
                                <w:spacing w:after="160" w:line="259" w:lineRule="auto"/>
                                <w:ind w:left="0" w:firstLine="0"/>
                              </w:pPr>
                              <w:r>
                                <w:rPr>
                                  <w:color w:val="FFFFFF"/>
                                  <w:sz w:val="18"/>
                                </w:rPr>
                                <w:t>London</w:t>
                              </w:r>
                            </w:p>
                          </w:txbxContent>
                        </wps:txbx>
                        <wps:bodyPr horzOverflow="overflow" vert="horz" lIns="0" tIns="0" rIns="0" bIns="0" rtlCol="0">
                          <a:noAutofit/>
                        </wps:bodyPr>
                      </wps:wsp>
                      <wps:wsp>
                        <wps:cNvPr id="5766" name="Rectangle 5766"/>
                        <wps:cNvSpPr/>
                        <wps:spPr>
                          <a:xfrm>
                            <a:off x="540000" y="950071"/>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67" name="Rectangle 5767"/>
                        <wps:cNvSpPr/>
                        <wps:spPr>
                          <a:xfrm>
                            <a:off x="607195" y="9624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68" name="Rectangle 5768"/>
                        <wps:cNvSpPr/>
                        <wps:spPr>
                          <a:xfrm>
                            <a:off x="717800" y="974836"/>
                            <a:ext cx="42261"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69" name="Rectangle 5769"/>
                        <wps:cNvSpPr/>
                        <wps:spPr>
                          <a:xfrm>
                            <a:off x="717800" y="974836"/>
                            <a:ext cx="987820" cy="181359"/>
                          </a:xfrm>
                          <a:prstGeom prst="rect">
                            <a:avLst/>
                          </a:prstGeom>
                          <a:ln>
                            <a:noFill/>
                          </a:ln>
                        </wps:spPr>
                        <wps:txbx>
                          <w:txbxContent>
                            <w:p w:rsidR="005B726C" w:rsidRDefault="001C1064">
                              <w:pPr>
                                <w:spacing w:after="160" w:line="259" w:lineRule="auto"/>
                                <w:ind w:left="0" w:firstLine="0"/>
                              </w:pPr>
                              <w:r>
                                <w:rPr>
                                  <w:b/>
                                  <w:color w:val="FFFFFF"/>
                                  <w:sz w:val="18"/>
                                </w:rPr>
                                <w:t>East Midlands</w:t>
                              </w:r>
                            </w:p>
                          </w:txbxContent>
                        </wps:txbx>
                        <wps:bodyPr horzOverflow="overflow" vert="horz" lIns="0" tIns="0" rIns="0" bIns="0" rtlCol="0">
                          <a:noAutofit/>
                        </wps:bodyPr>
                      </wps:wsp>
                      <wps:wsp>
                        <wps:cNvPr id="5770" name="Rectangle 5770"/>
                        <wps:cNvSpPr/>
                        <wps:spPr>
                          <a:xfrm>
                            <a:off x="1460510" y="974836"/>
                            <a:ext cx="42261"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71" name="Rectangle 5771"/>
                        <wps:cNvSpPr/>
                        <wps:spPr>
                          <a:xfrm>
                            <a:off x="717789" y="1114625"/>
                            <a:ext cx="766784" cy="176646"/>
                          </a:xfrm>
                          <a:prstGeom prst="rect">
                            <a:avLst/>
                          </a:prstGeom>
                          <a:ln>
                            <a:noFill/>
                          </a:ln>
                        </wps:spPr>
                        <wps:txbx>
                          <w:txbxContent>
                            <w:p w:rsidR="005B726C" w:rsidRDefault="001C1064">
                              <w:pPr>
                                <w:spacing w:after="160" w:line="259" w:lineRule="auto"/>
                                <w:ind w:left="0" w:firstLine="0"/>
                              </w:pPr>
                              <w:r>
                                <w:rPr>
                                  <w:color w:val="FFFFFF"/>
                                  <w:sz w:val="18"/>
                                </w:rPr>
                                <w:t>Nottingham</w:t>
                              </w:r>
                            </w:p>
                          </w:txbxContent>
                        </wps:txbx>
                        <wps:bodyPr horzOverflow="overflow" vert="horz" lIns="0" tIns="0" rIns="0" bIns="0" rtlCol="0">
                          <a:noAutofit/>
                        </wps:bodyPr>
                      </wps:wsp>
                      <wps:wsp>
                        <wps:cNvPr id="5772" name="Rectangle 5772"/>
                        <wps:cNvSpPr/>
                        <wps:spPr>
                          <a:xfrm>
                            <a:off x="540000" y="136287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73" name="Rectangle 5773"/>
                        <wps:cNvSpPr/>
                        <wps:spPr>
                          <a:xfrm>
                            <a:off x="607195" y="13752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74" name="Rectangle 5774"/>
                        <wps:cNvSpPr/>
                        <wps:spPr>
                          <a:xfrm>
                            <a:off x="717800" y="1390379"/>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75" name="Rectangle 5775"/>
                        <wps:cNvSpPr/>
                        <wps:spPr>
                          <a:xfrm>
                            <a:off x="717800" y="1387636"/>
                            <a:ext cx="1139687" cy="181359"/>
                          </a:xfrm>
                          <a:prstGeom prst="rect">
                            <a:avLst/>
                          </a:prstGeom>
                          <a:ln>
                            <a:noFill/>
                          </a:ln>
                        </wps:spPr>
                        <wps:txbx>
                          <w:txbxContent>
                            <w:p w:rsidR="005B726C" w:rsidRDefault="001C1064">
                              <w:pPr>
                                <w:spacing w:after="160" w:line="259" w:lineRule="auto"/>
                                <w:ind w:left="0" w:firstLine="0"/>
                              </w:pPr>
                              <w:r>
                                <w:rPr>
                                  <w:b/>
                                  <w:color w:val="FFFFFF"/>
                                  <w:sz w:val="18"/>
                                </w:rPr>
                                <w:t xml:space="preserve">East of England </w:t>
                              </w:r>
                            </w:p>
                          </w:txbxContent>
                        </wps:txbx>
                        <wps:bodyPr horzOverflow="overflow" vert="horz" lIns="0" tIns="0" rIns="0" bIns="0" rtlCol="0">
                          <a:noAutofit/>
                        </wps:bodyPr>
                      </wps:wsp>
                      <wps:wsp>
                        <wps:cNvPr id="5776" name="Rectangle 5776"/>
                        <wps:cNvSpPr/>
                        <wps:spPr>
                          <a:xfrm>
                            <a:off x="717800" y="1527424"/>
                            <a:ext cx="1678898" cy="176646"/>
                          </a:xfrm>
                          <a:prstGeom prst="rect">
                            <a:avLst/>
                          </a:prstGeom>
                          <a:ln>
                            <a:noFill/>
                          </a:ln>
                        </wps:spPr>
                        <wps:txbx>
                          <w:txbxContent>
                            <w:p w:rsidR="005B726C" w:rsidRDefault="001C1064">
                              <w:pPr>
                                <w:spacing w:after="160" w:line="259" w:lineRule="auto"/>
                                <w:ind w:left="0" w:firstLine="0"/>
                              </w:pPr>
                              <w:r>
                                <w:rPr>
                                  <w:color w:val="FFFFFF"/>
                                  <w:sz w:val="18"/>
                                </w:rPr>
                                <w:t>Bury St Edmunds, Suffolk</w:t>
                              </w:r>
                            </w:p>
                          </w:txbxContent>
                        </wps:txbx>
                        <wps:bodyPr horzOverflow="overflow" vert="horz" lIns="0" tIns="0" rIns="0" bIns="0" rtlCol="0">
                          <a:noAutofit/>
                        </wps:bodyPr>
                      </wps:wsp>
                      <wps:wsp>
                        <wps:cNvPr id="5777" name="Rectangle 5777"/>
                        <wps:cNvSpPr/>
                        <wps:spPr>
                          <a:xfrm>
                            <a:off x="540000" y="177567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78" name="Rectangle 5778"/>
                        <wps:cNvSpPr/>
                        <wps:spPr>
                          <a:xfrm>
                            <a:off x="607195" y="17880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79" name="Rectangle 5779"/>
                        <wps:cNvSpPr/>
                        <wps:spPr>
                          <a:xfrm>
                            <a:off x="717800" y="1800435"/>
                            <a:ext cx="42261"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80" name="Rectangle 5780"/>
                        <wps:cNvSpPr/>
                        <wps:spPr>
                          <a:xfrm>
                            <a:off x="717800" y="1800435"/>
                            <a:ext cx="533891" cy="181359"/>
                          </a:xfrm>
                          <a:prstGeom prst="rect">
                            <a:avLst/>
                          </a:prstGeom>
                          <a:ln>
                            <a:noFill/>
                          </a:ln>
                        </wps:spPr>
                        <wps:txbx>
                          <w:txbxContent>
                            <w:p w:rsidR="005B726C" w:rsidRDefault="001C1064">
                              <w:pPr>
                                <w:spacing w:after="160" w:line="259" w:lineRule="auto"/>
                                <w:ind w:left="0" w:firstLine="0"/>
                              </w:pPr>
                              <w:r>
                                <w:rPr>
                                  <w:b/>
                                  <w:color w:val="FFFFFF"/>
                                  <w:sz w:val="18"/>
                                </w:rPr>
                                <w:t>London</w:t>
                              </w:r>
                            </w:p>
                          </w:txbxContent>
                        </wps:txbx>
                        <wps:bodyPr horzOverflow="overflow" vert="horz" lIns="0" tIns="0" rIns="0" bIns="0" rtlCol="0">
                          <a:noAutofit/>
                        </wps:bodyPr>
                      </wps:wsp>
                      <wps:wsp>
                        <wps:cNvPr id="5781" name="Rectangle 5781"/>
                        <wps:cNvSpPr/>
                        <wps:spPr>
                          <a:xfrm>
                            <a:off x="540000" y="2051311"/>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82" name="Rectangle 5782"/>
                        <wps:cNvSpPr/>
                        <wps:spPr>
                          <a:xfrm>
                            <a:off x="607195" y="206369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83" name="Rectangle 5783"/>
                        <wps:cNvSpPr/>
                        <wps:spPr>
                          <a:xfrm>
                            <a:off x="717800" y="2078819"/>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84" name="Rectangle 5784"/>
                        <wps:cNvSpPr/>
                        <wps:spPr>
                          <a:xfrm>
                            <a:off x="717800" y="2076076"/>
                            <a:ext cx="786394" cy="181359"/>
                          </a:xfrm>
                          <a:prstGeom prst="rect">
                            <a:avLst/>
                          </a:prstGeom>
                          <a:ln>
                            <a:noFill/>
                          </a:ln>
                        </wps:spPr>
                        <wps:txbx>
                          <w:txbxContent>
                            <w:p w:rsidR="005B726C" w:rsidRDefault="001C1064">
                              <w:pPr>
                                <w:spacing w:after="160" w:line="259" w:lineRule="auto"/>
                                <w:ind w:left="0" w:firstLine="0"/>
                              </w:pPr>
                              <w:r>
                                <w:rPr>
                                  <w:b/>
                                  <w:color w:val="FFFFFF"/>
                                  <w:sz w:val="18"/>
                                </w:rPr>
                                <w:t xml:space="preserve">North East </w:t>
                              </w:r>
                            </w:p>
                          </w:txbxContent>
                        </wps:txbx>
                        <wps:bodyPr horzOverflow="overflow" vert="horz" lIns="0" tIns="0" rIns="0" bIns="0" rtlCol="0">
                          <a:noAutofit/>
                        </wps:bodyPr>
                      </wps:wsp>
                      <wps:wsp>
                        <wps:cNvPr id="5785" name="Rectangle 5785"/>
                        <wps:cNvSpPr/>
                        <wps:spPr>
                          <a:xfrm>
                            <a:off x="717800" y="2215864"/>
                            <a:ext cx="1397967" cy="176646"/>
                          </a:xfrm>
                          <a:prstGeom prst="rect">
                            <a:avLst/>
                          </a:prstGeom>
                          <a:ln>
                            <a:noFill/>
                          </a:ln>
                        </wps:spPr>
                        <wps:txbx>
                          <w:txbxContent>
                            <w:p w:rsidR="005B726C" w:rsidRDefault="001C1064">
                              <w:pPr>
                                <w:spacing w:after="160" w:line="259" w:lineRule="auto"/>
                                <w:ind w:left="0" w:firstLine="0"/>
                              </w:pPr>
                              <w:r>
                                <w:rPr>
                                  <w:color w:val="FFFFFF"/>
                                  <w:sz w:val="18"/>
                                </w:rPr>
                                <w:t>Newcastle upon Tyne</w:t>
                              </w:r>
                            </w:p>
                          </w:txbxContent>
                        </wps:txbx>
                        <wps:bodyPr horzOverflow="overflow" vert="horz" lIns="0" tIns="0" rIns="0" bIns="0" rtlCol="0">
                          <a:noAutofit/>
                        </wps:bodyPr>
                      </wps:wsp>
                      <wps:wsp>
                        <wps:cNvPr id="5786" name="Rectangle 5786"/>
                        <wps:cNvSpPr/>
                        <wps:spPr>
                          <a:xfrm>
                            <a:off x="540000" y="246411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87" name="Rectangle 5787"/>
                        <wps:cNvSpPr/>
                        <wps:spPr>
                          <a:xfrm>
                            <a:off x="607195" y="247649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88" name="Rectangle 5788"/>
                        <wps:cNvSpPr/>
                        <wps:spPr>
                          <a:xfrm>
                            <a:off x="717800" y="2491619"/>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89" name="Rectangle 5789"/>
                        <wps:cNvSpPr/>
                        <wps:spPr>
                          <a:xfrm>
                            <a:off x="717800" y="2488875"/>
                            <a:ext cx="825767" cy="181359"/>
                          </a:xfrm>
                          <a:prstGeom prst="rect">
                            <a:avLst/>
                          </a:prstGeom>
                          <a:ln>
                            <a:noFill/>
                          </a:ln>
                        </wps:spPr>
                        <wps:txbx>
                          <w:txbxContent>
                            <w:p w:rsidR="005B726C" w:rsidRDefault="001C1064">
                              <w:pPr>
                                <w:spacing w:after="160" w:line="259" w:lineRule="auto"/>
                                <w:ind w:left="0" w:firstLine="0"/>
                              </w:pPr>
                              <w:r>
                                <w:rPr>
                                  <w:b/>
                                  <w:color w:val="FFFFFF"/>
                                  <w:sz w:val="18"/>
                                </w:rPr>
                                <w:t xml:space="preserve">North West </w:t>
                              </w:r>
                            </w:p>
                          </w:txbxContent>
                        </wps:txbx>
                        <wps:bodyPr horzOverflow="overflow" vert="horz" lIns="0" tIns="0" rIns="0" bIns="0" rtlCol="0">
                          <a:noAutofit/>
                        </wps:bodyPr>
                      </wps:wsp>
                      <wps:wsp>
                        <wps:cNvPr id="5790" name="Rectangle 5790"/>
                        <wps:cNvSpPr/>
                        <wps:spPr>
                          <a:xfrm>
                            <a:off x="717800" y="2628664"/>
                            <a:ext cx="775145" cy="176646"/>
                          </a:xfrm>
                          <a:prstGeom prst="rect">
                            <a:avLst/>
                          </a:prstGeom>
                          <a:ln>
                            <a:noFill/>
                          </a:ln>
                        </wps:spPr>
                        <wps:txbx>
                          <w:txbxContent>
                            <w:p w:rsidR="005B726C" w:rsidRDefault="001C1064">
                              <w:pPr>
                                <w:spacing w:after="160" w:line="259" w:lineRule="auto"/>
                                <w:ind w:left="0" w:firstLine="0"/>
                              </w:pPr>
                              <w:r>
                                <w:rPr>
                                  <w:color w:val="FFFFFF"/>
                                  <w:sz w:val="18"/>
                                </w:rPr>
                                <w:t>Manchester</w:t>
                              </w:r>
                            </w:p>
                          </w:txbxContent>
                        </wps:txbx>
                        <wps:bodyPr horzOverflow="overflow" vert="horz" lIns="0" tIns="0" rIns="0" bIns="0" rtlCol="0">
                          <a:noAutofit/>
                        </wps:bodyPr>
                      </wps:wsp>
                      <wps:wsp>
                        <wps:cNvPr id="5791" name="Rectangle 5791"/>
                        <wps:cNvSpPr/>
                        <wps:spPr>
                          <a:xfrm>
                            <a:off x="540000" y="287691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92" name="Rectangle 5792"/>
                        <wps:cNvSpPr/>
                        <wps:spPr>
                          <a:xfrm>
                            <a:off x="607195" y="2889292"/>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93" name="Rectangle 5793"/>
                        <wps:cNvSpPr/>
                        <wps:spPr>
                          <a:xfrm>
                            <a:off x="717800" y="2904418"/>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794" name="Rectangle 5794"/>
                        <wps:cNvSpPr/>
                        <wps:spPr>
                          <a:xfrm>
                            <a:off x="717800" y="2901675"/>
                            <a:ext cx="825767" cy="181359"/>
                          </a:xfrm>
                          <a:prstGeom prst="rect">
                            <a:avLst/>
                          </a:prstGeom>
                          <a:ln>
                            <a:noFill/>
                          </a:ln>
                        </wps:spPr>
                        <wps:txbx>
                          <w:txbxContent>
                            <w:p w:rsidR="005B726C" w:rsidRDefault="001C1064">
                              <w:pPr>
                                <w:spacing w:after="160" w:line="259" w:lineRule="auto"/>
                                <w:ind w:left="0" w:firstLine="0"/>
                              </w:pPr>
                              <w:r>
                                <w:rPr>
                                  <w:b/>
                                  <w:color w:val="FFFFFF"/>
                                  <w:sz w:val="18"/>
                                </w:rPr>
                                <w:t xml:space="preserve">North West </w:t>
                              </w:r>
                            </w:p>
                          </w:txbxContent>
                        </wps:txbx>
                        <wps:bodyPr horzOverflow="overflow" vert="horz" lIns="0" tIns="0" rIns="0" bIns="0" rtlCol="0">
                          <a:noAutofit/>
                        </wps:bodyPr>
                      </wps:wsp>
                      <wps:wsp>
                        <wps:cNvPr id="5795" name="Rectangle 5795"/>
                        <wps:cNvSpPr/>
                        <wps:spPr>
                          <a:xfrm>
                            <a:off x="717800" y="3041464"/>
                            <a:ext cx="600627" cy="176646"/>
                          </a:xfrm>
                          <a:prstGeom prst="rect">
                            <a:avLst/>
                          </a:prstGeom>
                          <a:ln>
                            <a:noFill/>
                          </a:ln>
                        </wps:spPr>
                        <wps:txbx>
                          <w:txbxContent>
                            <w:p w:rsidR="005B726C" w:rsidRDefault="001C1064">
                              <w:pPr>
                                <w:spacing w:after="160" w:line="259" w:lineRule="auto"/>
                                <w:ind w:left="0" w:firstLine="0"/>
                              </w:pPr>
                              <w:r>
                                <w:rPr>
                                  <w:color w:val="FFFFFF"/>
                                  <w:sz w:val="18"/>
                                </w:rPr>
                                <w:t>Liverpool</w:t>
                              </w:r>
                            </w:p>
                          </w:txbxContent>
                        </wps:txbx>
                        <wps:bodyPr horzOverflow="overflow" vert="horz" lIns="0" tIns="0" rIns="0" bIns="0" rtlCol="0">
                          <a:noAutofit/>
                        </wps:bodyPr>
                      </wps:wsp>
                      <wps:wsp>
                        <wps:cNvPr id="5796" name="Rectangle 5796"/>
                        <wps:cNvSpPr/>
                        <wps:spPr>
                          <a:xfrm>
                            <a:off x="2664000" y="537269"/>
                            <a:ext cx="93086" cy="221660"/>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797" name="Rectangle 5797"/>
                        <wps:cNvSpPr/>
                        <wps:spPr>
                          <a:xfrm>
                            <a:off x="2731195" y="549651"/>
                            <a:ext cx="194078"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798" name="Rectangle 5798"/>
                        <wps:cNvSpPr/>
                        <wps:spPr>
                          <a:xfrm>
                            <a:off x="2841800" y="562033"/>
                            <a:ext cx="803421" cy="181359"/>
                          </a:xfrm>
                          <a:prstGeom prst="rect">
                            <a:avLst/>
                          </a:prstGeom>
                          <a:ln>
                            <a:noFill/>
                          </a:ln>
                        </wps:spPr>
                        <wps:txbx>
                          <w:txbxContent>
                            <w:p w:rsidR="005B726C" w:rsidRDefault="001C1064">
                              <w:pPr>
                                <w:spacing w:after="160" w:line="259" w:lineRule="auto"/>
                                <w:ind w:left="0" w:firstLine="0"/>
                              </w:pPr>
                              <w:r>
                                <w:rPr>
                                  <w:b/>
                                  <w:color w:val="FFFFFF"/>
                                  <w:sz w:val="18"/>
                                </w:rPr>
                                <w:t xml:space="preserve">South East </w:t>
                              </w:r>
                            </w:p>
                          </w:txbxContent>
                        </wps:txbx>
                        <wps:bodyPr horzOverflow="overflow" vert="horz" lIns="0" tIns="0" rIns="0" bIns="0" rtlCol="0">
                          <a:noAutofit/>
                        </wps:bodyPr>
                      </wps:wsp>
                      <wps:wsp>
                        <wps:cNvPr id="5799" name="Rectangle 5799"/>
                        <wps:cNvSpPr/>
                        <wps:spPr>
                          <a:xfrm>
                            <a:off x="2841800" y="701822"/>
                            <a:ext cx="1106090" cy="176646"/>
                          </a:xfrm>
                          <a:prstGeom prst="rect">
                            <a:avLst/>
                          </a:prstGeom>
                          <a:ln>
                            <a:noFill/>
                          </a:ln>
                        </wps:spPr>
                        <wps:txbx>
                          <w:txbxContent>
                            <w:p w:rsidR="005B726C" w:rsidRDefault="001C1064">
                              <w:pPr>
                                <w:spacing w:after="160" w:line="259" w:lineRule="auto"/>
                                <w:ind w:left="0" w:firstLine="0"/>
                              </w:pPr>
                              <w:r>
                                <w:rPr>
                                  <w:color w:val="FFFFFF"/>
                                  <w:sz w:val="18"/>
                                </w:rPr>
                                <w:t>Fleet, Hampshire</w:t>
                              </w:r>
                            </w:p>
                          </w:txbxContent>
                        </wps:txbx>
                        <wps:bodyPr horzOverflow="overflow" vert="horz" lIns="0" tIns="0" rIns="0" bIns="0" rtlCol="0">
                          <a:noAutofit/>
                        </wps:bodyPr>
                      </wps:wsp>
                      <wps:wsp>
                        <wps:cNvPr id="5800" name="Rectangle 5800"/>
                        <wps:cNvSpPr/>
                        <wps:spPr>
                          <a:xfrm>
                            <a:off x="2664000" y="950071"/>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801" name="Rectangle 5801"/>
                        <wps:cNvSpPr/>
                        <wps:spPr>
                          <a:xfrm>
                            <a:off x="2731195" y="9624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802" name="Rectangle 5802"/>
                        <wps:cNvSpPr/>
                        <wps:spPr>
                          <a:xfrm>
                            <a:off x="2841800" y="974836"/>
                            <a:ext cx="42261"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03" name="Rectangle 5803"/>
                        <wps:cNvSpPr/>
                        <wps:spPr>
                          <a:xfrm>
                            <a:off x="2841800" y="974836"/>
                            <a:ext cx="800532" cy="181359"/>
                          </a:xfrm>
                          <a:prstGeom prst="rect">
                            <a:avLst/>
                          </a:prstGeom>
                          <a:ln>
                            <a:noFill/>
                          </a:ln>
                        </wps:spPr>
                        <wps:txbx>
                          <w:txbxContent>
                            <w:p w:rsidR="005B726C" w:rsidRDefault="001C1064">
                              <w:pPr>
                                <w:spacing w:after="160" w:line="259" w:lineRule="auto"/>
                                <w:ind w:left="0" w:firstLine="0"/>
                              </w:pPr>
                              <w:r>
                                <w:rPr>
                                  <w:b/>
                                  <w:color w:val="FFFFFF"/>
                                  <w:sz w:val="18"/>
                                </w:rPr>
                                <w:t>South West</w:t>
                              </w:r>
                            </w:p>
                          </w:txbxContent>
                        </wps:txbx>
                        <wps:bodyPr horzOverflow="overflow" vert="horz" lIns="0" tIns="0" rIns="0" bIns="0" rtlCol="0">
                          <a:noAutofit/>
                        </wps:bodyPr>
                      </wps:wsp>
                      <wps:wsp>
                        <wps:cNvPr id="5804" name="Rectangle 5804"/>
                        <wps:cNvSpPr/>
                        <wps:spPr>
                          <a:xfrm>
                            <a:off x="3443708" y="974836"/>
                            <a:ext cx="42262"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05" name="Rectangle 5805"/>
                        <wps:cNvSpPr/>
                        <wps:spPr>
                          <a:xfrm>
                            <a:off x="2841804" y="1114625"/>
                            <a:ext cx="415164" cy="176646"/>
                          </a:xfrm>
                          <a:prstGeom prst="rect">
                            <a:avLst/>
                          </a:prstGeom>
                          <a:ln>
                            <a:noFill/>
                          </a:ln>
                        </wps:spPr>
                        <wps:txbx>
                          <w:txbxContent>
                            <w:p w:rsidR="005B726C" w:rsidRDefault="001C1064">
                              <w:pPr>
                                <w:spacing w:after="160" w:line="259" w:lineRule="auto"/>
                                <w:ind w:left="0" w:firstLine="0"/>
                              </w:pPr>
                              <w:r>
                                <w:rPr>
                                  <w:color w:val="FFFFFF"/>
                                  <w:sz w:val="18"/>
                                </w:rPr>
                                <w:t>Bristol</w:t>
                              </w:r>
                            </w:p>
                          </w:txbxContent>
                        </wps:txbx>
                        <wps:bodyPr horzOverflow="overflow" vert="horz" lIns="0" tIns="0" rIns="0" bIns="0" rtlCol="0">
                          <a:noAutofit/>
                        </wps:bodyPr>
                      </wps:wsp>
                      <wps:wsp>
                        <wps:cNvPr id="5806" name="Rectangle 5806"/>
                        <wps:cNvSpPr/>
                        <wps:spPr>
                          <a:xfrm>
                            <a:off x="2664000" y="136287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807" name="Rectangle 5807"/>
                        <wps:cNvSpPr/>
                        <wps:spPr>
                          <a:xfrm>
                            <a:off x="2731195" y="13752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808" name="Rectangle 5808"/>
                        <wps:cNvSpPr/>
                        <wps:spPr>
                          <a:xfrm>
                            <a:off x="2841800" y="1387636"/>
                            <a:ext cx="42261"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09" name="Rectangle 5809"/>
                        <wps:cNvSpPr/>
                        <wps:spPr>
                          <a:xfrm>
                            <a:off x="2841800" y="1387636"/>
                            <a:ext cx="1027192" cy="181359"/>
                          </a:xfrm>
                          <a:prstGeom prst="rect">
                            <a:avLst/>
                          </a:prstGeom>
                          <a:ln>
                            <a:noFill/>
                          </a:ln>
                        </wps:spPr>
                        <wps:txbx>
                          <w:txbxContent>
                            <w:p w:rsidR="005B726C" w:rsidRDefault="001C1064">
                              <w:pPr>
                                <w:spacing w:after="160" w:line="259" w:lineRule="auto"/>
                                <w:ind w:left="0" w:firstLine="0"/>
                              </w:pPr>
                              <w:r>
                                <w:rPr>
                                  <w:b/>
                                  <w:color w:val="FFFFFF"/>
                                  <w:sz w:val="18"/>
                                </w:rPr>
                                <w:t>West Midlands</w:t>
                              </w:r>
                            </w:p>
                          </w:txbxContent>
                        </wps:txbx>
                        <wps:bodyPr horzOverflow="overflow" vert="horz" lIns="0" tIns="0" rIns="0" bIns="0" rtlCol="0">
                          <a:noAutofit/>
                        </wps:bodyPr>
                      </wps:wsp>
                      <wps:wsp>
                        <wps:cNvPr id="5810" name="Rectangle 5810"/>
                        <wps:cNvSpPr/>
                        <wps:spPr>
                          <a:xfrm>
                            <a:off x="3614128" y="1387636"/>
                            <a:ext cx="42262" cy="181359"/>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11" name="Rectangle 5811"/>
                        <wps:cNvSpPr/>
                        <wps:spPr>
                          <a:xfrm>
                            <a:off x="2841803" y="1527424"/>
                            <a:ext cx="792171" cy="176646"/>
                          </a:xfrm>
                          <a:prstGeom prst="rect">
                            <a:avLst/>
                          </a:prstGeom>
                          <a:ln>
                            <a:noFill/>
                          </a:ln>
                        </wps:spPr>
                        <wps:txbx>
                          <w:txbxContent>
                            <w:p w:rsidR="005B726C" w:rsidRDefault="001C1064">
                              <w:pPr>
                                <w:spacing w:after="160" w:line="259" w:lineRule="auto"/>
                                <w:ind w:left="0" w:firstLine="0"/>
                              </w:pPr>
                              <w:r>
                                <w:rPr>
                                  <w:color w:val="FFFFFF"/>
                                  <w:sz w:val="18"/>
                                </w:rPr>
                                <w:t>Birmingham</w:t>
                              </w:r>
                            </w:p>
                          </w:txbxContent>
                        </wps:txbx>
                        <wps:bodyPr horzOverflow="overflow" vert="horz" lIns="0" tIns="0" rIns="0" bIns="0" rtlCol="0">
                          <a:noAutofit/>
                        </wps:bodyPr>
                      </wps:wsp>
                      <wps:wsp>
                        <wps:cNvPr id="5812" name="Rectangle 5812"/>
                        <wps:cNvSpPr/>
                        <wps:spPr>
                          <a:xfrm>
                            <a:off x="2664000" y="177567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813" name="Rectangle 5813"/>
                        <wps:cNvSpPr/>
                        <wps:spPr>
                          <a:xfrm>
                            <a:off x="2731195" y="17880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814" name="Rectangle 5814"/>
                        <wps:cNvSpPr/>
                        <wps:spPr>
                          <a:xfrm>
                            <a:off x="2841800" y="1803178"/>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15" name="Rectangle 5815"/>
                        <wps:cNvSpPr/>
                        <wps:spPr>
                          <a:xfrm>
                            <a:off x="2841800" y="1800435"/>
                            <a:ext cx="1600456" cy="181359"/>
                          </a:xfrm>
                          <a:prstGeom prst="rect">
                            <a:avLst/>
                          </a:prstGeom>
                          <a:ln>
                            <a:noFill/>
                          </a:ln>
                        </wps:spPr>
                        <wps:txbx>
                          <w:txbxContent>
                            <w:p w:rsidR="005B726C" w:rsidRDefault="001C1064">
                              <w:pPr>
                                <w:spacing w:after="160" w:line="259" w:lineRule="auto"/>
                                <w:ind w:left="0" w:firstLine="0"/>
                              </w:pPr>
                              <w:r>
                                <w:rPr>
                                  <w:b/>
                                  <w:color w:val="FFFFFF"/>
                                  <w:sz w:val="18"/>
                                </w:rPr>
                                <w:t xml:space="preserve">Yorkshire and Humber </w:t>
                              </w:r>
                            </w:p>
                          </w:txbxContent>
                        </wps:txbx>
                        <wps:bodyPr horzOverflow="overflow" vert="horz" lIns="0" tIns="0" rIns="0" bIns="0" rtlCol="0">
                          <a:noAutofit/>
                        </wps:bodyPr>
                      </wps:wsp>
                      <wps:wsp>
                        <wps:cNvPr id="5816" name="Rectangle 5816"/>
                        <wps:cNvSpPr/>
                        <wps:spPr>
                          <a:xfrm>
                            <a:off x="2841800" y="1940224"/>
                            <a:ext cx="401786" cy="176646"/>
                          </a:xfrm>
                          <a:prstGeom prst="rect">
                            <a:avLst/>
                          </a:prstGeom>
                          <a:ln>
                            <a:noFill/>
                          </a:ln>
                        </wps:spPr>
                        <wps:txbx>
                          <w:txbxContent>
                            <w:p w:rsidR="005B726C" w:rsidRDefault="001C1064">
                              <w:pPr>
                                <w:spacing w:after="160" w:line="259" w:lineRule="auto"/>
                                <w:ind w:left="0" w:firstLine="0"/>
                              </w:pPr>
                              <w:r>
                                <w:rPr>
                                  <w:color w:val="FFFFFF"/>
                                  <w:sz w:val="18"/>
                                </w:rPr>
                                <w:t>Leeds</w:t>
                              </w:r>
                            </w:p>
                          </w:txbxContent>
                        </wps:txbx>
                        <wps:bodyPr horzOverflow="overflow" vert="horz" lIns="0" tIns="0" rIns="0" bIns="0" rtlCol="0">
                          <a:noAutofit/>
                        </wps:bodyPr>
                      </wps:wsp>
                      <wps:wsp>
                        <wps:cNvPr id="5817" name="Rectangle 5817"/>
                        <wps:cNvSpPr/>
                        <wps:spPr>
                          <a:xfrm>
                            <a:off x="2664000" y="2188469"/>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818" name="Rectangle 5818"/>
                        <wps:cNvSpPr/>
                        <wps:spPr>
                          <a:xfrm>
                            <a:off x="2731195" y="2200852"/>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819" name="Rectangle 5819"/>
                        <wps:cNvSpPr/>
                        <wps:spPr>
                          <a:xfrm>
                            <a:off x="2841800" y="2215978"/>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20" name="Rectangle 5820"/>
                        <wps:cNvSpPr/>
                        <wps:spPr>
                          <a:xfrm>
                            <a:off x="2841800" y="2213234"/>
                            <a:ext cx="662803" cy="181359"/>
                          </a:xfrm>
                          <a:prstGeom prst="rect">
                            <a:avLst/>
                          </a:prstGeom>
                          <a:ln>
                            <a:noFill/>
                          </a:ln>
                        </wps:spPr>
                        <wps:txbx>
                          <w:txbxContent>
                            <w:p w:rsidR="005B726C" w:rsidRDefault="001C1064">
                              <w:pPr>
                                <w:spacing w:after="160" w:line="259" w:lineRule="auto"/>
                                <w:ind w:left="0" w:firstLine="0"/>
                              </w:pPr>
                              <w:r>
                                <w:rPr>
                                  <w:b/>
                                  <w:color w:val="FFFFFF"/>
                                  <w:sz w:val="18"/>
                                </w:rPr>
                                <w:t xml:space="preserve">Scotland </w:t>
                              </w:r>
                            </w:p>
                          </w:txbxContent>
                        </wps:txbx>
                        <wps:bodyPr horzOverflow="overflow" vert="horz" lIns="0" tIns="0" rIns="0" bIns="0" rtlCol="0">
                          <a:noAutofit/>
                        </wps:bodyPr>
                      </wps:wsp>
                      <wps:wsp>
                        <wps:cNvPr id="5821" name="Rectangle 5821"/>
                        <wps:cNvSpPr/>
                        <wps:spPr>
                          <a:xfrm>
                            <a:off x="2841800" y="2353023"/>
                            <a:ext cx="578280" cy="176646"/>
                          </a:xfrm>
                          <a:prstGeom prst="rect">
                            <a:avLst/>
                          </a:prstGeom>
                          <a:ln>
                            <a:noFill/>
                          </a:ln>
                        </wps:spPr>
                        <wps:txbx>
                          <w:txbxContent>
                            <w:p w:rsidR="005B726C" w:rsidRDefault="001C1064">
                              <w:pPr>
                                <w:spacing w:after="160" w:line="259" w:lineRule="auto"/>
                                <w:ind w:left="0" w:firstLine="0"/>
                              </w:pPr>
                              <w:r>
                                <w:rPr>
                                  <w:color w:val="FFFFFF"/>
                                  <w:sz w:val="18"/>
                                </w:rPr>
                                <w:t>Glasgow</w:t>
                              </w:r>
                            </w:p>
                          </w:txbxContent>
                        </wps:txbx>
                        <wps:bodyPr horzOverflow="overflow" vert="horz" lIns="0" tIns="0" rIns="0" bIns="0" rtlCol="0">
                          <a:noAutofit/>
                        </wps:bodyPr>
                      </wps:wsp>
                      <wps:wsp>
                        <wps:cNvPr id="5822" name="Rectangle 5822"/>
                        <wps:cNvSpPr/>
                        <wps:spPr>
                          <a:xfrm>
                            <a:off x="2664000" y="2601270"/>
                            <a:ext cx="93086" cy="221661"/>
                          </a:xfrm>
                          <a:prstGeom prst="rect">
                            <a:avLst/>
                          </a:prstGeom>
                          <a:ln>
                            <a:noFill/>
                          </a:ln>
                        </wps:spPr>
                        <wps:txbx>
                          <w:txbxContent>
                            <w:p w:rsidR="005B726C" w:rsidRDefault="001C1064">
                              <w:pPr>
                                <w:spacing w:after="160" w:line="259" w:lineRule="auto"/>
                                <w:ind w:left="0" w:firstLine="0"/>
                              </w:pPr>
                              <w:r>
                                <w:rPr>
                                  <w:b/>
                                  <w:color w:val="FFFFFF"/>
                                  <w:sz w:val="22"/>
                                </w:rPr>
                                <w:t>•</w:t>
                              </w:r>
                            </w:p>
                          </w:txbxContent>
                        </wps:txbx>
                        <wps:bodyPr horzOverflow="overflow" vert="horz" lIns="0" tIns="0" rIns="0" bIns="0" rtlCol="0">
                          <a:noAutofit/>
                        </wps:bodyPr>
                      </wps:wsp>
                      <wps:wsp>
                        <wps:cNvPr id="5823" name="Rectangle 5823"/>
                        <wps:cNvSpPr/>
                        <wps:spPr>
                          <a:xfrm>
                            <a:off x="2731195" y="2613653"/>
                            <a:ext cx="46957" cy="201510"/>
                          </a:xfrm>
                          <a:prstGeom prst="rect">
                            <a:avLst/>
                          </a:prstGeom>
                          <a:ln>
                            <a:noFill/>
                          </a:ln>
                        </wps:spPr>
                        <wps:txbx>
                          <w:txbxContent>
                            <w:p w:rsidR="005B726C" w:rsidRDefault="001C1064">
                              <w:pPr>
                                <w:spacing w:after="160" w:line="259" w:lineRule="auto"/>
                                <w:ind w:left="0" w:firstLine="0"/>
                              </w:pPr>
                              <w:r>
                                <w:rPr>
                                  <w:b/>
                                  <w:color w:val="FFFFFF"/>
                                </w:rPr>
                                <w:t xml:space="preserve"> </w:t>
                              </w:r>
                            </w:p>
                          </w:txbxContent>
                        </wps:txbx>
                        <wps:bodyPr horzOverflow="overflow" vert="horz" lIns="0" tIns="0" rIns="0" bIns="0" rtlCol="0">
                          <a:noAutofit/>
                        </wps:bodyPr>
                      </wps:wsp>
                      <wps:wsp>
                        <wps:cNvPr id="5824" name="Rectangle 5824"/>
                        <wps:cNvSpPr/>
                        <wps:spPr>
                          <a:xfrm>
                            <a:off x="2841800" y="2628779"/>
                            <a:ext cx="47886" cy="180142"/>
                          </a:xfrm>
                          <a:prstGeom prst="rect">
                            <a:avLst/>
                          </a:prstGeom>
                          <a:ln>
                            <a:noFill/>
                          </a:ln>
                        </wps:spPr>
                        <wps:txbx>
                          <w:txbxContent>
                            <w:p w:rsidR="005B726C" w:rsidRDefault="001C1064">
                              <w:pPr>
                                <w:spacing w:after="160" w:line="259" w:lineRule="auto"/>
                                <w:ind w:left="0" w:firstLine="0"/>
                              </w:pPr>
                              <w:r>
                                <w:rPr>
                                  <w:b/>
                                  <w:color w:val="FFFFFF"/>
                                  <w:sz w:val="18"/>
                                </w:rPr>
                                <w:t xml:space="preserve"> </w:t>
                              </w:r>
                            </w:p>
                          </w:txbxContent>
                        </wps:txbx>
                        <wps:bodyPr horzOverflow="overflow" vert="horz" lIns="0" tIns="0" rIns="0" bIns="0" rtlCol="0">
                          <a:noAutofit/>
                        </wps:bodyPr>
                      </wps:wsp>
                      <wps:wsp>
                        <wps:cNvPr id="5825" name="Rectangle 5825"/>
                        <wps:cNvSpPr/>
                        <wps:spPr>
                          <a:xfrm>
                            <a:off x="2841800" y="2626036"/>
                            <a:ext cx="463354" cy="181359"/>
                          </a:xfrm>
                          <a:prstGeom prst="rect">
                            <a:avLst/>
                          </a:prstGeom>
                          <a:ln>
                            <a:noFill/>
                          </a:ln>
                        </wps:spPr>
                        <wps:txbx>
                          <w:txbxContent>
                            <w:p w:rsidR="005B726C" w:rsidRDefault="001C1064">
                              <w:pPr>
                                <w:spacing w:after="160" w:line="259" w:lineRule="auto"/>
                                <w:ind w:left="0" w:firstLine="0"/>
                              </w:pPr>
                              <w:r>
                                <w:rPr>
                                  <w:b/>
                                  <w:color w:val="FFFFFF"/>
                                  <w:sz w:val="18"/>
                                </w:rPr>
                                <w:t xml:space="preserve">Wales </w:t>
                              </w:r>
                            </w:p>
                          </w:txbxContent>
                        </wps:txbx>
                        <wps:bodyPr horzOverflow="overflow" vert="horz" lIns="0" tIns="0" rIns="0" bIns="0" rtlCol="0">
                          <a:noAutofit/>
                        </wps:bodyPr>
                      </wps:wsp>
                      <wps:wsp>
                        <wps:cNvPr id="5826" name="Rectangle 5826"/>
                        <wps:cNvSpPr/>
                        <wps:spPr>
                          <a:xfrm>
                            <a:off x="2841800" y="2765824"/>
                            <a:ext cx="432190" cy="176646"/>
                          </a:xfrm>
                          <a:prstGeom prst="rect">
                            <a:avLst/>
                          </a:prstGeom>
                          <a:ln>
                            <a:noFill/>
                          </a:ln>
                        </wps:spPr>
                        <wps:txbx>
                          <w:txbxContent>
                            <w:p w:rsidR="005B726C" w:rsidRDefault="001C1064">
                              <w:pPr>
                                <w:spacing w:after="160" w:line="259" w:lineRule="auto"/>
                                <w:ind w:left="0" w:firstLine="0"/>
                              </w:pPr>
                              <w:r>
                                <w:rPr>
                                  <w:color w:val="FFFFFF"/>
                                  <w:sz w:val="18"/>
                                </w:rPr>
                                <w:t>Cardiff</w:t>
                              </w:r>
                            </w:p>
                          </w:txbxContent>
                        </wps:txbx>
                        <wps:bodyPr horzOverflow="overflow" vert="horz" lIns="0" tIns="0" rIns="0" bIns="0" rtlCol="0">
                          <a:noAutofit/>
                        </wps:bodyPr>
                      </wps:wsp>
                      <wps:wsp>
                        <wps:cNvPr id="5827" name="Rectangle 5827"/>
                        <wps:cNvSpPr/>
                        <wps:spPr>
                          <a:xfrm>
                            <a:off x="540000" y="3488517"/>
                            <a:ext cx="1297533" cy="686991"/>
                          </a:xfrm>
                          <a:prstGeom prst="rect">
                            <a:avLst/>
                          </a:prstGeom>
                          <a:ln>
                            <a:noFill/>
                          </a:ln>
                        </wps:spPr>
                        <wps:txbx>
                          <w:txbxContent>
                            <w:p w:rsidR="005B726C" w:rsidRDefault="001C1064">
                              <w:pPr>
                                <w:spacing w:after="160" w:line="259" w:lineRule="auto"/>
                                <w:ind w:left="0" w:firstLine="0"/>
                              </w:pPr>
                              <w:r>
                                <w:rPr>
                                  <w:rFonts w:ascii="Calibri" w:eastAsia="Calibri" w:hAnsi="Calibri" w:cs="Calibri"/>
                                  <w:color w:val="FFFFFF"/>
                                  <w:w w:val="74"/>
                                  <w:sz w:val="62"/>
                                </w:rPr>
                                <w:t>Helpline</w:t>
                              </w:r>
                            </w:p>
                          </w:txbxContent>
                        </wps:txbx>
                        <wps:bodyPr horzOverflow="overflow" vert="horz" lIns="0" tIns="0" rIns="0" bIns="0" rtlCol="0">
                          <a:noAutofit/>
                        </wps:bodyPr>
                      </wps:wsp>
                      <wps:wsp>
                        <wps:cNvPr id="5828" name="Rectangle 5828"/>
                        <wps:cNvSpPr/>
                        <wps:spPr>
                          <a:xfrm>
                            <a:off x="1515563" y="3701585"/>
                            <a:ext cx="56348" cy="265932"/>
                          </a:xfrm>
                          <a:prstGeom prst="rect">
                            <a:avLst/>
                          </a:prstGeom>
                          <a:ln>
                            <a:noFill/>
                          </a:ln>
                        </wps:spPr>
                        <wps:txbx>
                          <w:txbxContent>
                            <w:p w:rsidR="005B726C" w:rsidRDefault="001C1064">
                              <w:pPr>
                                <w:spacing w:after="160" w:line="259" w:lineRule="auto"/>
                                <w:ind w:left="0" w:firstLine="0"/>
                              </w:pPr>
                              <w:r>
                                <w:rPr>
                                  <w:rFonts w:ascii="Calibri" w:eastAsia="Calibri" w:hAnsi="Calibri" w:cs="Calibri"/>
                                  <w:color w:val="FFFFFF"/>
                                  <w:sz w:val="24"/>
                                </w:rPr>
                                <w:tab/>
                              </w:r>
                            </w:p>
                          </w:txbxContent>
                        </wps:txbx>
                        <wps:bodyPr horzOverflow="overflow" vert="horz" lIns="0" tIns="0" rIns="0" bIns="0" rtlCol="0">
                          <a:noAutofit/>
                        </wps:bodyPr>
                      </wps:wsp>
                      <wps:wsp>
                        <wps:cNvPr id="5829" name="Rectangle 5829"/>
                        <wps:cNvSpPr/>
                        <wps:spPr>
                          <a:xfrm>
                            <a:off x="1683000" y="3623861"/>
                            <a:ext cx="1818391" cy="320253"/>
                          </a:xfrm>
                          <a:prstGeom prst="rect">
                            <a:avLst/>
                          </a:prstGeom>
                          <a:ln>
                            <a:noFill/>
                          </a:ln>
                        </wps:spPr>
                        <wps:txbx>
                          <w:txbxContent>
                            <w:p w:rsidR="005B726C" w:rsidRDefault="001C1064">
                              <w:pPr>
                                <w:spacing w:after="160" w:line="259" w:lineRule="auto"/>
                                <w:ind w:left="0" w:firstLine="0"/>
                              </w:pPr>
                              <w:r>
                                <w:rPr>
                                  <w:b/>
                                  <w:color w:val="FFFFFF"/>
                                  <w:sz w:val="32"/>
                                </w:rPr>
                                <w:t>0300 123 1100</w:t>
                              </w:r>
                            </w:p>
                          </w:txbxContent>
                        </wps:txbx>
                        <wps:bodyPr horzOverflow="overflow" vert="horz" lIns="0" tIns="0" rIns="0" bIns="0" rtlCol="0">
                          <a:noAutofit/>
                        </wps:bodyPr>
                      </wps:wsp>
                      <wps:wsp>
                        <wps:cNvPr id="5830" name="Rectangle 5830"/>
                        <wps:cNvSpPr/>
                        <wps:spPr>
                          <a:xfrm>
                            <a:off x="540000" y="4144597"/>
                            <a:ext cx="1326903" cy="160126"/>
                          </a:xfrm>
                          <a:prstGeom prst="rect">
                            <a:avLst/>
                          </a:prstGeom>
                          <a:ln>
                            <a:noFill/>
                          </a:ln>
                        </wps:spPr>
                        <wps:txbx>
                          <w:txbxContent>
                            <w:p w:rsidR="005B726C" w:rsidRDefault="001C1064">
                              <w:pPr>
                                <w:spacing w:after="160" w:line="259" w:lineRule="auto"/>
                                <w:ind w:left="0" w:firstLine="0"/>
                              </w:pPr>
                              <w:r>
                                <w:rPr>
                                  <w:b/>
                                  <w:color w:val="FFFFFF"/>
                                  <w:sz w:val="16"/>
                                </w:rPr>
                                <w:t>18001 0300 123 1100</w:t>
                              </w:r>
                            </w:p>
                          </w:txbxContent>
                        </wps:txbx>
                        <wps:bodyPr horzOverflow="overflow" vert="horz" lIns="0" tIns="0" rIns="0" bIns="0" rtlCol="0">
                          <a:noAutofit/>
                        </wps:bodyPr>
                      </wps:wsp>
                      <wps:wsp>
                        <wps:cNvPr id="5831" name="Rectangle 5831"/>
                        <wps:cNvSpPr/>
                        <wps:spPr>
                          <a:xfrm>
                            <a:off x="540000" y="4266619"/>
                            <a:ext cx="1471139" cy="157019"/>
                          </a:xfrm>
                          <a:prstGeom prst="rect">
                            <a:avLst/>
                          </a:prstGeom>
                          <a:ln>
                            <a:noFill/>
                          </a:ln>
                        </wps:spPr>
                        <wps:txbx>
                          <w:txbxContent>
                            <w:p w:rsidR="005B726C" w:rsidRDefault="001C1064">
                              <w:pPr>
                                <w:spacing w:after="160" w:line="259" w:lineRule="auto"/>
                                <w:ind w:left="0" w:firstLine="0"/>
                              </w:pPr>
                              <w:r>
                                <w:rPr>
                                  <w:color w:val="FFFFFF"/>
                                  <w:sz w:val="16"/>
                                </w:rPr>
                                <w:t>Helpline text relay service</w:t>
                              </w:r>
                            </w:p>
                          </w:txbxContent>
                        </wps:txbx>
                        <wps:bodyPr horzOverflow="overflow" vert="horz" lIns="0" tIns="0" rIns="0" bIns="0" rtlCol="0">
                          <a:noAutofit/>
                        </wps:bodyPr>
                      </wps:wsp>
                      <wps:wsp>
                        <wps:cNvPr id="5832" name="Rectangle 5832"/>
                        <wps:cNvSpPr/>
                        <wps:spPr>
                          <a:xfrm>
                            <a:off x="540000" y="4514523"/>
                            <a:ext cx="2176777" cy="157018"/>
                          </a:xfrm>
                          <a:prstGeom prst="rect">
                            <a:avLst/>
                          </a:prstGeom>
                          <a:ln>
                            <a:noFill/>
                          </a:ln>
                        </wps:spPr>
                        <wps:txbx>
                          <w:txbxContent>
                            <w:p w:rsidR="005B726C" w:rsidRDefault="001C1064">
                              <w:pPr>
                                <w:spacing w:after="160" w:line="259" w:lineRule="auto"/>
                                <w:ind w:left="0" w:firstLine="0"/>
                              </w:pPr>
                              <w:r>
                                <w:rPr>
                                  <w:color w:val="FFFFFF"/>
                                  <w:sz w:val="16"/>
                                </w:rPr>
                                <w:t xml:space="preserve">To view a full list of Acas publications </w:t>
                              </w:r>
                            </w:p>
                          </w:txbxContent>
                        </wps:txbx>
                        <wps:bodyPr horzOverflow="overflow" vert="horz" lIns="0" tIns="0" rIns="0" bIns="0" rtlCol="0">
                          <a:noAutofit/>
                        </wps:bodyPr>
                      </wps:wsp>
                      <wps:wsp>
                        <wps:cNvPr id="5833" name="Rectangle 5833"/>
                        <wps:cNvSpPr/>
                        <wps:spPr>
                          <a:xfrm>
                            <a:off x="540000" y="4636443"/>
                            <a:ext cx="336874" cy="157019"/>
                          </a:xfrm>
                          <a:prstGeom prst="rect">
                            <a:avLst/>
                          </a:prstGeom>
                          <a:ln>
                            <a:noFill/>
                          </a:ln>
                        </wps:spPr>
                        <wps:txbx>
                          <w:txbxContent>
                            <w:p w:rsidR="005B726C" w:rsidRDefault="001C1064">
                              <w:pPr>
                                <w:spacing w:after="160" w:line="259" w:lineRule="auto"/>
                                <w:ind w:left="0" w:firstLine="0"/>
                              </w:pPr>
                              <w:r>
                                <w:rPr>
                                  <w:color w:val="FFFFFF"/>
                                  <w:sz w:val="16"/>
                                </w:rPr>
                                <w:t xml:space="preserve">go to </w:t>
                              </w:r>
                            </w:p>
                          </w:txbxContent>
                        </wps:txbx>
                        <wps:bodyPr horzOverflow="overflow" vert="horz" lIns="0" tIns="0" rIns="0" bIns="0" rtlCol="0">
                          <a:noAutofit/>
                        </wps:bodyPr>
                      </wps:wsp>
                      <wps:wsp>
                        <wps:cNvPr id="5834" name="Rectangle 5834"/>
                        <wps:cNvSpPr/>
                        <wps:spPr>
                          <a:xfrm>
                            <a:off x="791252" y="4636358"/>
                            <a:ext cx="1990099" cy="160127"/>
                          </a:xfrm>
                          <a:prstGeom prst="rect">
                            <a:avLst/>
                          </a:prstGeom>
                          <a:ln>
                            <a:noFill/>
                          </a:ln>
                        </wps:spPr>
                        <wps:txbx>
                          <w:txbxContent>
                            <w:p w:rsidR="005B726C" w:rsidRDefault="001C1064">
                              <w:pPr>
                                <w:spacing w:after="160" w:line="259" w:lineRule="auto"/>
                                <w:ind w:left="0" w:firstLine="0"/>
                              </w:pPr>
                              <w:r>
                                <w:rPr>
                                  <w:b/>
                                  <w:color w:val="FFFFFF"/>
                                  <w:sz w:val="16"/>
                                </w:rPr>
                                <w:t>www.acas.org.uk/publications</w:t>
                              </w:r>
                            </w:p>
                          </w:txbxContent>
                        </wps:txbx>
                        <wps:bodyPr horzOverflow="overflow" vert="horz" lIns="0" tIns="0" rIns="0" bIns="0" rtlCol="0">
                          <a:noAutofit/>
                        </wps:bodyPr>
                      </wps:wsp>
                      <wps:wsp>
                        <wps:cNvPr id="5835" name="Rectangle 5835"/>
                        <wps:cNvSpPr/>
                        <wps:spPr>
                          <a:xfrm>
                            <a:off x="2628000" y="4144597"/>
                            <a:ext cx="909876" cy="160126"/>
                          </a:xfrm>
                          <a:prstGeom prst="rect">
                            <a:avLst/>
                          </a:prstGeom>
                          <a:ln>
                            <a:noFill/>
                          </a:ln>
                        </wps:spPr>
                        <wps:txbx>
                          <w:txbxContent>
                            <w:p w:rsidR="005B726C" w:rsidRDefault="001C1064">
                              <w:pPr>
                                <w:spacing w:after="160" w:line="259" w:lineRule="auto"/>
                                <w:ind w:left="0" w:firstLine="0"/>
                              </w:pPr>
                              <w:r>
                                <w:rPr>
                                  <w:b/>
                                  <w:color w:val="FFFFFF"/>
                                  <w:sz w:val="16"/>
                                </w:rPr>
                                <w:t>0300 123 1150</w:t>
                              </w:r>
                            </w:p>
                          </w:txbxContent>
                        </wps:txbx>
                        <wps:bodyPr horzOverflow="overflow" vert="horz" lIns="0" tIns="0" rIns="0" bIns="0" rtlCol="0">
                          <a:noAutofit/>
                        </wps:bodyPr>
                      </wps:wsp>
                      <wps:wsp>
                        <wps:cNvPr id="5836" name="Rectangle 5836"/>
                        <wps:cNvSpPr/>
                        <wps:spPr>
                          <a:xfrm>
                            <a:off x="2628000" y="4266619"/>
                            <a:ext cx="2093674" cy="157019"/>
                          </a:xfrm>
                          <a:prstGeom prst="rect">
                            <a:avLst/>
                          </a:prstGeom>
                          <a:ln>
                            <a:noFill/>
                          </a:ln>
                        </wps:spPr>
                        <wps:txbx>
                          <w:txbxContent>
                            <w:p w:rsidR="005B726C" w:rsidRDefault="001C1064">
                              <w:pPr>
                                <w:spacing w:after="160" w:line="259" w:lineRule="auto"/>
                                <w:ind w:left="0" w:firstLine="0"/>
                              </w:pPr>
                              <w:r>
                                <w:rPr>
                                  <w:color w:val="FFFFFF"/>
                                  <w:sz w:val="16"/>
                                </w:rPr>
                                <w:t xml:space="preserve">Acas Customer Services Team who </w:t>
                              </w:r>
                            </w:p>
                          </w:txbxContent>
                        </wps:txbx>
                        <wps:bodyPr horzOverflow="overflow" vert="horz" lIns="0" tIns="0" rIns="0" bIns="0" rtlCol="0">
                          <a:noAutofit/>
                        </wps:bodyPr>
                      </wps:wsp>
                      <wps:wsp>
                        <wps:cNvPr id="5837" name="Rectangle 5837"/>
                        <wps:cNvSpPr/>
                        <wps:spPr>
                          <a:xfrm>
                            <a:off x="2628000" y="4388539"/>
                            <a:ext cx="2072594" cy="157019"/>
                          </a:xfrm>
                          <a:prstGeom prst="rect">
                            <a:avLst/>
                          </a:prstGeom>
                          <a:ln>
                            <a:noFill/>
                          </a:ln>
                        </wps:spPr>
                        <wps:txbx>
                          <w:txbxContent>
                            <w:p w:rsidR="005B726C" w:rsidRDefault="001C1064">
                              <w:pPr>
                                <w:spacing w:after="160" w:line="259" w:lineRule="auto"/>
                                <w:ind w:left="0" w:firstLine="0"/>
                              </w:pPr>
                              <w:r>
                                <w:rPr>
                                  <w:color w:val="FFFFFF"/>
                                  <w:sz w:val="16"/>
                                </w:rPr>
                                <w:t xml:space="preserve">can provide details of services and  </w:t>
                              </w:r>
                            </w:p>
                          </w:txbxContent>
                        </wps:txbx>
                        <wps:bodyPr horzOverflow="overflow" vert="horz" lIns="0" tIns="0" rIns="0" bIns="0" rtlCol="0">
                          <a:noAutofit/>
                        </wps:bodyPr>
                      </wps:wsp>
                      <wps:wsp>
                        <wps:cNvPr id="5838" name="Rectangle 5838"/>
                        <wps:cNvSpPr/>
                        <wps:spPr>
                          <a:xfrm>
                            <a:off x="2628000" y="4510459"/>
                            <a:ext cx="1585862" cy="157019"/>
                          </a:xfrm>
                          <a:prstGeom prst="rect">
                            <a:avLst/>
                          </a:prstGeom>
                          <a:ln>
                            <a:noFill/>
                          </a:ln>
                        </wps:spPr>
                        <wps:txbx>
                          <w:txbxContent>
                            <w:p w:rsidR="005B726C" w:rsidRDefault="001C1064">
                              <w:pPr>
                                <w:spacing w:after="160" w:line="259" w:lineRule="auto"/>
                                <w:ind w:left="0" w:firstLine="0"/>
                              </w:pPr>
                              <w:r>
                                <w:rPr>
                                  <w:color w:val="FFFFFF"/>
                                  <w:sz w:val="16"/>
                                </w:rPr>
                                <w:t xml:space="preserve">training in your area or visit </w:t>
                              </w:r>
                            </w:p>
                          </w:txbxContent>
                        </wps:txbx>
                        <wps:bodyPr horzOverflow="overflow" vert="horz" lIns="0" tIns="0" rIns="0" bIns="0" rtlCol="0">
                          <a:noAutofit/>
                        </wps:bodyPr>
                      </wps:wsp>
                      <wps:wsp>
                        <wps:cNvPr id="5839" name="Rectangle 5839"/>
                        <wps:cNvSpPr/>
                        <wps:spPr>
                          <a:xfrm>
                            <a:off x="2628000" y="4632277"/>
                            <a:ext cx="1692299" cy="160127"/>
                          </a:xfrm>
                          <a:prstGeom prst="rect">
                            <a:avLst/>
                          </a:prstGeom>
                          <a:ln>
                            <a:noFill/>
                          </a:ln>
                        </wps:spPr>
                        <wps:txbx>
                          <w:txbxContent>
                            <w:p w:rsidR="005B726C" w:rsidRDefault="001C1064">
                              <w:pPr>
                                <w:spacing w:after="160" w:line="259" w:lineRule="auto"/>
                                <w:ind w:left="0" w:firstLine="0"/>
                              </w:pPr>
                              <w:r>
                                <w:rPr>
                                  <w:b/>
                                  <w:color w:val="FFFFFF"/>
                                  <w:sz w:val="16"/>
                                </w:rPr>
                                <w:t>www.acas.org.uk/training</w:t>
                              </w:r>
                            </w:p>
                          </w:txbxContent>
                        </wps:txbx>
                        <wps:bodyPr horzOverflow="overflow" vert="horz" lIns="0" tIns="0" rIns="0" bIns="0" rtlCol="0">
                          <a:noAutofit/>
                        </wps:bodyPr>
                      </wps:wsp>
                      <wps:wsp>
                        <wps:cNvPr id="5840" name="Rectangle 5840"/>
                        <wps:cNvSpPr/>
                        <wps:spPr>
                          <a:xfrm>
                            <a:off x="2628000" y="4880198"/>
                            <a:ext cx="947788" cy="160127"/>
                          </a:xfrm>
                          <a:prstGeom prst="rect">
                            <a:avLst/>
                          </a:prstGeom>
                          <a:ln>
                            <a:noFill/>
                          </a:ln>
                        </wps:spPr>
                        <wps:txbx>
                          <w:txbxContent>
                            <w:p w:rsidR="005B726C" w:rsidRDefault="001C1064">
                              <w:pPr>
                                <w:spacing w:after="160" w:line="259" w:lineRule="auto"/>
                                <w:ind w:left="0" w:firstLine="0"/>
                              </w:pPr>
                              <w:r>
                                <w:rPr>
                                  <w:b/>
                                  <w:color w:val="FFFFFF"/>
                                  <w:sz w:val="16"/>
                                </w:rPr>
                                <w:t>08456 00 34 44</w:t>
                              </w:r>
                            </w:p>
                          </w:txbxContent>
                        </wps:txbx>
                        <wps:bodyPr horzOverflow="overflow" vert="horz" lIns="0" tIns="0" rIns="0" bIns="0" rtlCol="0">
                          <a:noAutofit/>
                        </wps:bodyPr>
                      </wps:wsp>
                      <wps:wsp>
                        <wps:cNvPr id="5841" name="Rectangle 5841"/>
                        <wps:cNvSpPr/>
                        <wps:spPr>
                          <a:xfrm>
                            <a:off x="2628000" y="5002220"/>
                            <a:ext cx="1584646" cy="157018"/>
                          </a:xfrm>
                          <a:prstGeom prst="rect">
                            <a:avLst/>
                          </a:prstGeom>
                          <a:ln>
                            <a:noFill/>
                          </a:ln>
                        </wps:spPr>
                        <wps:txbx>
                          <w:txbxContent>
                            <w:p w:rsidR="005B726C" w:rsidRDefault="001C1064">
                              <w:pPr>
                                <w:spacing w:after="160" w:line="259" w:lineRule="auto"/>
                                <w:ind w:left="0" w:firstLine="0"/>
                              </w:pPr>
                              <w:r>
                                <w:rPr>
                                  <w:color w:val="FFFFFF"/>
                                  <w:sz w:val="16"/>
                                </w:rPr>
                                <w:t xml:space="preserve">for questions on managing </w:t>
                              </w:r>
                            </w:p>
                          </w:txbxContent>
                        </wps:txbx>
                        <wps:bodyPr horzOverflow="overflow" vert="horz" lIns="0" tIns="0" rIns="0" bIns="0" rtlCol="0">
                          <a:noAutofit/>
                        </wps:bodyPr>
                      </wps:wsp>
                      <wps:wsp>
                        <wps:cNvPr id="5842" name="Rectangle 5842"/>
                        <wps:cNvSpPr/>
                        <wps:spPr>
                          <a:xfrm>
                            <a:off x="2627999" y="5124139"/>
                            <a:ext cx="1436681" cy="157019"/>
                          </a:xfrm>
                          <a:prstGeom prst="rect">
                            <a:avLst/>
                          </a:prstGeom>
                          <a:ln>
                            <a:noFill/>
                          </a:ln>
                        </wps:spPr>
                        <wps:txbx>
                          <w:txbxContent>
                            <w:p w:rsidR="005B726C" w:rsidRDefault="001C1064">
                              <w:pPr>
                                <w:spacing w:after="160" w:line="259" w:lineRule="auto"/>
                                <w:ind w:left="0" w:firstLine="0"/>
                              </w:pPr>
                              <w:r>
                                <w:rPr>
                                  <w:color w:val="FFFFFF"/>
                                  <w:sz w:val="16"/>
                                </w:rPr>
                                <w:t>equality in the workplace</w:t>
                              </w:r>
                            </w:p>
                          </w:txbxContent>
                        </wps:txbx>
                        <wps:bodyPr horzOverflow="overflow" vert="horz" lIns="0" tIns="0" rIns="0" bIns="0" rtlCol="0">
                          <a:noAutofit/>
                        </wps:bodyPr>
                      </wps:wsp>
                      <wps:wsp>
                        <wps:cNvPr id="5846" name="Rectangle 5846"/>
                        <wps:cNvSpPr/>
                        <wps:spPr>
                          <a:xfrm>
                            <a:off x="522001" y="7109577"/>
                            <a:ext cx="2075110" cy="310245"/>
                          </a:xfrm>
                          <a:prstGeom prst="rect">
                            <a:avLst/>
                          </a:prstGeom>
                          <a:ln>
                            <a:noFill/>
                          </a:ln>
                        </wps:spPr>
                        <wps:txbx>
                          <w:txbxContent>
                            <w:p w:rsidR="005B726C" w:rsidRDefault="001C1064">
                              <w:pPr>
                                <w:spacing w:after="160" w:line="259" w:lineRule="auto"/>
                                <w:ind w:left="0" w:firstLine="0"/>
                              </w:pPr>
                              <w:hyperlink r:id="rId100">
                                <w:r>
                                  <w:rPr>
                                    <w:b/>
                                    <w:color w:val="FFFFFF"/>
                                    <w:sz w:val="31"/>
                                  </w:rPr>
                                  <w:t>www.acas.org.u</w:t>
                                </w:r>
                              </w:hyperlink>
                            </w:p>
                          </w:txbxContent>
                        </wps:txbx>
                        <wps:bodyPr horzOverflow="overflow" vert="horz" lIns="0" tIns="0" rIns="0" bIns="0" rtlCol="0">
                          <a:noAutofit/>
                        </wps:bodyPr>
                      </wps:wsp>
                      <wps:wsp>
                        <wps:cNvPr id="5847" name="Rectangle 5847"/>
                        <wps:cNvSpPr/>
                        <wps:spPr>
                          <a:xfrm>
                            <a:off x="2076328" y="7109577"/>
                            <a:ext cx="159966" cy="310245"/>
                          </a:xfrm>
                          <a:prstGeom prst="rect">
                            <a:avLst/>
                          </a:prstGeom>
                          <a:ln>
                            <a:noFill/>
                          </a:ln>
                        </wps:spPr>
                        <wps:txbx>
                          <w:txbxContent>
                            <w:p w:rsidR="005B726C" w:rsidRDefault="001C1064">
                              <w:pPr>
                                <w:spacing w:after="160" w:line="259" w:lineRule="auto"/>
                                <w:ind w:left="0" w:firstLine="0"/>
                              </w:pPr>
                              <w:hyperlink r:id="rId101">
                                <w:r>
                                  <w:rPr>
                                    <w:b/>
                                    <w:color w:val="FFFFFF"/>
                                    <w:sz w:val="31"/>
                                  </w:rPr>
                                  <w:t>k</w:t>
                                </w:r>
                              </w:hyperlink>
                            </w:p>
                          </w:txbxContent>
                        </wps:txbx>
                        <wps:bodyPr horzOverflow="overflow" vert="horz" lIns="0" tIns="0" rIns="0" bIns="0" rtlCol="0">
                          <a:noAutofit/>
                        </wps:bodyPr>
                      </wps:wsp>
                      <pic:pic xmlns:pic="http://schemas.openxmlformats.org/drawingml/2006/picture">
                        <pic:nvPicPr>
                          <pic:cNvPr id="5844" name="Picture 5844"/>
                          <pic:cNvPicPr/>
                        </pic:nvPicPr>
                        <pic:blipFill>
                          <a:blip r:embed="rId102"/>
                          <a:stretch>
                            <a:fillRect/>
                          </a:stretch>
                        </pic:blipFill>
                        <pic:spPr>
                          <a:xfrm>
                            <a:off x="3929796" y="6573566"/>
                            <a:ext cx="1068812" cy="792114"/>
                          </a:xfrm>
                          <a:prstGeom prst="rect">
                            <a:avLst/>
                          </a:prstGeom>
                        </pic:spPr>
                      </pic:pic>
                    </wpg:wgp>
                  </a:graphicData>
                </a:graphic>
              </wp:anchor>
            </w:drawing>
          </mc:Choice>
          <mc:Fallback>
            <w:pict>
              <v:group id="Group 44554" o:spid="_x0000_s1342" style="position:absolute;left:0;text-align:left;margin-left:0;margin-top:0;width:420.95pt;height:595.3pt;z-index:251709440;mso-position-horizontal-relative:page;mso-position-vertical-relative:page" coordsize="53460,75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">
                <v:shape id="Shape 47309" o:spid="_x0000_s1343" style="position:absolute;width:53460;height:75599;visibility:visible;mso-wrap-style:square;v-text-anchor:top" coordsize="5346002,755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2r8YA&#10;AADeAAAADwAAAGRycy9kb3ducmV2LnhtbESPT2sCMRTE7wW/Q3hCbzWrlXZdjSJapXirf/D62Lxu&#10;lm5eliRdt9++EQo9DjPzG2ax6m0jOvKhdqxgPMpAEJdO11wpOJ92TzmIEJE1No5JwQ8FWC0HDwss&#10;tLvxB3XHWIkE4VCgAhNjW0gZSkMWw8i1xMn7dN5iTNJXUnu8Jbht5CTLXqTFmtOCwZY2hsqv47dV&#10;EM/dda2v+b42bzTOt9vmYPxFqcdhv56DiNTH//Bf+10rmL4+ZzO430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b2r8YAAADeAAAADwAAAAAAAAAAAAAAAACYAgAAZHJz&#10;L2Rvd25yZXYueG1sUEsFBgAAAAAEAAQA9QAAAIsDAAAAAA==&#10;" path="m,l5346002,r,7559993l,7559993,,e" fillcolor="#004d70" stroked="f" strokeweight="0">
                  <v:stroke miterlimit="83231f" joinstyle="miter"/>
                  <v:path arrowok="t" textboxrect="0,0,5346002,7559993"/>
                </v:shape>
                <v:shape id="Shape 5756" o:spid="_x0000_s1344" style="position:absolute;top:52486;width:53460;height:23113;visibility:visible;mso-wrap-style:square;v-text-anchor:top" coordsize="5346002,23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PWcYA&#10;AADdAAAADwAAAGRycy9kb3ducmV2LnhtbESPQWvCQBSE74L/YXlCb7pR0JroKmK1lFIQo+D1mX0m&#10;wezbkF1j+u+7hUKPw8x8wyzXnalES40rLSsYjyIQxJnVJecKzqf9cA7CeWSNlWVS8E0O1qt+b4mJ&#10;tk8+Upv6XAQIuwQVFN7XiZQuK8igG9maOHg32xj0QTa51A0+A9xUchJFM2mw5LBQYE3bgrJ7+jAK&#10;4vfP7WUXb85Xmx7e2ric7+6nL6VeBt1mAcJT5//Df+0PrWD6Op3B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PWcYAAADdAAAADwAAAAAAAAAAAAAAAACYAgAAZHJz&#10;L2Rvd25yZXYueG1sUEsFBgAAAAAEAAQA9QAAAIsDAAAAAA==&#10;" path="m1842498,153c2792428,,3579861,182796,3762232,228933v282879,71590,1233182,234633,1347889,254229c5147678,488067,5203216,494573,5275197,500980r70805,5773l5346002,2311387,,2311387,,286119,52725,267051c644085,66199,1272541,246,1842498,153xe" fillcolor="#007166" stroked="f" strokeweight="0">
                  <v:stroke miterlimit="83231f" joinstyle="miter"/>
                  <v:path arrowok="t" textboxrect="0,0,5346002,2311387"/>
                </v:shape>
                <v:rect id="Rectangle 5757" o:spid="_x0000_s1345" style="position:absolute;left:50485;top:58947;width:2704;height:15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3dMUA&#10;AADdAAAADwAAAGRycy9kb3ducmV2LnhtbESPwWrDMBBE74X8g9hAbo2cQurgRjElxmDowW2SD1is&#10;reXGWhlLdZy/rwqFHoeZecPs89n2YqLRd44VbNYJCOLG6Y5bBZdz+bgD4QOyxt4xKbiTh/yweNhj&#10;pt2NP2g6hVZECPsMFZgQhkxK3xiy6NduII7epxsthijHVuoRbxFue/mUJM/SYsdxweBAR0PN9fRt&#10;FdTX2hRTV17arzev6b12RRkqpVbL+fUFRKA5/If/2pVWsE23Kfy+i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zd0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 xml:space="preserve">Ref: </w:t>
                        </w:r>
                      </w:p>
                    </w:txbxContent>
                  </v:textbox>
                </v:rect>
                <v:rect id="Rectangle 5758" o:spid="_x0000_s1346" style="position:absolute;left:51386;top:60079;width:902;height:15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jBsEA&#10;AADdAAAADwAAAGRycy9kb3ducmV2LnhtbERPy4rCMBTdC/MP4Q7MTtMRfNAxiowUBBfV6gdcmjtN&#10;tbkpTaydvzcLweXhvFebwTaip87XjhV8TxIQxKXTNVcKLudsvAThA7LGxjEp+CcPm/XHaIWpdg8+&#10;UV+ESsQQ9ikqMCG0qZS+NGTRT1xLHLk/11kMEXaV1B0+Yrht5DRJ5tJizbHBYEu/hspbcbcK8ltu&#10;dn2dXarrwWs65m6Xhb1SX5/D9gdEoCG8xS/3XiuYLWZ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8owbBAAAA3QAAAA8AAAAAAAAAAAAAAAAAmAIAAGRycy9kb3du&#10;cmV2LnhtbFBLBQYAAAAABAAEAPUAAACGAwAAAAA=&#10;" filled="f" stroked="f">
                  <v:textbox inset="0,0,0,0">
                    <w:txbxContent>
                      <w:p w:rsidR="005B726C" w:rsidRDefault="001C1064">
                        <w:pPr>
                          <w:spacing w:after="160" w:line="259" w:lineRule="auto"/>
                          <w:ind w:left="0" w:firstLine="0"/>
                        </w:pPr>
                        <w:r>
                          <w:rPr>
                            <w:color w:val="FFFFFF"/>
                            <w:sz w:val="16"/>
                          </w:rPr>
                          <w:t>b</w:t>
                        </w:r>
                      </w:p>
                    </w:txbxContent>
                  </v:textbox>
                </v:rect>
                <v:rect id="Rectangle 5759" o:spid="_x0000_s1347" style="position:absolute;left:51085;top:61058;width:1503;height:159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GncUA&#10;AADdAAAADwAAAGRycy9kb3ducmV2LnhtbESP0WrCQBRE3wv+w3IF3+qmgm1NsxFRAoIPadUPuGRv&#10;s6nZuyG7xvj3bqHQx2FmzjDZerStGKj3jWMFL/MEBHHldMO1gvOpeH4H4QOyxtYxKbiTh3U+ecow&#10;1e7GXzQcQy0ihH2KCkwIXSqlrwxZ9HPXEUfv2/UWQ5R9LXWPtwi3rVwkyau02HBcMNjR1lB1OV6t&#10;gvJSmt3QFOf65+A1fZZuV4S9UrPpuPkAEWgM/+G/9l4rWL4tV/D7Jj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Aad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6"/>
                          </w:rPr>
                          <w:t>08</w:t>
                        </w:r>
                      </w:p>
                    </w:txbxContent>
                  </v:textbox>
                </v:rect>
                <v:rect id="Rectangle 5760" o:spid="_x0000_s1348" style="position:absolute;left:5400;top:2526;width:1935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xs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7GwgAAAN0AAAAPAAAAAAAAAAAAAAAAAJgCAABkcnMvZG93&#10;bnJldi54bWxQSwUGAAAAAAQABAD1AAAAhwMAAAAA&#10;" filled="f" stroked="f">
                  <v:textbox inset="0,0,0,0">
                    <w:txbxContent>
                      <w:p w:rsidR="005B726C" w:rsidRDefault="001C1064">
                        <w:pPr>
                          <w:spacing w:after="160" w:line="259" w:lineRule="auto"/>
                          <w:ind w:left="0" w:firstLine="0"/>
                        </w:pPr>
                        <w:r>
                          <w:rPr>
                            <w:b/>
                            <w:color w:val="FFFFFF"/>
                            <w:sz w:val="24"/>
                          </w:rPr>
                          <w:t>Acas’ main offices:</w:t>
                        </w:r>
                      </w:p>
                    </w:txbxContent>
                  </v:textbox>
                </v:rect>
                <v:rect id="Rectangle 5761" o:spid="_x0000_s1349" style="position:absolute;left:5400;top:5372;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bXcYA&#10;AADdAAAADwAAAGRycy9kb3ducmV2LnhtbESPS4vCQBCE78L+h6EXvOlEwVd0FFkVPfpYcPfWZNok&#10;bKYnZEYT/fWOIOyxqKqvqNmiMYW4UeVyywp63QgEcWJ1zqmC79OmMwbhPLLGwjIpuJODxfyjNcNY&#10;25oPdDv6VAQIuxgVZN6XsZQuycig69qSOHgXWxn0QVap1BXWAW4K2Y+ioTSYc1jIsKSvjJK/49Uo&#10;2I7L5c/OPuq0WP9uz/vzZHWaeKXan81yCsJT4//D7/ZOKxiMh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dbX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22"/>
                          </w:rPr>
                          <w:t>•</w:t>
                        </w:r>
                      </w:p>
                    </w:txbxContent>
                  </v:textbox>
                </v:rect>
                <v:rect id="Rectangle 5762" o:spid="_x0000_s1350" style="position:absolute;left:6071;top:5496;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FKsYA&#10;AADdAAAADwAAAGRycy9kb3ducmV2LnhtbESPS4vCQBCE74L/YWjBm05WWB/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FKs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63" o:spid="_x0000_s1351" style="position:absolute;left:7178;top:5647;width:478;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gsccA&#10;AADdAAAADwAAAGRycy9kb3ducmV2LnhtbESPT2vCQBTE7wW/w/KE3pqNlaa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YLH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64" o:spid="_x0000_s1352" style="position:absolute;left:7178;top:5620;width:6231;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4xccA&#10;AADdAAAADwAAAGRycy9kb3ducmV2LnhtbESPT2vCQBTE7wW/w/KE3pqNxaa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MX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National </w:t>
                        </w:r>
                      </w:p>
                    </w:txbxContent>
                  </v:textbox>
                </v:rect>
                <v:rect id="Rectangle 5765" o:spid="_x0000_s1353" style="position:absolute;left:7178;top:7018;width:503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dXsYA&#10;AADdAAAADwAAAGRycy9kb3ducmV2LnhtbESPT4vCMBTE74LfITxhb5oq6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xdX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8"/>
                          </w:rPr>
                          <w:t>London</w:t>
                        </w:r>
                      </w:p>
                    </w:txbxContent>
                  </v:textbox>
                </v:rect>
                <v:rect id="Rectangle 5766" o:spid="_x0000_s1354" style="position:absolute;left:5400;top:9500;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DKcYA&#10;AADdAAAADwAAAGRycy9kb3ducmV2LnhtbESPQWvCQBSE7wX/w/IEb3Wj0D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DK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22"/>
                          </w:rPr>
                          <w:t>•</w:t>
                        </w:r>
                      </w:p>
                    </w:txbxContent>
                  </v:textbox>
                </v:rect>
                <v:rect id="Rectangle 5767" o:spid="_x0000_s1355" style="position:absolute;left:6071;top:9624;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mssYA&#10;AADdAAAADwAAAGRycy9kb3ducmV2LnhtbESPS4vCQBCE78L+h6EXvOlEwVd0FHF30aMvUG9Npk2C&#10;mZ6QmTXRX7+zIHgsquorarZoTCHuVLncsoJeNwJBnFidc6rgePjpjEE4j6yxsEwKHuRgMf9ozTDW&#10;tuYd3fc+FQHCLkYFmfdlLKVLMjLourYkDt7VVgZ9kFUqdYV1gJtC9qNoKA3mHBYyLGmVUXLb/xoF&#10;63G5PG/ss06L78v6tD1Nvg4Tr1T7s1lOQXhq/Dv8am+0gsFoO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mss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68" o:spid="_x0000_s1356" style="position:absolute;left:7178;top:9748;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ywM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fLAwgAAAN0AAAAPAAAAAAAAAAAAAAAAAJgCAABkcnMvZG93&#10;bnJldi54bWxQSwUGAAAAAAQABAD1AAAAhwM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69" o:spid="_x0000_s1357" style="position:absolute;left:7178;top:9748;width:9878;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XW8cA&#10;AADdAAAADwAAAGRycy9kb3ducmV2LnhtbESPQWvCQBSE74X+h+UVvNVNhcY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V1v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East Midlands</w:t>
                        </w:r>
                      </w:p>
                    </w:txbxContent>
                  </v:textbox>
                </v:rect>
                <v:rect id="Rectangle 5770" o:spid="_x0000_s1358" style="position:absolute;left:14605;top:9748;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oG8MA&#10;AADdAAAADwAAAGRycy9kb3ducmV2LnhtbERPy4rCMBTdC/5DuII7TR3w1TGKjIoutQrO7C7NnbbY&#10;3JQm2jpfP1kILg/nvVi1phQPql1hWcFoGIEgTq0uOFNwOe8GMxDOI2ssLZOCJzlYLbudBcbaNnyi&#10;R+IzEULYxagg976KpXRpTgbd0FbEgfu1tUEfYJ1JXWMTwk0pP6JoIg0WHBpyrOgrp/SW3I2C/axa&#10;fx/sX5OV25/99Xidb85zr1S/164/QXhq/Vv8ch+0gvF0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oG8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71" o:spid="_x0000_s1359" style="position:absolute;left:7177;top:11146;width:7668;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gMcA&#10;AADdAAAADwAAAGRycy9kb3ducmV2LnhtbESPQWvCQBSE7wX/w/IKvdWNBWu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zYD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8"/>
                          </w:rPr>
                          <w:t>Nottingham</w:t>
                        </w:r>
                      </w:p>
                    </w:txbxContent>
                  </v:textbox>
                </v:rect>
                <v:rect id="Rectangle 5772" o:spid="_x0000_s1360" style="position:absolute;left:5400;top:13628;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T98cA&#10;AADdAAAADwAAAGRycy9kb3ducmV2LnhtbESPQWvCQBSE7wX/w/KE3uqmQqt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8U/f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22"/>
                          </w:rPr>
                          <w:t>•</w:t>
                        </w:r>
                      </w:p>
                    </w:txbxContent>
                  </v:textbox>
                </v:rect>
                <v:rect id="Rectangle 5773" o:spid="_x0000_s1361" style="position:absolute;left:6071;top:13752;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74" o:spid="_x0000_s1362" style="position:absolute;left:7178;top:13903;width:478;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75" o:spid="_x0000_s1363" style="position:absolute;left:7178;top:13876;width:11396;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g8cA&#10;AADdAAAADwAAAGRycy9kb3ducmV2LnhtbESPQWvCQBSE7wX/w/KE3uqmg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y4P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East of England </w:t>
                        </w:r>
                      </w:p>
                    </w:txbxContent>
                  </v:textbox>
                </v:rect>
                <v:rect id="Rectangle 5776" o:spid="_x0000_s1364" style="position:absolute;left:7178;top:15274;width:16788;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9MYA&#10;AADdAAAADwAAAGRycy9kb3ducmV2LnhtbESPS4vCQBCE78L+h6EXvOlEwVd0FHF30aMvUG9Npk2C&#10;mZ6QmTXRX7+zIHgsquorarZoTCHuVLncsoJeNwJBnFidc6rgePjpjEE4j6yxsEwKHuRgMf9ozTDW&#10;tuYd3fc+FQHCLkYFmfdlLKVLMjLourYkDt7VVgZ9kFUqdYV1gJtC9qNoKA3mHBYyLGmVUXLb/xoF&#10;63G5PG/ss06L78v6tD1Nvg4Tr1T7s1lOQXhq/Dv8am+0gsFoN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V9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8"/>
                          </w:rPr>
                          <w:t>Bury St Edmunds, Suffolk</w:t>
                        </w:r>
                      </w:p>
                    </w:txbxContent>
                  </v:textbox>
                </v:rect>
                <v:rect id="Rectangle 5777" o:spid="_x0000_s1365" style="position:absolute;left:5400;top:17756;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wb8cA&#10;AADdAAAADwAAAGRycy9kb3ducmV2LnhtbESPQWvCQBSE74X+h+UVvDWbCm1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8G/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22"/>
                          </w:rPr>
                          <w:t>•</w:t>
                        </w:r>
                      </w:p>
                    </w:txbxContent>
                  </v:textbox>
                </v:rect>
                <v:rect id="Rectangle 5778" o:spid="_x0000_s1366" style="position:absolute;left:6071;top:17880;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kHcMA&#10;AADdAAAADwAAAGRycy9kb3ducmV2LnhtbERPy4rCMBTdC/5DuII7TR3w1TGKjIoutQrO7C7NnbbY&#10;3JQm2jpfP1kILg/nvVi1phQPql1hWcFoGIEgTq0uOFNwOe8GMxDOI2ssLZOCJzlYLbudBcbaNnyi&#10;R+IzEULYxagg976KpXRpTgbd0FbEgfu1tUEfYJ1JXWMTwk0pP6JoIg0WHBpyrOgrp/SW3I2C/axa&#10;fx/sX5OV25/99Xidb85zr1S/164/QXhq/Vv8ch+0gvF0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kHc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79" o:spid="_x0000_s1367" style="position:absolute;left:7178;top:18004;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BhsYA&#10;AADdAAAADwAAAGRycy9kb3ducmV2LnhtbESPQWvCQBSE74X+h+UJ3upGo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Bhs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80" o:spid="_x0000_s1368" style="position:absolute;left:7178;top:18004;width:5338;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YPMMA&#10;AADdAAAADwAAAGRycy9kb3ducmV2LnhtbERPy4rCMBTdD/gP4QruxlRBp1ajiA906aig7i7NtS02&#10;N6WJtjNfbxYDszyc92zRmlK8qHaFZQWDfgSCOLW64EzB+bT9jEE4j6yxtEwKfsjBYt75mGGibcPf&#10;9Dr6TIQQdgkqyL2vEildmpNB17cVceDutjboA6wzqWtsQrgp5TCKxtJgwaEhx4pWOaWP49Mo2MXV&#10;8rq3v01Wbm67y+EyWZ8mXqlet11OQXhq/b/4z73XCkZf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YPM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8"/>
                          </w:rPr>
                          <w:t>London</w:t>
                        </w:r>
                      </w:p>
                    </w:txbxContent>
                  </v:textbox>
                </v:rect>
                <v:rect id="Rectangle 5781" o:spid="_x0000_s1369" style="position:absolute;left:5400;top:20513;width:93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9p8YA&#10;AADdAAAADwAAAGRycy9kb3ducmV2LnhtbESPT2vCQBTE70K/w/IK3nRjw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9p8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22"/>
                          </w:rPr>
                          <w:t>•</w:t>
                        </w:r>
                      </w:p>
                    </w:txbxContent>
                  </v:textbox>
                </v:rect>
                <v:rect id="Rectangle 5782" o:spid="_x0000_s1370" style="position:absolute;left:6071;top:20636;width:47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0MYA&#10;AADdAAAADwAAAGRycy9kb3ducmV2LnhtbESPT2vCQBTE74V+h+UJvdWNQmu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0M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83" o:spid="_x0000_s1371" style="position:absolute;left:7178;top:20788;width:478;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GS8cA&#10;AADdAAAADwAAAGRycy9kb3ducmV2LnhtbESPT2vCQBTE7wW/w/IEb3Wj0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lhkv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84" o:spid="_x0000_s1372" style="position:absolute;left:7178;top:20760;width:7863;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eP8cA&#10;AADdAAAADwAAAGRycy9kb3ducmV2LnhtbESPT2vCQBTE7wW/w/IEb3Wj2B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Hj/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North East </w:t>
                        </w:r>
                      </w:p>
                    </w:txbxContent>
                  </v:textbox>
                </v:rect>
                <v:rect id="Rectangle 5785" o:spid="_x0000_s1373" style="position:absolute;left:7178;top:22158;width:13979;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7pMYA&#10;AADdAAAADwAAAGRycy9kb3ducmV2LnhtbESPS4vCQBCE78L+h6GFvenEBdc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C7p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8"/>
                          </w:rPr>
                          <w:t>Newcastle upon Tyne</w:t>
                        </w:r>
                      </w:p>
                    </w:txbxContent>
                  </v:textbox>
                </v:rect>
                <v:rect id="Rectangle 5786" o:spid="_x0000_s1374" style="position:absolute;left:5400;top:24641;width:93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l08cA&#10;AADdAAAADwAAAGRycy9kb3ducmV2LnhtbESPQWvCQBSE74X+h+UVvDWbCrU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JdP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22"/>
                          </w:rPr>
                          <w:t>•</w:t>
                        </w:r>
                      </w:p>
                    </w:txbxContent>
                  </v:textbox>
                </v:rect>
                <v:rect id="Rectangle 5787" o:spid="_x0000_s1375" style="position:absolute;left:6071;top:24764;width:47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ASMcA&#10;AADdAAAADwAAAGRycy9kb3ducmV2LnhtbESPW2vCQBSE34X+h+UU+mY2LbT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gEj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88" o:spid="_x0000_s1376" style="position:absolute;left:7178;top:24916;width:478;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UOsMA&#10;AADdAAAADwAAAGRycy9kb3ducmV2LnhtbERPy4rCMBTdD/gP4QruxlRB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UOs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89" o:spid="_x0000_s1377" style="position:absolute;left:7178;top:24888;width:8257;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xocYA&#10;AADdAAAADwAAAGRycy9kb3ducmV2LnhtbESPT2vCQBTE70K/w/IK3nTTg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2xo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8"/>
                          </w:rPr>
                          <w:t xml:space="preserve">North West </w:t>
                        </w:r>
                      </w:p>
                    </w:txbxContent>
                  </v:textbox>
                </v:rect>
                <v:rect id="Rectangle 5790" o:spid="_x0000_s1378" style="position:absolute;left:7178;top:26286;width:7751;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O4cIA&#10;AADdAAAADwAAAGRycy9kb3ducmV2LnhtbERPTYvCMBC9C/6HMMLeNFVwtdUooi56dFVQb0MztsVm&#10;Upqs7e6vNwdhj4/3PV+2phRPql1hWcFwEIEgTq0uOFNwPn31pyCcR9ZYWiYFv+Rgueh25pho2/A3&#10;PY8+EyGEXYIKcu+rREqX5mTQDWxFHLi7rQ36AOtM6hqbEG5KOYqiT2mw4NCQY0XrnNLH8cco2E2r&#10;1XVv/5qs3N52l8Ml3pxir9RHr13NQHhq/b/47d5rBeN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o7hwgAAAN0AAAAPAAAAAAAAAAAAAAAAAJgCAABkcnMvZG93&#10;bnJldi54bWxQSwUGAAAAAAQABAD1AAAAhwMAAAAA&#10;" filled="f" stroked="f">
                  <v:textbox inset="0,0,0,0">
                    <w:txbxContent>
                      <w:p w:rsidR="005B726C" w:rsidRDefault="001C1064">
                        <w:pPr>
                          <w:spacing w:after="160" w:line="259" w:lineRule="auto"/>
                          <w:ind w:left="0" w:firstLine="0"/>
                        </w:pPr>
                        <w:r>
                          <w:rPr>
                            <w:color w:val="FFFFFF"/>
                            <w:sz w:val="18"/>
                          </w:rPr>
                          <w:t>Manchester</w:t>
                        </w:r>
                      </w:p>
                    </w:txbxContent>
                  </v:textbox>
                </v:rect>
                <v:rect id="Rectangle 5791" o:spid="_x0000_s1379" style="position:absolute;left:5400;top:28769;width:93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rescA&#10;AADdAAAADwAAAGRycy9kb3ducmV2LnhtbESPT2vCQBTE74LfYXmCN91Ys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iK3r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22"/>
                          </w:rPr>
                          <w:t>•</w:t>
                        </w:r>
                      </w:p>
                    </w:txbxContent>
                  </v:textbox>
                </v:rect>
                <v:rect id="Rectangle 5792" o:spid="_x0000_s1380" style="position:absolute;left:6071;top:28892;width:47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1DcYA&#10;AADdAAAADwAAAGRycy9kb3ducmV2LnhtbESPQWvCQBSE74L/YXkFb7qpYDUxq4it6LFqIfX2yL4m&#10;odm3IbuatL++WxA8DjPzDZOue1OLG7WusqzgeRKBIM6trrhQ8HHejRcgnEfWWFsmBT/kYL0aDlJM&#10;tO34SLeTL0SAsEtQQel9k0jp8pIMuoltiIP3ZVuDPsi2kLrFLsBNLadR9CINVhwWSmxoW1L+fboa&#10;BftFs/k82N+uqN8u++w9i1/PsVdq9NRvliA89f4RvrcPWsFsH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1D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93" o:spid="_x0000_s1381" style="position:absolute;left:7178;top:29044;width:478;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QlscA&#10;AADdAAAADwAAAGRycy9kb3ducmV2LnhtbESPT2vCQBTE7wW/w/IEb3Wj0m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8EJb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794" o:spid="_x0000_s1382" style="position:absolute;left:7178;top:29016;width:8257;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I4scA&#10;AADdAAAADwAAAGRycy9kb3ducmV2LnhtbESPT2vCQBTE7wW/w/IEb3Wj2G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ViOL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North West </w:t>
                        </w:r>
                      </w:p>
                    </w:txbxContent>
                  </v:textbox>
                </v:rect>
                <v:rect id="Rectangle 5795" o:spid="_x0000_s1383" style="position:absolute;left:7178;top:30414;width:6006;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teccA&#10;AADdAAAADwAAAGRycy9kb3ducmV2LnhtbESPT2vCQBTE74V+h+UJvdWNBa2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LXn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8"/>
                          </w:rPr>
                          <w:t>Liverpool</w:t>
                        </w:r>
                      </w:p>
                    </w:txbxContent>
                  </v:textbox>
                </v:rect>
                <v:rect id="Rectangle 5796" o:spid="_x0000_s1384" style="position:absolute;left:26640;top:5372;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zDscA&#10;AADdAAAADwAAAGRycy9kb3ducmV2LnhtbESPQWvCQBSE74X+h+UVvNVNhcY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sw7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22"/>
                          </w:rPr>
                          <w:t>•</w:t>
                        </w:r>
                      </w:p>
                    </w:txbxContent>
                  </v:textbox>
                </v:rect>
                <v:rect id="Rectangle 5797" o:spid="_x0000_s1385" style="position:absolute;left:27311;top:5496;width:1941;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lcYA&#10;AADdAAAADwAAAGRycy9kb3ducmV2LnhtbESPQWvCQBSE74X+h+UJ3upGo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Wl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798" o:spid="_x0000_s1386" style="position:absolute;left:28418;top:5620;width:8034;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C58IA&#10;AADdAAAADwAAAGRycy9kb3ducmV2LnhtbERPTYvCMBC9C/6HMMLeNFVw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ILnwgAAAN0AAAAPAAAAAAAAAAAAAAAAAJgCAABkcnMvZG93&#10;bnJldi54bWxQSwUGAAAAAAQABAD1AAAAhwMAAAAA&#10;" filled="f" stroked="f">
                  <v:textbox inset="0,0,0,0">
                    <w:txbxContent>
                      <w:p w:rsidR="005B726C" w:rsidRDefault="001C1064">
                        <w:pPr>
                          <w:spacing w:after="160" w:line="259" w:lineRule="auto"/>
                          <w:ind w:left="0" w:firstLine="0"/>
                        </w:pPr>
                        <w:r>
                          <w:rPr>
                            <w:b/>
                            <w:color w:val="FFFFFF"/>
                            <w:sz w:val="18"/>
                          </w:rPr>
                          <w:t xml:space="preserve">South East </w:t>
                        </w:r>
                      </w:p>
                    </w:txbxContent>
                  </v:textbox>
                </v:rect>
                <v:rect id="Rectangle 5799" o:spid="_x0000_s1387" style="position:absolute;left:28418;top:7018;width:11060;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QnfMYA&#10;AADdAAAADwAAAGRycy9kb3ducmV2LnhtbESPT2vCQBTE70K/w/IK3nTTg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Qnf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8"/>
                          </w:rPr>
                          <w:t>Fleet, Hampshire</w:t>
                        </w:r>
                      </w:p>
                    </w:txbxContent>
                  </v:textbox>
                </v:rect>
                <v:rect id="Rectangle 5800" o:spid="_x0000_s1388" style="position:absolute;left:26640;top:9500;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MMMA&#10;AADdAAAADwAAAGRycy9kb3ducmV2LnhtbERPz2vCMBS+D/wfwht4m+kGk1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PMM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22"/>
                          </w:rPr>
                          <w:t>•</w:t>
                        </w:r>
                      </w:p>
                    </w:txbxContent>
                  </v:textbox>
                </v:rect>
                <v:rect id="Rectangle 5801" o:spid="_x0000_s1389" style="position:absolute;left:27311;top:9624;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qq8YA&#10;AADdAAAADwAAAGRycy9kb3ducmV2LnhtbESPQWvCQBSE7wX/w/IKvTUbC5Y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wqq8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802" o:spid="_x0000_s1390" style="position:absolute;left:28418;top:9748;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03MYA&#10;AADdAAAADwAAAGRycy9kb3ducmV2LnhtbESPQWvCQBSE7wX/w/KE3uqmAUu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603M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03" o:spid="_x0000_s1391" style="position:absolute;left:28418;top:9748;width:8005;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RR8cA&#10;AADdAAAADwAAAGRycy9kb3ducmV2LnhtbESPT2vCQBTE7wW/w/KE3uqmFku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CEUf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South West</w:t>
                        </w:r>
                      </w:p>
                    </w:txbxContent>
                  </v:textbox>
                </v:rect>
                <v:rect id="Rectangle 5804" o:spid="_x0000_s1392" style="position:absolute;left:34437;top:9748;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M8cA&#10;AADdAAAADwAAAGRycy9kb3ducmV2LnhtbESPT2vCQBTE7wW/w/KE3uqmUku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iTP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05" o:spid="_x0000_s1393" style="position:absolute;left:28418;top:11146;width:4151;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sqMUA&#10;AADdAAAADwAAAGRycy9kb3ducmV2LnhtbESPT4vCMBTE78J+h/AWvGmq4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yyo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8"/>
                          </w:rPr>
                          <w:t>Bristol</w:t>
                        </w:r>
                      </w:p>
                    </w:txbxContent>
                  </v:textbox>
                </v:rect>
                <v:rect id="Rectangle 5806" o:spid="_x0000_s1394" style="position:absolute;left:26640;top:13628;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y38UA&#10;AADdAAAADwAAAGRycy9kb3ducmV2LnhtbESPT4vCMBTE78J+h/AWvGmqoNRqFNl10aN/FtTbo3m2&#10;xealNFlb/fRGEPY4zMxvmNmiNaW4Ue0KywoG/QgEcWp1wZmC38NPLwbhPLLG0jIpuJODxfyjM8NE&#10;24Z3dNv7TAQIuwQV5N5XiZQuzcmg69uKOHgXWxv0QdaZ1DU2AW5KOYyisTRYcFjIsaKvnNLr/s8o&#10;WMfV8rSxjyYrV+f1cXucfB8mXqnuZ7ucgvDU+v/wu73RCkZx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bLfxQAAAN0AAAAPAAAAAAAAAAAAAAAAAJgCAABkcnMv&#10;ZG93bnJldi54bWxQSwUGAAAAAAQABAD1AAAAigMAAAAA&#10;" filled="f" stroked="f">
                  <v:textbox inset="0,0,0,0">
                    <w:txbxContent>
                      <w:p w:rsidR="005B726C" w:rsidRDefault="001C1064">
                        <w:pPr>
                          <w:spacing w:after="160" w:line="259" w:lineRule="auto"/>
                          <w:ind w:left="0" w:firstLine="0"/>
                        </w:pPr>
                        <w:r>
                          <w:rPr>
                            <w:b/>
                            <w:color w:val="FFFFFF"/>
                            <w:sz w:val="22"/>
                          </w:rPr>
                          <w:t>•</w:t>
                        </w:r>
                      </w:p>
                    </w:txbxContent>
                  </v:textbox>
                </v:rect>
                <v:rect id="Rectangle 5807" o:spid="_x0000_s1395" style="position:absolute;left:27311;top:13752;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XRMcA&#10;AADdAAAADwAAAGRycy9kb3ducmV2LnhtbESPT2vCQBTE7wW/w/KE3uqmQm2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5F0T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808" o:spid="_x0000_s1396" style="position:absolute;left:28418;top:13876;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DNsMA&#10;AADdAAAADwAAAGRycy9kb3ducmV2LnhtbERPz2vCMBS+D/wfwht4m+kGk1qNIm6jPW4qqLdH82yL&#10;yUtpMlv965fDwOPH93uxGqwRV+p841jB6yQBQVw63XClYL/7eklB+ICs0TgmBTfysFqOnhaYadfz&#10;D123oRIxhH2GCuoQ2kxKX9Zk0U9cSxy5s+sshgi7SuoO+xhujXxLkqm02HBsqLGlTU3lZftrFeRp&#10;uz4W7t5X5vOUH74Ps4/dL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DNs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09" o:spid="_x0000_s1397" style="position:absolute;left:28418;top:13876;width:10271;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mrcYA&#10;AADdAAAADwAAAGRycy9kb3ducmV2LnhtbESPT2vCQBTE74V+h+UVequbFip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omr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8"/>
                          </w:rPr>
                          <w:t>West Midlands</w:t>
                        </w:r>
                      </w:p>
                    </w:txbxContent>
                  </v:textbox>
                </v:rect>
                <v:rect id="Rectangle 5810" o:spid="_x0000_s1398" style="position:absolute;left:36141;top:13876;width:422;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Z7cMA&#10;AADdAAAADwAAAGRycy9kb3ducmV2LnhtbERPy4rCMBTdD/gP4Q64G1MFpe0YRXygy/EB6u7S3GnL&#10;NDelibb69ZOF4PJw3tN5Zypxp8aVlhUMBxEI4szqknMFp+PmKwbhPLLGyjIpeJCD+az3McVU25b3&#10;dD/4XIQQdikqKLyvUyldVpBBN7A1ceB+bWPQB9jkUjfYhnBTyVEUTaTBkkNDgTUtC8r+DjejYBvX&#10;i8vOPtu8Wl+3559zsjomXqn+Z7f4BuGp82/xy73TCsb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Z7c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11" o:spid="_x0000_s1399" style="position:absolute;left:28418;top:15274;width:7921;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8dsYA&#10;AADdAAAADwAAAGRycy9kb3ducmV2LnhtbESPT2vCQBTE70K/w/IK3nSTQiV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8d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8"/>
                          </w:rPr>
                          <w:t>Birmingham</w:t>
                        </w:r>
                      </w:p>
                    </w:txbxContent>
                  </v:textbox>
                </v:rect>
                <v:rect id="Rectangle 5812" o:spid="_x0000_s1400" style="position:absolute;left:26640;top:17756;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iAccA&#10;AADdAAAADwAAAGRycy9kb3ducmV2LnhtbESPQWvCQBSE7wX/w/KE3upGoSVG1xC0JTm2Kqi3R/aZ&#10;BLNvQ3Zr0v76bqHQ4zAz3zDrdDStuFPvGssK5rMIBHFpdcOVguPh7SkG4TyyxtYyKfgiB+lm8rDG&#10;RNuBP+i+95UIEHYJKqi97xIpXVmTQTezHXHwrrY36IPsK6l7HALctHIRRS/SYMNhocaOtjWVt/2n&#10;UZDHXXYu7PdQta+X/PR+Wu4OS6/U43TMViA8jf4//Ncu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IgH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22"/>
                          </w:rPr>
                          <w:t>•</w:t>
                        </w:r>
                      </w:p>
                    </w:txbxContent>
                  </v:textbox>
                </v:rect>
                <v:rect id="Rectangle 5813" o:spid="_x0000_s1401" style="position:absolute;left:27311;top:17880;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Hm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Hms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814" o:spid="_x0000_s1402" style="position:absolute;left:28418;top:18031;width:478;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7s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7s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15" o:spid="_x0000_s1403" style="position:absolute;left:28418;top:18004;width:16004;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6dcUA&#10;AADdAAAADwAAAGRycy9kb3ducmV2LnhtbESPT4vCMBTE78J+h/AWvGmqoNRqFNl10aP/QL09mrdt&#10;2ealNFlb/fRGEDwOM/MbZrZoTSmuVLvCsoJBPwJBnFpdcKbgePjpxSCcR9ZYWiYFN3KwmH90Zpho&#10;2/COrnufiQBhl6CC3PsqkdKlORl0fVsRB+/X1gZ9kHUmdY1NgJtSDqNoLA0WHBZyrOgrp/Rv/28U&#10;rONqed7Ye5OVq8v6tD1Nvg8Tr1T3s11OQXhq/Tv8am+0glE8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rp1xQAAAN0AAAAPAAAAAAAAAAAAAAAAAJgCAABkcnMv&#10;ZG93bnJldi54bWxQSwUGAAAAAAQABAD1AAAAigMAAAAA&#10;" filled="f" stroked="f">
                  <v:textbox inset="0,0,0,0">
                    <w:txbxContent>
                      <w:p w:rsidR="005B726C" w:rsidRDefault="001C1064">
                        <w:pPr>
                          <w:spacing w:after="160" w:line="259" w:lineRule="auto"/>
                          <w:ind w:left="0" w:firstLine="0"/>
                        </w:pPr>
                        <w:r>
                          <w:rPr>
                            <w:b/>
                            <w:color w:val="FFFFFF"/>
                            <w:sz w:val="18"/>
                          </w:rPr>
                          <w:t xml:space="preserve">Yorkshire and Humber </w:t>
                        </w:r>
                      </w:p>
                    </w:txbxContent>
                  </v:textbox>
                </v:rect>
                <v:rect id="Rectangle 5816" o:spid="_x0000_s1404" style="position:absolute;left:28418;top:19402;width:401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kAsUA&#10;AADdAAAADwAAAGRycy9kb3ducmV2LnhtbESPT4vCMBTE74LfITzBm6YKSq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CQCxQAAAN0AAAAPAAAAAAAAAAAAAAAAAJgCAABkcnMv&#10;ZG93bnJldi54bWxQSwUGAAAAAAQABAD1AAAAigMAAAAA&#10;" filled="f" stroked="f">
                  <v:textbox inset="0,0,0,0">
                    <w:txbxContent>
                      <w:p w:rsidR="005B726C" w:rsidRDefault="001C1064">
                        <w:pPr>
                          <w:spacing w:after="160" w:line="259" w:lineRule="auto"/>
                          <w:ind w:left="0" w:firstLine="0"/>
                        </w:pPr>
                        <w:r>
                          <w:rPr>
                            <w:color w:val="FFFFFF"/>
                            <w:sz w:val="18"/>
                          </w:rPr>
                          <w:t>Leeds</w:t>
                        </w:r>
                      </w:p>
                    </w:txbxContent>
                  </v:textbox>
                </v:rect>
                <v:rect id="Rectangle 5817" o:spid="_x0000_s1405" style="position:absolute;left:26640;top:21884;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BmcYA&#10;AADdAAAADwAAAGRycy9kb3ducmV2LnhtbESPT2vCQBTE70K/w/IK3nRjw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CBm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22"/>
                          </w:rPr>
                          <w:t>•</w:t>
                        </w:r>
                      </w:p>
                    </w:txbxContent>
                  </v:textbox>
                </v:rect>
                <v:rect id="Rectangle 5818" o:spid="_x0000_s1406" style="position:absolute;left:27311;top:22008;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V68MA&#10;AADdAAAADwAAAGRycy9kb3ducmV2LnhtbERPy4rCMBTdD/gP4Q64G1MFpe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8V68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819" o:spid="_x0000_s1407" style="position:absolute;left:28418;top:22159;width:478;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OwcMUA&#10;AADdAAAADwAAAGRycy9kb3ducmV2LnhtbESPQWvCQBSE70L/w/IK3nRjQ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7BwxQAAAN0AAAAPAAAAAAAAAAAAAAAAAJgCAABkcnMv&#10;ZG93bnJldi54bWxQSwUGAAAAAAQABAD1AAAAigM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20" o:spid="_x0000_s1408" style="position:absolute;left:28418;top:22132;width:6628;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XTUMIA&#10;AADdAAAADwAAAGRycy9kb3ducmV2LnhtbERPTYvCMBC9C/6HMMLeNFVQ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dNQwgAAAN0AAAAPAAAAAAAAAAAAAAAAAJgCAABkcnMvZG93&#10;bnJldi54bWxQSwUGAAAAAAQABAD1AAAAhwMAAAAA&#10;" filled="f" stroked="f">
                  <v:textbox inset="0,0,0,0">
                    <w:txbxContent>
                      <w:p w:rsidR="005B726C" w:rsidRDefault="001C1064">
                        <w:pPr>
                          <w:spacing w:after="160" w:line="259" w:lineRule="auto"/>
                          <w:ind w:left="0" w:firstLine="0"/>
                        </w:pPr>
                        <w:r>
                          <w:rPr>
                            <w:b/>
                            <w:color w:val="FFFFFF"/>
                            <w:sz w:val="18"/>
                          </w:rPr>
                          <w:t xml:space="preserve">Scotland </w:t>
                        </w:r>
                      </w:p>
                    </w:txbxContent>
                  </v:textbox>
                </v:rect>
                <v:rect id="Rectangle 5821" o:spid="_x0000_s1409" style="position:absolute;left:28418;top:23530;width:5782;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2y8cA&#10;AADdAAAADwAAAGRycy9kb3ducmV2LnhtbESPQWvCQBSE7wX/w/KE3upGoS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dsv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8"/>
                          </w:rPr>
                          <w:t>Glasgow</w:t>
                        </w:r>
                      </w:p>
                    </w:txbxContent>
                  </v:textbox>
                </v:rect>
                <v:rect id="Rectangle 5822" o:spid="_x0000_s1410" style="position:absolute;left:26640;top:26012;width:930;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ovMYA&#10;AADdAAAADwAAAGRycy9kb3ducmV2LnhtbESPQWvCQBSE7wX/w/KE3urGQEt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ovM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22"/>
                          </w:rPr>
                          <w:t>•</w:t>
                        </w:r>
                      </w:p>
                    </w:txbxContent>
                  </v:textbox>
                </v:rect>
                <v:rect id="Rectangle 5823" o:spid="_x0000_s1411" style="position:absolute;left:27311;top:26136;width:47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NJ8YA&#10;AADdAAAADwAAAGRycy9kb3ducmV2LnhtbESPT2vCQBTE74V+h+UJvdWNlkq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dNJ8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rPr>
                          <w:t xml:space="preserve"> </w:t>
                        </w:r>
                      </w:p>
                    </w:txbxContent>
                  </v:textbox>
                </v:rect>
                <v:rect id="Rectangle 5824" o:spid="_x0000_s1412" style="position:absolute;left:28418;top:26287;width:478;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VU8YA&#10;AADdAAAADwAAAGRycy9kb3ducmV2LnhtbESPT2vCQBTE74V+h+UJvdWN0kq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7VU8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8"/>
                          </w:rPr>
                          <w:t xml:space="preserve"> </w:t>
                        </w:r>
                      </w:p>
                    </w:txbxContent>
                  </v:textbox>
                </v:rect>
                <v:rect id="Rectangle 5825" o:spid="_x0000_s1413" style="position:absolute;left:28418;top:26260;width:463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wyMUA&#10;AADdAAAADwAAAGRycy9kb3ducmV2LnhtbESPQYvCMBSE74L/ITxhb5oquN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nDIxQAAAN0AAAAPAAAAAAAAAAAAAAAAAJgCAABkcnMv&#10;ZG93bnJldi54bWxQSwUGAAAAAAQABAD1AAAAigMAAAAA&#10;" filled="f" stroked="f">
                  <v:textbox inset="0,0,0,0">
                    <w:txbxContent>
                      <w:p w:rsidR="005B726C" w:rsidRDefault="001C1064">
                        <w:pPr>
                          <w:spacing w:after="160" w:line="259" w:lineRule="auto"/>
                          <w:ind w:left="0" w:firstLine="0"/>
                        </w:pPr>
                        <w:r>
                          <w:rPr>
                            <w:b/>
                            <w:color w:val="FFFFFF"/>
                            <w:sz w:val="18"/>
                          </w:rPr>
                          <w:t xml:space="preserve">Wales </w:t>
                        </w:r>
                      </w:p>
                    </w:txbxContent>
                  </v:textbox>
                </v:rect>
                <v:rect id="Rectangle 5826" o:spid="_x0000_s1414" style="position:absolute;left:28418;top:27658;width:4321;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uv8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7r/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8"/>
                          </w:rPr>
                          <w:t>Cardiff</w:t>
                        </w:r>
                      </w:p>
                    </w:txbxContent>
                  </v:textbox>
                </v:rect>
                <v:rect id="Rectangle 5827" o:spid="_x0000_s1415" style="position:absolute;left:5400;top:34885;width:12975;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LJMYA&#10;AADdAAAADwAAAGRycy9kb3ducmV2LnhtbESPT2vCQBTE74V+h+UJvdWNQmu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xLJMYAAADdAAAADwAAAAAAAAAAAAAAAACYAgAAZHJz&#10;L2Rvd25yZXYueG1sUEsFBgAAAAAEAAQA9QAAAIsDAAAAAA==&#10;" filled="f" stroked="f">
                  <v:textbox inset="0,0,0,0">
                    <w:txbxContent>
                      <w:p w:rsidR="005B726C" w:rsidRDefault="001C1064">
                        <w:pPr>
                          <w:spacing w:after="160" w:line="259" w:lineRule="auto"/>
                          <w:ind w:left="0" w:firstLine="0"/>
                        </w:pPr>
                        <w:r>
                          <w:rPr>
                            <w:rFonts w:ascii="Calibri" w:eastAsia="Calibri" w:hAnsi="Calibri" w:cs="Calibri"/>
                            <w:color w:val="FFFFFF"/>
                            <w:w w:val="74"/>
                            <w:sz w:val="62"/>
                          </w:rPr>
                          <w:t>Helpline</w:t>
                        </w:r>
                      </w:p>
                    </w:txbxContent>
                  </v:textbox>
                </v:rect>
                <v:rect id="Rectangle 5828" o:spid="_x0000_s1416" style="position:absolute;left:15155;top:37015;width:56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fVsIA&#10;AADdAAAADwAAAGRycy9kb3ducmV2LnhtbERPTYvCMBC9C/6HMMLeNFVQ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99WwgAAAN0AAAAPAAAAAAAAAAAAAAAAAJgCAABkcnMvZG93&#10;bnJldi54bWxQSwUGAAAAAAQABAD1AAAAhwMAAAAA&#10;" filled="f" stroked="f">
                  <v:textbox inset="0,0,0,0">
                    <w:txbxContent>
                      <w:p w:rsidR="005B726C" w:rsidRDefault="001C1064">
                        <w:pPr>
                          <w:spacing w:after="160" w:line="259" w:lineRule="auto"/>
                          <w:ind w:left="0" w:firstLine="0"/>
                        </w:pPr>
                        <w:r>
                          <w:rPr>
                            <w:rFonts w:ascii="Calibri" w:eastAsia="Calibri" w:hAnsi="Calibri" w:cs="Calibri"/>
                            <w:color w:val="FFFFFF"/>
                            <w:sz w:val="24"/>
                          </w:rPr>
                          <w:tab/>
                        </w:r>
                      </w:p>
                    </w:txbxContent>
                  </v:textbox>
                </v:rect>
                <v:rect id="Rectangle 5829" o:spid="_x0000_s1417" style="position:absolute;left:16830;top:36238;width:18183;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6zcYA&#10;AADdAAAADwAAAGRycy9kb3ducmV2LnhtbESPT2vCQBTE74LfYXlCb7pRs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6zc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32"/>
                          </w:rPr>
                          <w:t>0300 123 1100</w:t>
                        </w:r>
                      </w:p>
                    </w:txbxContent>
                  </v:textbox>
                </v:rect>
                <v:rect id="Rectangle 5830" o:spid="_x0000_s1418" style="position:absolute;left:5400;top:41445;width:13269;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FjcMA&#10;AADdAAAADwAAAGRycy9kb3ducmV2LnhtbERPy4rCMBTdD/gP4QruxlTF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Fjc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6"/>
                          </w:rPr>
                          <w:t>18001 0300 123 1100</w:t>
                        </w:r>
                      </w:p>
                    </w:txbxContent>
                  </v:textbox>
                </v:rect>
                <v:rect id="Rectangle 5831" o:spid="_x0000_s1419" style="position:absolute;left:5400;top:42666;width:14711;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FsYA&#10;AADdAAAADwAAAGRycy9kb3ducmV2LnhtbESPT2vCQBTE70K/w/IK3nRjp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DgF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Helpline text relay service</w:t>
                        </w:r>
                      </w:p>
                    </w:txbxContent>
                  </v:textbox>
                </v:rect>
                <v:rect id="Rectangle 5832" o:spid="_x0000_s1420" style="position:absolute;left:5400;top:45145;width:21767;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YcYA&#10;AADdAAAADwAAAGRycy9kb3ducmV2LnhtbESPT2vCQBTE74V+h+UJvdWNl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J+Yc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 xml:space="preserve">To view a full list of Acas publications </w:t>
                        </w:r>
                      </w:p>
                    </w:txbxContent>
                  </v:textbox>
                </v:rect>
                <v:rect id="Rectangle 5833" o:spid="_x0000_s1421" style="position:absolute;left:5400;top:46364;width:3368;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b+sYA&#10;AADdAAAADwAAAGRycy9kb3ducmV2LnhtbESPS4vCQBCE78L+h6GFvenEl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b+s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 xml:space="preserve">go to </w:t>
                        </w:r>
                      </w:p>
                    </w:txbxContent>
                  </v:textbox>
                </v:rect>
                <v:rect id="Rectangle 5834" o:spid="_x0000_s1422" style="position:absolute;left:7912;top:46363;width:19901;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DjscA&#10;AADdAAAADwAAAGRycy9kb3ducmV2LnhtbESPT2vCQBTE7wW/w/IEb3WjthKjq4i26LH+AfX2yD6T&#10;YPZtyG5N2k/vCoUeh5n5DTNbtKYUd6pdYVnBoB+BIE6tLjhTcDx8vsYgnEfWWFomBT/kYDHvvMww&#10;0bbhHd33PhMBwi5BBbn3VSKlS3My6Pq2Ig7e1dYGfZB1JnWNTYCbUg6jaCwNFhwWcqxolVN6238b&#10;BZu4Wp639rfJyo/L5vR1mqwPE6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Q47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6"/>
                          </w:rPr>
                          <w:t>www.acas.org.uk/publications</w:t>
                        </w:r>
                      </w:p>
                    </w:txbxContent>
                  </v:textbox>
                </v:rect>
                <v:rect id="Rectangle 5835" o:spid="_x0000_s1423" style="position:absolute;left:26280;top:41445;width:9098;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FccA&#10;AADdAAAADwAAAGRycy9kb3ducmV2LnhtbESPQWvCQBSE74X+h+UVvDWbWiw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5hXHAAAA3QAAAA8AAAAAAAAAAAAAAAAAmAIAAGRy&#10;cy9kb3ducmV2LnhtbFBLBQYAAAAABAAEAPUAAACMAwAAAAA=&#10;" filled="f" stroked="f">
                  <v:textbox inset="0,0,0,0">
                    <w:txbxContent>
                      <w:p w:rsidR="005B726C" w:rsidRDefault="001C1064">
                        <w:pPr>
                          <w:spacing w:after="160" w:line="259" w:lineRule="auto"/>
                          <w:ind w:left="0" w:firstLine="0"/>
                        </w:pPr>
                        <w:r>
                          <w:rPr>
                            <w:b/>
                            <w:color w:val="FFFFFF"/>
                            <w:sz w:val="16"/>
                          </w:rPr>
                          <w:t>0300 123 1150</w:t>
                        </w:r>
                      </w:p>
                    </w:txbxContent>
                  </v:textbox>
                </v:rect>
                <v:rect id="Rectangle 5836" o:spid="_x0000_s1424" style="position:absolute;left:26280;top:42666;width:20936;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4YscA&#10;AADdAAAADwAAAGRycy9kb3ducmV2LnhtbESPW2vCQBSE34X+h+UU+mY2ban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eGL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Acas Customer Services Team who </w:t>
                        </w:r>
                      </w:p>
                    </w:txbxContent>
                  </v:textbox>
                </v:rect>
                <v:rect id="Rectangle 5837" o:spid="_x0000_s1425" style="position:absolute;left:26280;top:43885;width:20725;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d+ccA&#10;AADdAAAADwAAAGRycy9kb3ducmV2LnhtbESPT2vCQBTE7wW/w/IEb3Wj0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V3fnHAAAA3QAAAA8AAAAAAAAAAAAAAAAAmAIAAGRy&#10;cy9kb3ducmV2LnhtbFBLBQYAAAAABAAEAPUAAACMAwAAAAA=&#10;" filled="f" stroked="f">
                  <v:textbox inset="0,0,0,0">
                    <w:txbxContent>
                      <w:p w:rsidR="005B726C" w:rsidRDefault="001C1064">
                        <w:pPr>
                          <w:spacing w:after="160" w:line="259" w:lineRule="auto"/>
                          <w:ind w:left="0" w:firstLine="0"/>
                        </w:pPr>
                        <w:r>
                          <w:rPr>
                            <w:color w:val="FFFFFF"/>
                            <w:sz w:val="16"/>
                          </w:rPr>
                          <w:t xml:space="preserve">can provide details of services and  </w:t>
                        </w:r>
                      </w:p>
                    </w:txbxContent>
                  </v:textbox>
                </v:rect>
                <v:rect id="Rectangle 5838" o:spid="_x0000_s1426" style="position:absolute;left:26280;top:45104;width:15858;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Ji8MA&#10;AADdAAAADwAAAGRycy9kb3ducmV2LnhtbERPy4rCMBTdD/gP4QruxlTF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Ji8MAAADdAAAADwAAAAAAAAAAAAAAAACYAgAAZHJzL2Rv&#10;d25yZXYueG1sUEsFBgAAAAAEAAQA9QAAAIgDAAAAAA==&#10;" filled="f" stroked="f">
                  <v:textbox inset="0,0,0,0">
                    <w:txbxContent>
                      <w:p w:rsidR="005B726C" w:rsidRDefault="001C1064">
                        <w:pPr>
                          <w:spacing w:after="160" w:line="259" w:lineRule="auto"/>
                          <w:ind w:left="0" w:firstLine="0"/>
                        </w:pPr>
                        <w:r>
                          <w:rPr>
                            <w:color w:val="FFFFFF"/>
                            <w:sz w:val="16"/>
                          </w:rPr>
                          <w:t xml:space="preserve">training in your area or visit </w:t>
                        </w:r>
                      </w:p>
                    </w:txbxContent>
                  </v:textbox>
                </v:rect>
                <v:rect id="Rectangle 5839" o:spid="_x0000_s1427" style="position:absolute;left:26280;top:46322;width:16922;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sEMYA&#10;AADdAAAADwAAAGRycy9kb3ducmV2LnhtbESPT2vCQBTE70K/w/IK3nTTi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sEMYAAADdAAAADwAAAAAAAAAAAAAAAACYAgAAZHJz&#10;L2Rvd25yZXYueG1sUEsFBgAAAAAEAAQA9QAAAIsDAAAAAA==&#10;" filled="f" stroked="f">
                  <v:textbox inset="0,0,0,0">
                    <w:txbxContent>
                      <w:p w:rsidR="005B726C" w:rsidRDefault="001C1064">
                        <w:pPr>
                          <w:spacing w:after="160" w:line="259" w:lineRule="auto"/>
                          <w:ind w:left="0" w:firstLine="0"/>
                        </w:pPr>
                        <w:r>
                          <w:rPr>
                            <w:b/>
                            <w:color w:val="FFFFFF"/>
                            <w:sz w:val="16"/>
                          </w:rPr>
                          <w:t>www.acas.org.uk/training</w:t>
                        </w:r>
                      </w:p>
                    </w:txbxContent>
                  </v:textbox>
                </v:rect>
                <v:rect id="Rectangle 5840" o:spid="_x0000_s1428" style="position:absolute;left:26280;top:48801;width:9477;height: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28MMA&#10;AADdAAAADwAAAGRycy9kb3ducmV2LnhtbERPy4rCMBTdD/gP4QruxlTR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28MMAAADdAAAADwAAAAAAAAAAAAAAAACYAgAAZHJzL2Rv&#10;d25yZXYueG1sUEsFBgAAAAAEAAQA9QAAAIgDAAAAAA==&#10;" filled="f" stroked="f">
                  <v:textbox inset="0,0,0,0">
                    <w:txbxContent>
                      <w:p w:rsidR="005B726C" w:rsidRDefault="001C1064">
                        <w:pPr>
                          <w:spacing w:after="160" w:line="259" w:lineRule="auto"/>
                          <w:ind w:left="0" w:firstLine="0"/>
                        </w:pPr>
                        <w:r>
                          <w:rPr>
                            <w:b/>
                            <w:color w:val="FFFFFF"/>
                            <w:sz w:val="16"/>
                          </w:rPr>
                          <w:t>08456 00 34 44</w:t>
                        </w:r>
                      </w:p>
                    </w:txbxContent>
                  </v:textbox>
                </v:rect>
                <v:rect id="Rectangle 5841" o:spid="_x0000_s1429" style="position:absolute;left:26280;top:50022;width:15846;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Ta8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Ta8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 xml:space="preserve">for questions on managing </w:t>
                        </w:r>
                      </w:p>
                    </w:txbxContent>
                  </v:textbox>
                </v:rect>
                <v:rect id="Rectangle 5842" o:spid="_x0000_s1430" style="position:absolute;left:26279;top:51241;width:14367;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HMYA&#10;AADdAAAADwAAAGRycy9kb3ducmV2LnhtbESPT2vCQBTE74V+h+UJvdWN0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NHMYAAADdAAAADwAAAAAAAAAAAAAAAACYAgAAZHJz&#10;L2Rvd25yZXYueG1sUEsFBgAAAAAEAAQA9QAAAIsDAAAAAA==&#10;" filled="f" stroked="f">
                  <v:textbox inset="0,0,0,0">
                    <w:txbxContent>
                      <w:p w:rsidR="005B726C" w:rsidRDefault="001C1064">
                        <w:pPr>
                          <w:spacing w:after="160" w:line="259" w:lineRule="auto"/>
                          <w:ind w:left="0" w:firstLine="0"/>
                        </w:pPr>
                        <w:r>
                          <w:rPr>
                            <w:color w:val="FFFFFF"/>
                            <w:sz w:val="16"/>
                          </w:rPr>
                          <w:t>equality in the workplace</w:t>
                        </w:r>
                      </w:p>
                    </w:txbxContent>
                  </v:textbox>
                </v:rect>
                <v:rect id="Rectangle 5846" o:spid="_x0000_s1431" style="position:absolute;left:5220;top:71095;width:20751;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LH8cA&#10;AADdAAAADwAAAGRycy9kb3ducmV2LnhtbESPW2vCQBSE34X+h+UU+mY2La3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Cx/HAAAA3QAAAA8AAAAAAAAAAAAAAAAAmAIAAGRy&#10;cy9kb3ducmV2LnhtbFBLBQYAAAAABAAEAPUAAACMAwAAAAA=&#10;" filled="f" stroked="f">
                  <v:textbox inset="0,0,0,0">
                    <w:txbxContent>
                      <w:p w:rsidR="005B726C" w:rsidRDefault="001C1064">
                        <w:pPr>
                          <w:spacing w:after="160" w:line="259" w:lineRule="auto"/>
                          <w:ind w:left="0" w:firstLine="0"/>
                        </w:pPr>
                        <w:hyperlink r:id="rId103">
                          <w:r>
                            <w:rPr>
                              <w:b/>
                              <w:color w:val="FFFFFF"/>
                              <w:sz w:val="31"/>
                            </w:rPr>
                            <w:t>www.acas.org.u</w:t>
                          </w:r>
                        </w:hyperlink>
                      </w:p>
                    </w:txbxContent>
                  </v:textbox>
                </v:rect>
                <v:rect id="Rectangle 5847" o:spid="_x0000_s1432" style="position:absolute;left:20763;top:71095;width:1599;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uhMcA&#10;AADdAAAADwAAAGRycy9kb3ducmV2LnhtbESPT2vCQBTE7wW/w/IEb3Wj2B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roTHAAAA3QAAAA8AAAAAAAAAAAAAAAAAmAIAAGRy&#10;cy9kb3ducmV2LnhtbFBLBQYAAAAABAAEAPUAAACMAwAAAAA=&#10;" filled="f" stroked="f">
                  <v:textbox inset="0,0,0,0">
                    <w:txbxContent>
                      <w:p w:rsidR="005B726C" w:rsidRDefault="001C1064">
                        <w:pPr>
                          <w:spacing w:after="160" w:line="259" w:lineRule="auto"/>
                          <w:ind w:left="0" w:firstLine="0"/>
                        </w:pPr>
                        <w:hyperlink r:id="rId104">
                          <w:r>
                            <w:rPr>
                              <w:b/>
                              <w:color w:val="FFFFFF"/>
                              <w:sz w:val="31"/>
                            </w:rPr>
                            <w:t>k</w:t>
                          </w:r>
                        </w:hyperlink>
                      </w:p>
                    </w:txbxContent>
                  </v:textbox>
                </v:rect>
                <v:shape id="Picture 5844" o:spid="_x0000_s1433" type="#_x0000_t75" style="position:absolute;left:39297;top:65735;width:10689;height:7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j3nGAAAA3QAAAA8AAABkcnMvZG93bnJldi54bWxEj0FrwkAUhO+C/2F5BW+6aYgiqasUoVQ8&#10;CIke7O2RfSax2bchu2r017uFgsdhZr5hFqveNOJKnastK3ifRCCIC6trLhUc9l/jOQjnkTU2lknB&#10;nRyslsPBAlNtb5zRNfelCBB2KSqovG9TKV1RkUE3sS1x8E62M+iD7EqpO7wFuGlkHEUzabDmsFBh&#10;S+uKit/8YhQcszKvH9kumX3b/YO3l2l8jn+UGr31nx8gPPX+Ff5vb7SC6TxJ4O9NeAJy+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iPecYAAADdAAAADwAAAAAAAAAAAAAA&#10;AACfAgAAZHJzL2Rvd25yZXYueG1sUEsFBgAAAAAEAAQA9wAAAJIDAAAAAA==&#10;">
                  <v:imagedata r:id="rId105" o:title=""/>
                </v:shape>
                <w10:wrap type="topAndBottom" anchorx="page" anchory="page"/>
              </v:group>
            </w:pict>
          </mc:Fallback>
        </mc:AlternateContent>
      </w:r>
    </w:p>
    <w:sectPr w:rsidR="005B726C">
      <w:headerReference w:type="even" r:id="rId106"/>
      <w:headerReference w:type="default" r:id="rId107"/>
      <w:footerReference w:type="even" r:id="rId108"/>
      <w:footerReference w:type="default" r:id="rId109"/>
      <w:headerReference w:type="first" r:id="rId110"/>
      <w:footerReference w:type="first" r:id="rId111"/>
      <w:pgSz w:w="8419" w:h="11906"/>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C1064">
      <w:pPr>
        <w:spacing w:after="0" w:line="240" w:lineRule="auto"/>
      </w:pPr>
      <w:r>
        <w:separator/>
      </w:r>
    </w:p>
  </w:endnote>
  <w:endnote w:type="continuationSeparator" w:id="0">
    <w:p w:rsidR="00000000" w:rsidRDefault="001C1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34</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6326"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4872"/>
              <w:tab w:val="right" w:pos="7961"/>
            </w:tabs>
            <w:spacing w:after="0" w:line="259" w:lineRule="auto"/>
            <w:ind w:left="0" w:firstLine="0"/>
          </w:pPr>
          <w:r>
            <w:rPr>
              <w:rFonts w:ascii="Calibri" w:eastAsia="Calibri" w:hAnsi="Calibri" w:cs="Calibri"/>
              <w:sz w:val="22"/>
            </w:rPr>
            <w:tab/>
          </w:r>
          <w:r>
            <w:rPr>
              <w:color w:val="FFFFFF"/>
              <w:sz w:val="16"/>
            </w:rPr>
            <w:t>TEn-POInT CHECKlIST FOR HAnDlInG COllECTIVE REDUnDAnCIES</w:t>
          </w:r>
          <w:r>
            <w:rPr>
              <w:color w:val="FFFFFF"/>
              <w:sz w:val="16"/>
            </w:rPr>
            <w:tab/>
          </w:r>
          <w:r>
            <w:fldChar w:fldCharType="begin"/>
          </w:r>
          <w:r>
            <w:instrText xml:space="preserve"> PAGE   \* MERGEFORMAT </w:instrText>
          </w:r>
          <w:r>
            <w:fldChar w:fldCharType="separate"/>
          </w:r>
          <w:r w:rsidRPr="001C1064">
            <w:rPr>
              <w:noProof/>
              <w:color w:val="FFFFFF"/>
            </w:rPr>
            <w:t>35</w:t>
          </w:r>
          <w:r>
            <w:rPr>
              <w:color w:val="FFFFFF"/>
            </w:rPr>
            <w:fldChar w:fldCharType="end"/>
          </w:r>
        </w:p>
      </w:tc>
    </w:tr>
  </w:tbl>
  <w:p w:rsidR="005B726C" w:rsidRDefault="005B726C">
    <w:pPr>
      <w:spacing w:after="0" w:line="259" w:lineRule="auto"/>
      <w:ind w:left="-850" w:right="6326"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4872"/>
              <w:tab w:val="right" w:pos="7961"/>
            </w:tabs>
            <w:spacing w:after="0" w:line="259" w:lineRule="auto"/>
            <w:ind w:left="0" w:firstLine="0"/>
          </w:pPr>
          <w:r>
            <w:rPr>
              <w:rFonts w:ascii="Calibri" w:eastAsia="Calibri" w:hAnsi="Calibri" w:cs="Calibri"/>
              <w:sz w:val="22"/>
            </w:rPr>
            <w:tab/>
          </w:r>
          <w:r>
            <w:rPr>
              <w:color w:val="FFFFFF"/>
              <w:sz w:val="16"/>
            </w:rPr>
            <w:t>TEn-POInT CHECKlIST FOR HAnDlInG COll</w:t>
          </w:r>
          <w:r>
            <w:rPr>
              <w:color w:val="FFFFFF"/>
              <w:sz w:val="16"/>
            </w:rPr>
            <w:t>ECTIVE REDUnDAnCIES</w:t>
          </w:r>
          <w:r>
            <w:rPr>
              <w:color w:val="FFFFFF"/>
              <w:sz w:val="16"/>
            </w:rPr>
            <w:tab/>
          </w:r>
          <w:r>
            <w:fldChar w:fldCharType="begin"/>
          </w:r>
          <w:r>
            <w:instrText xml:space="preserve"> PAGE   \* MERGEFORMAT </w:instrText>
          </w:r>
          <w:r>
            <w:fldChar w:fldCharType="separate"/>
          </w:r>
          <w:r>
            <w:rPr>
              <w:color w:val="FFFFFF"/>
            </w:rPr>
            <w:t>13</w:t>
          </w:r>
          <w:r>
            <w:rPr>
              <w:color w:val="FFFFFF"/>
            </w:rPr>
            <w:fldChar w:fldCharType="end"/>
          </w:r>
        </w:p>
      </w:tc>
    </w:tr>
  </w:tbl>
  <w:p w:rsidR="005B726C" w:rsidRDefault="005B726C">
    <w:pPr>
      <w:spacing w:after="0" w:line="259" w:lineRule="auto"/>
      <w:ind w:left="-850" w:right="6326"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46</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7564" w:firstLine="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5270"/>
              <w:tab w:val="right" w:pos="7961"/>
            </w:tabs>
            <w:spacing w:after="0" w:line="259" w:lineRule="auto"/>
            <w:ind w:left="0" w:firstLine="0"/>
          </w:pPr>
          <w:r>
            <w:rPr>
              <w:rFonts w:ascii="Calibri" w:eastAsia="Calibri" w:hAnsi="Calibri" w:cs="Calibri"/>
              <w:sz w:val="22"/>
            </w:rPr>
            <w:tab/>
          </w:r>
          <w:r>
            <w:rPr>
              <w:color w:val="FFFFFF"/>
              <w:sz w:val="16"/>
            </w:rPr>
            <w:t>lOOKInG AFTER YOUR EMPlOYEES AnD YOUR bUSInESS</w:t>
          </w:r>
          <w:r>
            <w:rPr>
              <w:color w:val="FFFFFF"/>
              <w:sz w:val="16"/>
            </w:rPr>
            <w:tab/>
          </w:r>
          <w:r>
            <w:fldChar w:fldCharType="begin"/>
          </w:r>
          <w:r>
            <w:instrText xml:space="preserve"> PAGE   \* MERGEFORMAT </w:instrText>
          </w:r>
          <w:r>
            <w:fldChar w:fldCharType="separate"/>
          </w:r>
          <w:r w:rsidRPr="001C1064">
            <w:rPr>
              <w:noProof/>
              <w:color w:val="FFFFFF"/>
            </w:rPr>
            <w:t>47</w:t>
          </w:r>
          <w:r>
            <w:rPr>
              <w:color w:val="FFFFFF"/>
            </w:rPr>
            <w:fldChar w:fldCharType="end"/>
          </w:r>
        </w:p>
      </w:tc>
    </w:tr>
  </w:tbl>
  <w:p w:rsidR="005B726C" w:rsidRDefault="005B726C">
    <w:pPr>
      <w:spacing w:after="0" w:line="259" w:lineRule="auto"/>
      <w:ind w:left="-850" w:right="7564"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5270"/>
              <w:tab w:val="right" w:pos="7961"/>
            </w:tabs>
            <w:spacing w:after="0" w:line="259" w:lineRule="auto"/>
            <w:ind w:left="0" w:firstLine="0"/>
          </w:pPr>
          <w:r>
            <w:rPr>
              <w:rFonts w:ascii="Calibri" w:eastAsia="Calibri" w:hAnsi="Calibri" w:cs="Calibri"/>
              <w:sz w:val="22"/>
            </w:rPr>
            <w:tab/>
          </w:r>
          <w:r>
            <w:rPr>
              <w:color w:val="FFFFFF"/>
              <w:sz w:val="16"/>
            </w:rPr>
            <w:t>lOOKInG AFTER YOUR EMPlOYEES AnD YOUR bUSInESS</w:t>
          </w:r>
          <w:r>
            <w:rPr>
              <w:color w:val="FFFFFF"/>
              <w:sz w:val="16"/>
            </w:rPr>
            <w:tab/>
          </w:r>
          <w:r>
            <w:fldChar w:fldCharType="begin"/>
          </w:r>
          <w:r>
            <w:instrText xml:space="preserve"> PAGE   \* MERGEFORMAT </w:instrText>
          </w:r>
          <w:r>
            <w:fldChar w:fldCharType="separate"/>
          </w:r>
          <w:r>
            <w:rPr>
              <w:color w:val="FFFFFF"/>
            </w:rPr>
            <w:t>29</w:t>
          </w:r>
          <w:r>
            <w:rPr>
              <w:color w:val="FFFFFF"/>
            </w:rPr>
            <w:fldChar w:fldCharType="end"/>
          </w:r>
        </w:p>
      </w:tc>
    </w:tr>
  </w:tbl>
  <w:p w:rsidR="005B726C" w:rsidRDefault="005B726C">
    <w:pPr>
      <w:spacing w:after="0" w:line="259" w:lineRule="auto"/>
      <w:ind w:left="-850" w:right="7564" w:firstLine="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54</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6836"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5865"/>
              <w:tab w:val="center" w:pos="7850"/>
            </w:tabs>
            <w:spacing w:after="0" w:line="259" w:lineRule="auto"/>
            <w:ind w:left="0" w:firstLine="0"/>
          </w:pPr>
          <w:r>
            <w:rPr>
              <w:rFonts w:ascii="Calibri" w:eastAsia="Calibri" w:hAnsi="Calibri" w:cs="Calibri"/>
              <w:sz w:val="22"/>
            </w:rPr>
            <w:tab/>
          </w:r>
          <w:r>
            <w:rPr>
              <w:color w:val="FFFFFF"/>
              <w:sz w:val="16"/>
            </w:rPr>
            <w:t>APPEnDIx 1: REDUnDAnCY AnD THE lAW</w:t>
          </w:r>
          <w:r>
            <w:rPr>
              <w:color w:val="FFFFFF"/>
              <w:sz w:val="16"/>
            </w:rPr>
            <w:tab/>
          </w:r>
          <w:r>
            <w:fldChar w:fldCharType="begin"/>
          </w:r>
          <w:r>
            <w:instrText xml:space="preserve"> PAGE   \* MERGEFORMAT </w:instrText>
          </w:r>
          <w:r>
            <w:fldChar w:fldCharType="separate"/>
          </w:r>
          <w:r w:rsidRPr="001C1064">
            <w:rPr>
              <w:noProof/>
              <w:color w:val="FFFFFF"/>
            </w:rPr>
            <w:t>55</w:t>
          </w:r>
          <w:r>
            <w:rPr>
              <w:color w:val="FFFFFF"/>
            </w:rPr>
            <w:fldChar w:fldCharType="end"/>
          </w:r>
        </w:p>
      </w:tc>
    </w:tr>
  </w:tbl>
  <w:p w:rsidR="005B726C" w:rsidRDefault="005B726C">
    <w:pPr>
      <w:spacing w:after="0" w:line="259" w:lineRule="auto"/>
      <w:ind w:left="-850" w:right="6836"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5865"/>
              <w:tab w:val="center" w:pos="7850"/>
            </w:tabs>
            <w:spacing w:after="0" w:line="259" w:lineRule="auto"/>
            <w:ind w:left="0" w:firstLine="0"/>
          </w:pPr>
          <w:r>
            <w:rPr>
              <w:rFonts w:ascii="Calibri" w:eastAsia="Calibri" w:hAnsi="Calibri" w:cs="Calibri"/>
              <w:sz w:val="22"/>
            </w:rPr>
            <w:tab/>
          </w:r>
          <w:r>
            <w:rPr>
              <w:color w:val="FFFFFF"/>
              <w:sz w:val="16"/>
            </w:rPr>
            <w:t>APPEnDIx 1: REDUnDAnCY AnD THE lAW</w:t>
          </w:r>
          <w:r>
            <w:rPr>
              <w:color w:val="FFFFFF"/>
              <w:sz w:val="16"/>
            </w:rPr>
            <w:tab/>
          </w:r>
          <w:r>
            <w:fldChar w:fldCharType="begin"/>
          </w:r>
          <w:r>
            <w:instrText xml:space="preserve"> PAGE   \* MERGEFORMAT </w:instrText>
          </w:r>
          <w:r>
            <w:fldChar w:fldCharType="separate"/>
          </w:r>
          <w:r>
            <w:rPr>
              <w:color w:val="FFFFFF"/>
            </w:rPr>
            <w:t>41</w:t>
          </w:r>
          <w:r>
            <w:rPr>
              <w:color w:val="FFFFFF"/>
            </w:rPr>
            <w:fldChar w:fldCharType="end"/>
          </w:r>
        </w:p>
      </w:tc>
    </w:tr>
  </w:tbl>
  <w:p w:rsidR="005B726C" w:rsidRDefault="005B726C">
    <w:pPr>
      <w:spacing w:after="0" w:line="259" w:lineRule="auto"/>
      <w:ind w:left="-850" w:right="6836" w:firstLine="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60</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753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4520"/>
              <w:tab w:val="right" w:pos="7961"/>
            </w:tabs>
            <w:spacing w:after="0" w:line="259" w:lineRule="auto"/>
            <w:ind w:left="0" w:firstLine="0"/>
          </w:pPr>
          <w:r>
            <w:rPr>
              <w:rFonts w:ascii="Calibri" w:eastAsia="Calibri" w:hAnsi="Calibri" w:cs="Calibri"/>
              <w:sz w:val="22"/>
            </w:rPr>
            <w:tab/>
          </w:r>
          <w:r>
            <w:rPr>
              <w:color w:val="FFFFFF"/>
              <w:sz w:val="16"/>
            </w:rPr>
            <w:t>APPEnDI</w:t>
          </w:r>
          <w:r>
            <w:rPr>
              <w:color w:val="FFFFFF"/>
              <w:sz w:val="16"/>
            </w:rPr>
            <w:t>x 2: SAMPlE FORMS: SElECTIOn MATRIx/REDUnDAnCY AGREEMEnT</w:t>
          </w:r>
          <w:r>
            <w:rPr>
              <w:color w:val="FFFFFF"/>
              <w:sz w:val="16"/>
            </w:rPr>
            <w:tab/>
          </w:r>
          <w:r>
            <w:fldChar w:fldCharType="begin"/>
          </w:r>
          <w:r>
            <w:instrText xml:space="preserve"> PAGE   \* MERGEFORMAT </w:instrText>
          </w:r>
          <w:r>
            <w:fldChar w:fldCharType="separate"/>
          </w:r>
          <w:r w:rsidRPr="001C1064">
            <w:rPr>
              <w:noProof/>
              <w:color w:val="FFFFFF"/>
            </w:rPr>
            <w:t>61</w:t>
          </w:r>
          <w:r>
            <w:rPr>
              <w:color w:val="FFFFFF"/>
            </w:rPr>
            <w:fldChar w:fldCharType="end"/>
          </w:r>
        </w:p>
      </w:tc>
    </w:tr>
  </w:tbl>
  <w:p w:rsidR="005B726C" w:rsidRDefault="005B726C">
    <w:pPr>
      <w:spacing w:after="0" w:line="259" w:lineRule="auto"/>
      <w:ind w:left="-850" w:right="7530" w:firstLine="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4520"/>
              <w:tab w:val="right" w:pos="7961"/>
            </w:tabs>
            <w:spacing w:after="0" w:line="259" w:lineRule="auto"/>
            <w:ind w:left="0" w:firstLine="0"/>
          </w:pPr>
          <w:r>
            <w:rPr>
              <w:rFonts w:ascii="Calibri" w:eastAsia="Calibri" w:hAnsi="Calibri" w:cs="Calibri"/>
              <w:sz w:val="22"/>
            </w:rPr>
            <w:tab/>
          </w:r>
          <w:r>
            <w:rPr>
              <w:color w:val="FFFFFF"/>
              <w:sz w:val="16"/>
            </w:rPr>
            <w:t>APPEnDIx 2: SAMPlE FORMS: SElECTIOn MATRIx/REDUnDAnCY AGREEMEnT</w:t>
          </w:r>
          <w:r>
            <w:rPr>
              <w:color w:val="FFFFFF"/>
              <w:sz w:val="16"/>
            </w:rPr>
            <w:tab/>
          </w:r>
          <w:r>
            <w:fldChar w:fldCharType="begin"/>
          </w:r>
          <w:r>
            <w:instrText xml:space="preserve"> PAGE   \* MERGEFORMAT </w:instrText>
          </w:r>
          <w:r>
            <w:fldChar w:fldCharType="separate"/>
          </w:r>
          <w:r>
            <w:rPr>
              <w:color w:val="FFFFFF"/>
            </w:rPr>
            <w:t>47</w:t>
          </w:r>
          <w:r>
            <w:rPr>
              <w:color w:val="FFFFFF"/>
            </w:rPr>
            <w:fldChar w:fldCharType="end"/>
          </w:r>
        </w:p>
      </w:tc>
    </w:tr>
  </w:tbl>
  <w:p w:rsidR="005B726C" w:rsidRDefault="005B726C">
    <w:pPr>
      <w:spacing w:after="0" w:line="259" w:lineRule="auto"/>
      <w:ind w:left="-850" w:right="7530" w:firstLine="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68</w:t>
          </w:r>
          <w:r>
            <w:rPr>
              <w:color w:val="FFFFFF"/>
            </w:rPr>
            <w:fldChar w:fldCharType="end"/>
          </w:r>
          <w:r>
            <w:rPr>
              <w:color w:val="FFFFFF"/>
            </w:rPr>
            <w:tab/>
          </w:r>
          <w:r>
            <w:rPr>
              <w:color w:val="FFFFFF"/>
              <w:sz w:val="16"/>
            </w:rPr>
            <w:t>HANDLING LARGE-SCALE R</w:t>
          </w:r>
          <w:r>
            <w:rPr>
              <w:color w:val="FFFFFF"/>
              <w:sz w:val="16"/>
            </w:rPr>
            <w:t>EDUNDANCIES</w:t>
          </w:r>
        </w:p>
      </w:tc>
    </w:tr>
  </w:tbl>
  <w:p w:rsidR="005B726C" w:rsidRDefault="005B726C">
    <w:pPr>
      <w:spacing w:after="0" w:line="259" w:lineRule="auto"/>
      <w:ind w:left="-850" w:right="7479" w:firstLine="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1C1064">
    <w:pPr>
      <w:spacing w:after="0" w:line="259" w:lineRule="auto"/>
      <w:ind w:left="0" w:right="-597" w:firstLine="0"/>
      <w:jc w:val="right"/>
    </w:pPr>
    <w:r>
      <w:fldChar w:fldCharType="begin"/>
    </w:r>
    <w:r>
      <w:instrText xml:space="preserve"> PAGE   \* MERGEFORMAT </w:instrText>
    </w:r>
    <w:r>
      <w:fldChar w:fldCharType="separate"/>
    </w:r>
    <w:r w:rsidRPr="001C1064">
      <w:rPr>
        <w:noProof/>
        <w:color w:val="FFFFFF"/>
      </w:rPr>
      <w:t>69</w:t>
    </w:r>
    <w:r>
      <w:rPr>
        <w:color w:val="FFFFF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spacing w:after="0" w:line="259" w:lineRule="auto"/>
            <w:ind w:left="0" w:firstLine="0"/>
            <w:jc w:val="right"/>
          </w:pPr>
          <w:r>
            <w:fldChar w:fldCharType="begin"/>
          </w:r>
          <w:r>
            <w:instrText xml:space="preserve"> PAGE   \* MERGEFORMAT </w:instrText>
          </w:r>
          <w:r>
            <w:fldChar w:fldCharType="separate"/>
          </w:r>
          <w:r w:rsidRPr="001C1064">
            <w:rPr>
              <w:noProof/>
              <w:color w:val="FFFFFF"/>
            </w:rPr>
            <w:t>62</w:t>
          </w:r>
          <w:r>
            <w:rPr>
              <w:color w:val="FFFFFF"/>
            </w:rPr>
            <w:fldChar w:fldCharType="end"/>
          </w:r>
        </w:p>
      </w:tc>
    </w:tr>
  </w:tbl>
  <w:p w:rsidR="005B726C" w:rsidRDefault="005B726C">
    <w:pPr>
      <w:spacing w:after="0" w:line="259" w:lineRule="auto"/>
      <w:ind w:left="-850" w:right="7479" w:firstLine="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2</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754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spacing w:after="0" w:line="259" w:lineRule="auto"/>
            <w:ind w:left="0" w:firstLine="0"/>
            <w:jc w:val="right"/>
          </w:pPr>
          <w:r>
            <w:fldChar w:fldCharType="begin"/>
          </w:r>
          <w:r>
            <w:instrText xml:space="preserve"> PAGE   \* MERGEFORMAT </w:instrText>
          </w:r>
          <w:r>
            <w:fldChar w:fldCharType="separate"/>
          </w:r>
          <w:r w:rsidRPr="001C1064">
            <w:rPr>
              <w:noProof/>
              <w:color w:val="FFFFFF"/>
            </w:rPr>
            <w:t>3</w:t>
          </w:r>
          <w:r>
            <w:rPr>
              <w:color w:val="FFFFFF"/>
            </w:rPr>
            <w:fldChar w:fldCharType="end"/>
          </w:r>
        </w:p>
      </w:tc>
    </w:tr>
  </w:tbl>
  <w:p w:rsidR="005B726C" w:rsidRDefault="005B726C">
    <w:pPr>
      <w:spacing w:after="0" w:line="259" w:lineRule="auto"/>
      <w:ind w:left="-850" w:right="754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spacing w:after="0" w:line="259" w:lineRule="auto"/>
            <w:ind w:left="0" w:firstLine="0"/>
            <w:jc w:val="right"/>
          </w:pPr>
          <w:r>
            <w:fldChar w:fldCharType="begin"/>
          </w:r>
          <w:r>
            <w:instrText xml:space="preserve"> PAGE   \* MERGEFORMAT </w:instrText>
          </w:r>
          <w:r>
            <w:fldChar w:fldCharType="separate"/>
          </w:r>
          <w:r>
            <w:rPr>
              <w:color w:val="FFFFFF"/>
            </w:rPr>
            <w:t>1</w:t>
          </w:r>
          <w:r>
            <w:rPr>
              <w:color w:val="FFFFFF"/>
            </w:rPr>
            <w:fldChar w:fldCharType="end"/>
          </w:r>
        </w:p>
      </w:tc>
    </w:tr>
  </w:tbl>
  <w:p w:rsidR="005B726C" w:rsidRDefault="005B726C">
    <w:pPr>
      <w:spacing w:after="0" w:line="259" w:lineRule="auto"/>
      <w:ind w:left="-850" w:right="754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sidRPr="001C1064">
            <w:rPr>
              <w:noProof/>
              <w:color w:val="FFFFFF"/>
            </w:rPr>
            <w:t>4</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7557"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115" w:type="dxa"/>
        <w:bottom w:w="0" w:type="dxa"/>
        <w:right w:w="343"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6033"/>
              <w:tab w:val="right" w:pos="7961"/>
            </w:tabs>
            <w:spacing w:after="0" w:line="259" w:lineRule="auto"/>
            <w:ind w:left="0" w:firstLine="0"/>
          </w:pPr>
          <w:r>
            <w:rPr>
              <w:rFonts w:ascii="Calibri" w:eastAsia="Calibri" w:hAnsi="Calibri" w:cs="Calibri"/>
              <w:sz w:val="22"/>
            </w:rPr>
            <w:tab/>
          </w:r>
          <w:r>
            <w:rPr>
              <w:color w:val="FFFFFF"/>
              <w:sz w:val="16"/>
            </w:rPr>
            <w:t xml:space="preserve">WHAT IS </w:t>
          </w:r>
          <w:r>
            <w:rPr>
              <w:color w:val="FFFFFF"/>
              <w:sz w:val="16"/>
            </w:rPr>
            <w:t>COllECTIVE REDUnDAnCY?</w:t>
          </w:r>
          <w:r>
            <w:rPr>
              <w:color w:val="FFFFFF"/>
              <w:sz w:val="16"/>
            </w:rPr>
            <w:tab/>
          </w:r>
          <w:r>
            <w:fldChar w:fldCharType="begin"/>
          </w:r>
          <w:r>
            <w:instrText xml:space="preserve"> PAGE   \* MERGEFORMAT </w:instrText>
          </w:r>
          <w:r>
            <w:fldChar w:fldCharType="separate"/>
          </w:r>
          <w:r w:rsidRPr="001C1064">
            <w:rPr>
              <w:noProof/>
              <w:color w:val="FFFFFF"/>
            </w:rPr>
            <w:t>5</w:t>
          </w:r>
          <w:r>
            <w:rPr>
              <w:color w:val="FFFFFF"/>
            </w:rPr>
            <w:fldChar w:fldCharType="end"/>
          </w:r>
        </w:p>
      </w:tc>
    </w:tr>
  </w:tbl>
  <w:p w:rsidR="005B726C" w:rsidRDefault="005B726C">
    <w:pPr>
      <w:spacing w:after="0" w:line="259" w:lineRule="auto"/>
      <w:ind w:left="-850" w:right="7557"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11225"/>
      <w:tblOverlap w:val="never"/>
      <w:tblW w:w="8419" w:type="dxa"/>
      <w:tblInd w:w="0" w:type="dxa"/>
      <w:tblCellMar>
        <w:top w:w="0" w:type="dxa"/>
        <w:left w:w="326" w:type="dxa"/>
        <w:bottom w:w="0" w:type="dxa"/>
        <w:right w:w="115" w:type="dxa"/>
      </w:tblCellMar>
      <w:tblLook w:val="04A0" w:firstRow="1" w:lastRow="0" w:firstColumn="1" w:lastColumn="0" w:noHBand="0" w:noVBand="1"/>
    </w:tblPr>
    <w:tblGrid>
      <w:gridCol w:w="8419"/>
    </w:tblGrid>
    <w:tr w:rsidR="005B726C">
      <w:trPr>
        <w:trHeight w:val="680"/>
      </w:trPr>
      <w:tc>
        <w:tcPr>
          <w:tcW w:w="8419" w:type="dxa"/>
          <w:tcBorders>
            <w:top w:val="nil"/>
            <w:left w:val="nil"/>
            <w:bottom w:val="nil"/>
            <w:right w:val="nil"/>
          </w:tcBorders>
          <w:shd w:val="clear" w:color="auto" w:fill="007166"/>
          <w:vAlign w:val="center"/>
        </w:tcPr>
        <w:p w:rsidR="005B726C" w:rsidRDefault="001C1064">
          <w:pPr>
            <w:tabs>
              <w:tab w:val="center" w:pos="2108"/>
            </w:tabs>
            <w:spacing w:after="0" w:line="259" w:lineRule="auto"/>
            <w:ind w:left="0" w:firstLine="0"/>
          </w:pPr>
          <w:r>
            <w:fldChar w:fldCharType="begin"/>
          </w:r>
          <w:r>
            <w:instrText xml:space="preserve"> PAGE   \* MERGEFORMAT </w:instrText>
          </w:r>
          <w:r>
            <w:fldChar w:fldCharType="separate"/>
          </w:r>
          <w:r>
            <w:rPr>
              <w:color w:val="FFFFFF"/>
            </w:rPr>
            <w:t>2</w:t>
          </w:r>
          <w:r>
            <w:rPr>
              <w:color w:val="FFFFFF"/>
            </w:rPr>
            <w:fldChar w:fldCharType="end"/>
          </w:r>
          <w:r>
            <w:rPr>
              <w:color w:val="FFFFFF"/>
            </w:rPr>
            <w:tab/>
          </w:r>
          <w:r>
            <w:rPr>
              <w:color w:val="FFFFFF"/>
              <w:sz w:val="16"/>
            </w:rPr>
            <w:t>HANDLING LARGE-SCALE REDUNDANCIES</w:t>
          </w:r>
        </w:p>
      </w:tc>
    </w:tr>
  </w:tbl>
  <w:p w:rsidR="005B726C" w:rsidRDefault="005B726C">
    <w:pPr>
      <w:spacing w:after="0" w:line="259" w:lineRule="auto"/>
      <w:ind w:left="-850" w:right="7557"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C1064">
      <w:pPr>
        <w:spacing w:after="0" w:line="240" w:lineRule="auto"/>
      </w:pPr>
      <w:r>
        <w:separator/>
      </w:r>
    </w:p>
  </w:footnote>
  <w:footnote w:type="continuationSeparator" w:id="0">
    <w:p w:rsidR="00000000" w:rsidRDefault="001C1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1C1064">
    <w:pPr>
      <w:spacing w:after="0" w:line="259" w:lineRule="auto"/>
      <w:ind w:left="-850" w:right="202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234015</wp:posOffset>
              </wp:positionH>
              <wp:positionV relativeFrom="page">
                <wp:posOffset>0</wp:posOffset>
              </wp:positionV>
              <wp:extent cx="3270121" cy="539483"/>
              <wp:effectExtent l="0" t="0" r="0" b="0"/>
              <wp:wrapSquare wrapText="bothSides"/>
              <wp:docPr id="45072" name="Group 45072"/>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45073" name="Shape 45073"/>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5074" name="Shape 45074"/>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5075" name="Shape 45075"/>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5076" name="Shape 45076"/>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5077" name="Shape 45077"/>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5078" name="Shape 45078"/>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5079" name="Shape 45079"/>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328" name="Shape 47328"/>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29" name="Shape 47329"/>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2" name="Shape 45082"/>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3" name="Shape 45083"/>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4" name="Shape 45084"/>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5" name="Shape 45085"/>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6" name="Shape 45086"/>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7" name="Shape 45087"/>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88" name="Shape 45088"/>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89" name="Shape 45089"/>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0" name="Shape 45090"/>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1" name="Shape 45091"/>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2" name="Shape 45092"/>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3" name="Shape 45093"/>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30" name="Shape 47330"/>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31" name="Shape 47331"/>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6" name="Shape 45096"/>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7" name="Shape 45097"/>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8" name="Shape 45098"/>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99" name="Shape 45099"/>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100" name="Shape 45100"/>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1" name="Shape 45101"/>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2" name="Shape 45102"/>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3" name="Shape 45103"/>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4" name="Shape 45104"/>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32" name="Shape 47332"/>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33" name="Shape 47333"/>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7" name="Shape 45107"/>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8" name="Shape 45108"/>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09" name="Shape 45109"/>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0" name="Shape 45110"/>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1" name="Shape 45111"/>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2" name="Shape 45112"/>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3" name="Shape 45113"/>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34" name="Shape 47334"/>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35" name="Shape 47335"/>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6" name="Shape 45116"/>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7" name="Shape 45117"/>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8" name="Shape 45118"/>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19" name="Shape 45119"/>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20" name="Shape 45120"/>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121" name="Shape 45121"/>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5B8CEBB1" id="Group 45072" o:spid="_x0000_s1026" style="position:absolute;margin-left:18.45pt;margin-top:0;width:257.5pt;height:42.5pt;z-index:251658240;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">
              <v:shape id="Shape 45073"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wscA&#10;AADeAAAADwAAAGRycy9kb3ducmV2LnhtbESP3UrDQBSE74W+w3IK3tmNxrYSuy1BEUVB6M8DHLLH&#10;bGj2bJo9aePbu4Lg5TAz3zCrzehbdaY+NoEN3M4yUMRVsA3XBg77l5sHUFGQLbaBycA3RdisJ1cr&#10;LGy48JbOO6lVgnAs0IAT6QqtY+XIY5yFjjh5X6H3KEn2tbY9XhLct/ouyxbaY8NpwWFHT46q427w&#10;BsqFfH5Uc3fKh/378lmG1/J4yo25no7lIyihUf7Df+03a+B+ni1z+L2Tro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ysLHAAAA3gAAAA8AAAAAAAAAAAAAAAAAmAIAAGRy&#10;cy9kb3ducmV2LnhtbFBLBQYAAAAABAAEAPUAAACMAw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45074"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i7MYA&#10;AADeAAAADwAAAGRycy9kb3ducmV2LnhtbESPQWsCMRSE7wX/Q3hCL1KzFmt1NYoIBT0U0db7Y/Pc&#10;rG5eliR1t/++EQoeh5n5hlmsOluLG/lQOVYwGmYgiAunKy4VfH99vExBhIissXZMCn4pwGrZe1pg&#10;rl3LB7odYykShEOOCkyMTS5lKAxZDEPXECfv7LzFmKQvpfbYJrit5WuWTaTFitOCwYY2horr8ccq&#10;OO3218/p4DLDemO2vqWzawZ7pZ773XoOIlIXH+H/9lYrGL9l72O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5i7MYAAADeAAAADwAAAAAAAAAAAAAAAACYAgAAZHJz&#10;L2Rvd25yZXYueG1sUEsFBgAAAAAEAAQA9QAAAIsDA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45075"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VyMUA&#10;AADeAAAADwAAAGRycy9kb3ducmV2LnhtbESPT2sCMRTE74LfITyhN81a6x+2RrGFyl7V0vNz87pZ&#10;TF6WTVa3394UBI/DzPyGWW97Z8WV2lB7VjCdZCCIS69rrhR8n77GKxAhImu0nknBHwXYboaDNeba&#10;3/hA12OsRIJwyFGBibHJpQylIYdh4hvi5P361mFMsq2kbvGW4M7K1yxbSIc1pwWDDX0aKi/HzimY&#10;Nd1hMfPnZSymP2Z/+bDdrrBKvYz63TuISH18hh/tQit4m2fLOfzfS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lXIxQAAAN4AAAAPAAAAAAAAAAAAAAAAAJgCAABkcnMv&#10;ZG93bnJldi54bWxQSwUGAAAAAAQABAD1AAAAigMAAAAA&#10;" path="m4548,l199820,r4549,53732c204369,166037,166167,269339,102184,351597,38202,269339,,166025,,53744l4548,xe" fillcolor="#6a9c97" stroked="f" strokeweight="0">
                <v:stroke miterlimit="83231f" joinstyle="miter"/>
                <v:path arrowok="t" textboxrect="0,0,204369,351597"/>
              </v:shape>
              <v:shape id="Shape 45076"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7EcUA&#10;AADeAAAADwAAAGRycy9kb3ducmV2LnhtbESPT4vCMBTE7wt+h/AEb2uquCrVKNJl2QX34N/7o3k2&#10;pc1LaaLWb78RFjwOM/MbZrnubC1u1PrSsYLRMAFBnDtdcqHgdPx6n4PwAVlj7ZgUPMjDetV7W2Kq&#10;3Z33dDuEQkQI+xQVmBCaVEqfG7Loh64hjt7FtRZDlG0hdYv3CLe1HCfJVFosOS4YbCgzlFeHq1Ww&#10;nf9W54pn4+9M15n5fOyu+65QatDvNgsQgbrwCv+3f7SCyUcym8Lz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vsRxQAAAN4AAAAPAAAAAAAAAAAAAAAAAJgCAABkcnMv&#10;ZG93bnJldi54bWxQSwUGAAAAAAQABAD1AAAAigM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45077"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nrckA&#10;AADeAAAADwAAAGRycy9kb3ducmV2LnhtbESPQWsCMRSE7wX/Q3hCL0UTpa12NYqWVgutUm3B62Pz&#10;3F3cvCybrG7/fSMUehxm5htmOm9tKc5U+8KxhkFfgSBOnSk40/D99dobg/AB2WDpmDT8kIf5rHMz&#10;xcS4C+/ovA+ZiBD2CWrIQ6gSKX2ak0XfdxVx9I6uthiirDNparxEuC3lUKlHabHguJBjRc85pad9&#10;YzU83alNszy8f/DnVu2a9Qut1put1rfddjEBEagN/+G/9pvRcP+gRiO43o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EnrckAAADeAAAADwAAAAAAAAAAAAAAAACYAgAA&#10;ZHJzL2Rvd25yZXYueG1sUEsFBgAAAAAEAAQA9QAAAI4DAAAAAA==&#10;" path="m4579,l202304,r4579,53746c206883,166763,168173,270674,103454,353199,38709,270674,,166763,,53746l4579,xe" fillcolor="#a3bcb9" stroked="f" strokeweight="0">
                <v:stroke miterlimit="83231f" joinstyle="miter"/>
                <v:path arrowok="t" textboxrect="0,0,206883,353199"/>
              </v:shape>
              <v:shape id="Shape 45078"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hUsYA&#10;AADeAAAADwAAAGRycy9kb3ducmV2LnhtbERPz2vCMBS+D/wfwhO8jJluqNNqlDFUPA3WbYi3R/Ns&#10;q81LSaKt++vNYbDjx/d7sepMLa7kfGVZwfMwAUGcW11xoeD7a/M0BeEDssbaMim4kYfVsvewwFTb&#10;lj/pmoVCxBD2KSooQ2hSKX1ekkE/tA1x5I7WGQwRukJqh20MN7V8SZKJNFhxbCixofeS8nN2MQr2&#10;2s6m68PH/qd1k+3vY9ucdtlYqUG/e5uDCNSFf/Gfe6cVjMbJa9wb78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ehUsYAAADeAAAADwAAAAAAAAAAAAAAAACYAgAAZHJz&#10;L2Rvd25yZXYueG1sUEsFBgAAAAAEAAQA9QAAAIsDA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45079"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xRMgA&#10;AADeAAAADwAAAGRycy9kb3ducmV2LnhtbESPQWvCQBSE7wX/w/IEb7qxaG1TV5FKtFB6UAMlt0f2&#10;mQSzb0N2NfHfdwtCj8PMfMMs172pxY1aV1lWMJ1EIIhzqysuFKSnZPwKwnlkjbVlUnAnB+vV4GmJ&#10;sbYdH+h29IUIEHYxKii9b2IpXV6SQTexDXHwzrY16INsC6lb7ALc1PI5il6kwYrDQokNfZSUX45X&#10;o2A/y+7nJN0lmx/z3X1tt5Tp01Wp0bDfvIPw1Pv/8KP9qRXM5tHiD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bFEyAAAAN4AAAAPAAAAAAAAAAAAAAAAAJgCAABk&#10;cnMvZG93bnJldi54bWxQSwUGAAAAAAQABAD1AAAAjQMAAAAA&#10;" path="m4546,l199782,r4548,53769c204330,166037,166141,269339,102159,351584,38189,269339,,166024,,53731l4546,xe" fillcolor="#6a9c97" stroked="f" strokeweight="0">
                <v:stroke miterlimit="83231f" joinstyle="miter"/>
                <v:path arrowok="t" textboxrect="0,0,204330,351584"/>
              </v:shape>
              <v:shape id="Shape 47328"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9cMA&#10;AADeAAAADwAAAGRycy9kb3ducmV2LnhtbERPTUvDQBC9C/6HZYTe2o1psSV2W7QlqIcKVvE8Zsck&#10;mJ0NO2uT/nv3UPD4eN/r7eg6daIgrWcDt7MMFHHlbcu1gY/3croCJRHZYueZDJxJYLu5vlpjYf3A&#10;b3Q6xlqlEJYCDTQx9oXWUjXkUGa+J07ctw8OY4Kh1jbgkMJdp/Msu9MOW04NDfa0a6j6Of46A/Ly&#10;6g683Ev5OZTlSh6/nnIOxkxuxod7UJHG+C++uJ+tgcVynqe96U66An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N/9cMAAADeAAAADwAAAAAAAAAAAAAAAACYAgAAZHJzL2Rv&#10;d25yZXYueG1sUEsFBgAAAAAEAAQA9QAAAIgDAAAAAA==&#10;" path="m,l9144,r,72086l,72086,,e" fillcolor="#88aca8" stroked="f" strokeweight="0">
                <v:stroke miterlimit="83231f" joinstyle="miter"/>
                <v:path arrowok="t" textboxrect="0,0,9144,72086"/>
              </v:shape>
              <v:shape id="Shape 47329"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cgA&#10;AADeAAAADwAAAGRycy9kb3ducmV2LnhtbESPQWvCQBSE70L/w/KEXorZqKWa1FWKUNCLtipCb4/s&#10;MwnNvg3ZbRL/vSsUPA4z8w2zWPWmEi01rrSsYBzFIIgzq0vOFZyOn6M5COeRNVaWScGVHKyWT4MF&#10;ptp2/E3tweciQNilqKDwvk6ldFlBBl1ka+LgXWxj0AfZ5FI32AW4qeQkjt+kwZLDQoE1rQvKfg9/&#10;RkFs9ms9L88vO5qN213Sbb/0/kep52H/8Q7CU+8f4f/2Rit4nU0nCdzvhC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5dyAAAAN4AAAAPAAAAAAAAAAAAAAAAAJgCAABk&#10;cnMvZG93bnJldi54bWxQSwUGAAAAAAQABAD1AAAAjQMAAAAA&#10;" path="m,l9144,r,14097l,14097,,e" fillcolor="#88aca8" stroked="f" strokeweight="0">
                <v:stroke miterlimit="83231f" joinstyle="miter"/>
                <v:path arrowok="t" textboxrect="0,0,9144,14097"/>
              </v:shape>
              <v:shape id="Shape 45082"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FcQA&#10;AADeAAAADwAAAGRycy9kb3ducmV2LnhtbESP0YrCMBRE3wX/IVxh3zS1qEg1iros6KOuH3C3uTbV&#10;5qY0se3+vVlY8HGYmTPMetvbSrTU+NKxgukkAUGcO11yoeD6/TVegvABWWPlmBT8koftZjhYY6Zd&#10;x2dqL6EQEcI+QwUmhDqT0ueGLPqJq4mjd3ONxRBlU0jdYBfhtpJpkiykxZLjgsGaDobyx+VpFch9&#10;3R53J7P4/Lmf9rMrd5g+CqU+Rv1uBSJQH97h//ZRK5jNk2UKf3fi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RXEAAAA3gAAAA8AAAAAAAAAAAAAAAAAmAIAAGRycy9k&#10;b3ducmV2LnhtbFBLBQYAAAAABAAEAPUAAACJAw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45083"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yb8YA&#10;AADeAAAADwAAAGRycy9kb3ducmV2LnhtbESPUUsDMRCE3wX/Q1ihL8UmtlbK2bQUQRBfxLY/YE22&#10;l8PL5rhs27O/3hQEH4eZ+YZZrofYqhP1uUls4WFiQBG75BuuLex3r/cLUFmQPbaJycIPZVivbm+W&#10;WPl05k86baVWBcK5QgtBpKu0zi5QxDxJHXHxDqmPKEX2tfY9ngs8tnpqzJOO2HBZCNjRSyD3vT1G&#10;C+LGh8u7GPexCely3O/m46/QWTu6GzbPoIQG+Q//td+8hce5Wczgeqdc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Gyb8YAAADeAAAADwAAAAAAAAAAAAAAAACYAgAAZHJz&#10;L2Rvd25yZXYueG1sUEsFBgAAAAAEAAQA9QAAAIsDA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45084"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nX8YA&#10;AADeAAAADwAAAGRycy9kb3ducmV2LnhtbESP0WqDQBRE3wv9h+UW+lKaNWJLsNmIBEIDyYvGD7i4&#10;typ171p3o/bvu4FAH4eZOcNss8X0YqLRdZYVrFcRCOLa6o4bBdXl8LoB4Tyyxt4yKfglB9nu8WGL&#10;qbYzFzSVvhEBwi5FBa33Qyqlq1sy6FZ2IA7elx0N+iDHRuoR5wA3vYyj6F0a7DgstDjQvqX6u7wa&#10;BVjk5+on6Q4vn8eKTs3aUDHFSj0/LfkHCE+L/w/f20etIHmLNgnc7o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HnX8YAAADeAAAADwAAAAAAAAAAAAAAAACYAgAAZHJz&#10;L2Rvd25yZXYueG1sUEsFBgAAAAAEAAQA9QAAAIsDAAAAAA==&#10;" path="m34087,r,7404c17183,7404,8801,22771,8801,38138v,15367,8382,30734,25286,30734l34087,76276c12014,76276,,58813,,38138,,17463,12014,,34087,xe" fillcolor="#88aca8" stroked="f" strokeweight="0">
                <v:stroke miterlimit="83231f" joinstyle="miter"/>
                <v:path arrowok="t" textboxrect="0,0,34087,76276"/>
              </v:shape>
              <v:shape id="Shape 45085"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CxMQA&#10;AADeAAAADwAAAGRycy9kb3ducmV2LnhtbESP0YrCMBRE3wX/IVzBF9FUUZFqFBFkBX2p9gMuzbUt&#10;Nje1ydb692ZhwcdhZs4wm11nKtFS40rLCqaTCARxZnXJuYL0dhyvQDiPrLGyTAre5GC37fc2GGv7&#10;4oTaq89FgLCLUUHhfR1L6bKCDLqJrYmDd7eNQR9kk0vd4CvATSVnUbSUBksOCwXWdCgoe1x/jQJM&#10;9pf0OS+Po59TSud8aihpZ0oNB91+DcJT57/h//ZJK5gvotUC/u6EKyC3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QsTEAAAA3gAAAA8AAAAAAAAAAAAAAAAAmAIAAGRycy9k&#10;b3ducmV2LnhtbFBLBQYAAAAABAAEAPUAAACJAwAAAAA=&#10;" path="m,c22073,,34087,17463,34087,38138,34087,58813,22073,76276,,76276l,68872v16904,,25286,-15367,25286,-30734c25286,22771,16904,7404,,7404l,xe" fillcolor="#88aca8" stroked="f" strokeweight="0">
                <v:stroke miterlimit="83231f" joinstyle="miter"/>
                <v:path arrowok="t" textboxrect="0,0,34087,76276"/>
              </v:shape>
              <v:shape id="Shape 45086"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h5McA&#10;AADeAAAADwAAAGRycy9kb3ducmV2LnhtbESPQWvCQBSE7wX/w/IEb3Wj1iDRVbQg9eChRi/eHtln&#10;Esy+jdltjP31XaHgcZiZb5jFqjOVaKlxpWUFo2EEgjizuuRcwem4fZ+BcB5ZY2WZFDzIwWrZe1tg&#10;ou2dD9SmPhcBwi5BBYX3dSKlywoy6Ia2Jg7exTYGfZBNLnWD9wA3lRxHUSwNlhwWCqzps6Dsmv4Y&#10;BV+PcXpu68339bb9xf1mkse76VqpQb9bz0F46vwr/N/eaQUf02gWw/N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YeTHAAAA3g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45087"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HrcUA&#10;AADeAAAADwAAAGRycy9kb3ducmV2LnhtbESPQWvCQBSE7wX/w/IEb3VjsSrRVUSQehFs1Psj+0yC&#10;2bdxdzWxv75bKHgcZuYbZrHqTC0e5HxlWcFomIAgzq2uuFBwOm7fZyB8QNZYWyYFT/KwWvbeFphq&#10;2/I3PbJQiAhhn6KCMoQmldLnJRn0Q9sQR+9incEQpSukdthGuKnlR5JMpMGK40KJDW1Kyq/Z3SiY&#10;nG8/p3u+32b7w6Gt3PrL2w0rNeh36zmIQF14hf/bO61g/JnMpvB3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0etxQAAAN4AAAAPAAAAAAAAAAAAAAAAAJgCAABkcnMv&#10;ZG93bnJldi54bWxQSwUGAAAAAAQABAD1AAAAigM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45088"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spcIA&#10;AADeAAAADwAAAGRycy9kb3ducmV2LnhtbERPTYvCMBC9L/gfwgje1kRRka5RVkEQb9pF2NvQzLZd&#10;m0ltosZ/bw6Cx8f7XqyibcSNOl871jAaKhDEhTM1lxp+8u3nHIQPyAYbx6ThQR5Wy97HAjPj7nyg&#10;2zGUIoWwz1BDFUKbSemLiiz6oWuJE/fnOoshwa6UpsN7CreNHCs1kxZrTg0VtrSpqDgfr1ZDbE+X&#10;35Ob8rU8T+K+Xv/n6pJrPejH7y8QgWJ4i1/undEwmap52pvupCs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CylwgAAAN4AAAAPAAAAAAAAAAAAAAAAAJgCAABkcnMvZG93&#10;bnJldi54bWxQSwUGAAAAAAQABAD1AAAAhw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45089"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J/8gA&#10;AADeAAAADwAAAGRycy9kb3ducmV2LnhtbESPT2sCMRTE74V+h/AK3mqyi1W7NYoIoociaP+cXzev&#10;u1s3L0sS1+23bwqFHoeZ+Q2zWA22FT350DjWkI0VCOLSmYYrDa8v2/s5iBCRDbaOScM3BVgtb28W&#10;WBh35SP1p1iJBOFQoIY6xq6QMpQ1WQxj1xEn79N5izFJX0nj8ZrgtpW5UlNpseG0UGNHm5rK8+li&#10;Nbz7w3Rnhz7/yrO4ecvU7PnwMdN6dDesn0BEGuJ/+K+9NxomD2r+CL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n/yAAAAN4AAAAPAAAAAAAAAAAAAAAAAJgCAABk&#10;cnMvZG93bnJldi54bWxQSwUGAAAAAAQABAD1AAAAjQMAAAAA&#10;" path="m26334,r,7110l14459,10577c11036,13300,8941,17491,8801,23365l,23365c419,14913,3597,8871,8731,4942l26334,xe" fillcolor="#007166" stroked="f" strokeweight="0">
                <v:stroke miterlimit="83231f" joinstyle="miter"/>
                <v:path arrowok="t" textboxrect="0,0,26334,23365"/>
              </v:shape>
              <v:shape id="Shape 45090"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BcYA&#10;AADeAAAADwAAAGRycy9kb3ducmV2LnhtbESPy27CMBBF95X4B2uQuitOKlogYCJUCdGqq/LcDvaQ&#10;BOJxFLsk/ft6UanLq/vSWeS9rcWdWl85VpCOEhDE2pmKCwX73fppCsIHZIO1Y1LwQx7y5eBhgZlx&#10;HX/RfRsKEUfYZ6igDKHJpPS6JIt+5Bri6F1cazFE2RbStNjFcVvL5yR5lRYrjg8lNvRWkr5tv62C&#10;8/ETPyZOX1fdYS8vqd5Um+NJqcdhv5qDCNSH//Bf+90oGL8kswgQcSI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rBcYAAADeAAAADwAAAAAAAAAAAAAAAACYAgAAZHJz&#10;L2Rvd25yZXYueG1sUEsFBgAAAAAEAAQA9QAAAIsDA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45091"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ap8gA&#10;AADeAAAADwAAAGRycy9kb3ducmV2LnhtbESPQWvCQBSE7wX/w/KE3nSjNLamriIFadGLVSl4e2Rf&#10;s8Hs25BdTeqvdwWhx2FmvmFmi85W4kKNLx0rGA0TEMS50yUXCg771eANhA/IGivHpOCPPCzmvacZ&#10;Ztq1/E2XXShEhLDPUIEJoc6k9Lkhi37oauLo/brGYoiyKaRusI1wW8lxkkykxZLjgsGaPgzlp93Z&#10;KnitVp97OflJl+fWpdv15no4mqtSz/1u+Q4iUBf+w4/2l1bwkibTE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2dqnyAAAAN4AAAAPAAAAAAAAAAAAAAAAAJgCAABk&#10;cnMvZG93bnJldi54bWxQSwUGAAAAAAQABAD1AAAAjQM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45092"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I8YA&#10;AADeAAAADwAAAGRycy9kb3ducmV2LnhtbESPQWvCQBSE70L/w/IKvdWNVotGV6kWwYMHtaLXR/aZ&#10;BLNvw+4mpv++KxQ8DjPzDTNfdqYSLTlfWlYw6CcgiDOrS84VnH427xMQPiBrrCyTgl/ysFy89OaY&#10;anvnA7XHkIsIYZ+igiKEOpXSZwUZ9H1bE0fvap3BEKXLpXZ4j3BTyWGSfEqDJceFAmtaF5Tdjo1R&#10;sHPfH+15322aCzYDaUcrXq0PSr29dl8zEIG68Az/t7dawWicTIfwu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yI8YAAADeAAAADwAAAAAAAAAAAAAAAACYAgAAZHJz&#10;L2Rvd25yZXYueG1sUEsFBgAAAAAEAAQA9QAAAIs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45093"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aEscA&#10;AADeAAAADwAAAGRycy9kb3ducmV2LnhtbESP3WrCQBSE7wt9h+UIvasbWysxukotBApS8Q+vD9lj&#10;EsyeTbMbjT69Wyh4OczMN8x03plKnKlxpWUFg34EgjizuuRcwX6XvsYgnEfWWFkmBVdyMJ89P00x&#10;0fbCGzpvfS4ChF2CCgrv60RKlxVk0PVtTRy8o20M+iCbXOoGLwFuKvkWRSNpsOSwUGBNXwVlp21r&#10;FMT19dYuV+uf9FfvW9wc0kW8qJR66XWfExCeOv8I/7e/tYLhRzR+h7874Qr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2hLHAAAA3gAAAA8AAAAAAAAAAAAAAAAAmAIAAGRy&#10;cy9kb3ducmV2LnhtbFBLBQYAAAAABAAEAPUAAACMAwAAAAA=&#10;" path="m,l9779,,32410,63271r280,l55042,r9080,l37160,72086r-9372,l,xe" fillcolor="#007166" stroked="f" strokeweight="0">
                <v:stroke miterlimit="83231f" joinstyle="miter"/>
                <v:path arrowok="t" textboxrect="0,0,64122,72086"/>
              </v:shape>
              <v:shape id="Shape 47330"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N98QA&#10;AADeAAAADwAAAGRycy9kb3ducmV2LnhtbESPzYrCMBSF94LvEK7gTlOnokPHKDIiyCCW1oHZXppr&#10;W2xuShO1vv1kIbg8nD++1aY3jbhT52rLCmbTCARxYXXNpYLf837yCcJ5ZI2NZVLwJAeb9XCwwkTb&#10;B2d0z30pwgi7BBVU3reJlK6oyKCb2pY4eBfbGfRBdqXUHT7CuGnkRxQtpMGaw0OFLX1XVFzzm1FA&#10;aXY6/mH2M8/idHdc9PmJMVdqPOq3XyA89f4dfrUPWsF8GccBIOAE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jffEAAAA3gAAAA8AAAAAAAAAAAAAAAAAmAIAAGRycy9k&#10;b3ducmV2LnhtbFBLBQYAAAAABAAEAPUAAACJAwAAAAA=&#10;" path="m,l9144,r,72086l,72086,,e" fillcolor="#007166" stroked="f" strokeweight="0">
                <v:stroke miterlimit="83231f" joinstyle="miter"/>
                <v:path arrowok="t" textboxrect="0,0,9144,72086"/>
              </v:shape>
              <v:shape id="Shape 47331"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WJ8UA&#10;AADeAAAADwAAAGRycy9kb3ducmV2LnhtbESP3WrCQBSE7wt9h+UUelc3GtGSuooIQqFUjD/3h+wx&#10;CWbPht2tSd6+KwheDjPzDbNY9aYRN3K+tqxgPEpAEBdW11wqOB23H58gfEDW2FgmBQN5WC1fXxaY&#10;adtxTrdDKEWEsM9QQRVCm0npi4oM+pFtiaN3sc5giNKVUjvsItw0cpIkM2mw5rhQYUubiorr4c8o&#10;uA4YzucfN+3dkKf5zna/F71X6v2tX3+BCNSHZ/jR/tYKpvM0HcP9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FYnxQAAAN4AAAAPAAAAAAAAAAAAAAAAAJgCAABkcnMv&#10;ZG93bnJldi54bWxQSwUGAAAAAAQABAD1AAAAigMAAAAA&#10;" path="m,l9144,r,14097l,14097,,e" fillcolor="#007166" stroked="f" strokeweight="0">
                <v:stroke miterlimit="83231f" joinstyle="miter"/>
                <v:path arrowok="t" textboxrect="0,0,9144,14097"/>
              </v:shape>
              <v:shape id="Shape 45096"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JPsUA&#10;AADeAAAADwAAAGRycy9kb3ducmV2LnhtbESPQUsDMRSE70L/Q3gFbzbbokXXpiUICyJebPX+3DyT&#10;tZuXNYnd1V9vBMHjMDPfMJvd5Htxopi6wAqWiwoEcRtMx1bB86G5uAaRMrLBPjAp+KIEu+3sbIO1&#10;CSM/0WmfrSgQTjUqcDkPtZSpdeQxLcJAXLy3ED3mIqOVJuJY4L6Xq6paS48dlwWHA905ao/7T6/g&#10;IX6vrLNae/fx2vjHl/FdN1qp8/mkb0FkmvJ/+K99bxRcXlU3a/i9U6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Ek+xQAAAN4AAAAPAAAAAAAAAAAAAAAAAJgCAABkcnMv&#10;ZG93bnJldi54bWxQSwUGAAAAAAQABAD1AAAAigM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45097"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XAMkA&#10;AADeAAAADwAAAGRycy9kb3ducmV2LnhtbESPQWvCQBSE7wX/w/IEb3VXbRsbXUWkQj20tBpoe3tk&#10;n0k0+zZktxr/fbdQ6HGYmW+Y+bKztThT6yvHGkZDBYI4d6biQkO239xOQfiAbLB2TBqu5GG56N3M&#10;MTXuwu903oVCRAj7FDWUITSplD4vyaIfuoY4egfXWgxRtoU0LV4i3NZyrNSDtFhxXCixoXVJ+Wn3&#10;bTXwa/JyTN6Ukj7bfj5tsu3kY/Wl9aDfrWYgAnXhP/zXfjYa7u7VYwK/d+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4XAMkAAADeAAAADwAAAAAAAAAAAAAAAACYAgAA&#10;ZHJzL2Rvd25yZXYueG1sUEsFBgAAAAAEAAQA9QAAAI4DA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45098"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WTcIA&#10;AADeAAAADwAAAGRycy9kb3ducmV2LnhtbERPz2vCMBS+C/4P4Qm7aapo2TqjiChzB0E72fnRvLXd&#10;mpfSpBr/e3MYePz4fi/XwTTiSp2rLSuYThIQxIXVNZcKLl/78SsI55E1NpZJwZ0crFfDwRIzbW98&#10;pmvuSxFD2GWooPK+zaR0RUUG3cS2xJH7sZ1BH2FXSt3hLYabRs6SJJUGa44NFba0raj4y3uj4LOg&#10;U39x6fcxyA+d7n7DTvdBqZdR2LyD8BT8U/zvPmgF80XyFvfGO/E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pZNwgAAAN4AAAAPAAAAAAAAAAAAAAAAAJgCAABkcnMvZG93&#10;bnJldi54bWxQSwUGAAAAAAQABAD1AAAAhwMAAAAA&#10;" path="m23038,r8814,c28080,16345,18580,25844,419,25844l,25757,,18338r419,102c13271,18440,20257,10909,23038,xe" fillcolor="#007166" stroked="f" strokeweight="0">
                <v:stroke miterlimit="83231f" joinstyle="miter"/>
                <v:path arrowok="t" textboxrect="0,0,31852,25844"/>
              </v:shape>
              <v:shape id="Shape 45099"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GZMgA&#10;AADeAAAADwAAAGRycy9kb3ducmV2LnhtbESPUUvDMBSF3wX/Q7jCXoZLNjdxddnQ4mCID7P6Ay7N&#10;XVNsbromdvXfL4OBj4dzznc4q83gGtFTF2rPGqYTBYK49KbmSsP31/b+CUSIyAYbz6ThjwJs1rc3&#10;K8yMP/En9UWsRIJwyFCDjbHNpAylJYdh4lvi5B185zAm2VXSdHhKcNfImVKP0mHNacFiS7ml8qf4&#10;dRqOb6+qGH/0sXoY29yG937v8oPWo7vh5RlEpCH+h6/tndEwX6jlEi530hWQ6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cZkyAAAAN4AAAAPAAAAAAAAAAAAAAAAAJgCAABk&#10;cnMvZG93bnJldi54bWxQSwUGAAAAAAQABAD1AAAAjQMAAAAA&#10;" path="m419,c23597,,32830,20244,32131,40501l,40501,,33096r23330,c22911,19825,14668,7404,419,7404l,7602,,93,419,xe" fillcolor="#007166" stroked="f" strokeweight="0">
                <v:stroke miterlimit="83231f" joinstyle="miter"/>
                <v:path arrowok="t" textboxrect="0,0,32830,40501"/>
              </v:shape>
              <v:shape id="Shape 45100"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ZR8cA&#10;AADeAAAADwAAAGRycy9kb3ducmV2LnhtbESPy2rCQBSG90LfYTiF7szE0BZNHYP0AhXqIlEUd4fM&#10;aRLMnAmZiaZv31kILn/+G98yG00rLtS7xrKCWRSDIC6tbrhSsN99TecgnEfW2FomBX/kIFs9TJaY&#10;anvlnC6Fr0QYYZeigtr7LpXSlTUZdJHtiIP3a3uDPsi+krrHaxg3rUzi+FUabDg81NjRe03luRiM&#10;gk8eNpuu+Em2zclXH8fDYeHyRKmnx3H9BsLT6O/hW/tbK3h+mcUBIOAEFJ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AWUfHAAAA3gAAAA8AAAAAAAAAAAAAAAAAmAIAAGRy&#10;cy9kb3ducmV2LnhtbFBLBQYAAAAABAAEAPUAAACMAw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45101"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X/8UA&#10;AADeAAAADwAAAGRycy9kb3ducmV2LnhtbESPT2vCQBTE7wW/w/IEb3WTYqtEV5GitFg8+Ofi7ZF9&#10;JsHs25B9avz23ULB4zAzv2Fmi87V6kZtqDwbSIcJKOLc24oLA8fD+nUCKgiyxdozGXhQgMW89zLD&#10;zPo77+i2l0JFCIcMDZQiTaZ1yEtyGIa+IY7e2bcOJcq20LbFe4S7Wr8lyYd2WHFcKLGhz5Lyy/7q&#10;DOBmtPk6Sb29HLYP+hGyqzGKMYN+t5yCEurkGf5vf1sDo/c0SeHvTrw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Vf/xQAAAN4AAAAPAAAAAAAAAAAAAAAAAJgCAABkcnMv&#10;ZG93bnJldi54bWxQSwUGAAAAAAQABAD1AAAAigMAAAAA&#10;" path="m35623,559r,8801c19698,8522,8801,20256,8801,35204r,38418l,73622,,1536r8103,l8103,18441r279,c12852,6845,22631,,35623,559xe" fillcolor="#88aca8" stroked="f" strokeweight="0">
                <v:stroke miterlimit="83231f" joinstyle="miter"/>
                <v:path arrowok="t" textboxrect="0,0,35623,73622"/>
              </v:shape>
              <v:shape id="Shape 45102"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cMYA&#10;AADeAAAADwAAAGRycy9kb3ducmV2LnhtbESPQWsCMRSE74X+h/AK3mri4lrZGkULhfZYFdrjY/Pc&#10;LG5e1iS623/fFAo9DjPzDbPajK4TNwqx9axhNlUgiGtvWm40HA+vj0sQMSEb7DyThm+KsFnf362w&#10;Mn7gD7rtUyMyhGOFGmxKfSVlrC05jFPfE2fv5IPDlGVopAk4ZLjrZKHUQjpsOS9Y7OnFUn3eX52G&#10;94Mcr6pcbIfdMSwv9rP4eiqd1pOHcfsMItGY/sN/7TejYV7OVAG/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UcMYAAADeAAAADwAAAAAAAAAAAAAAAACYAgAAZHJz&#10;L2Rvd25yZXYueG1sUEsFBgAAAAAEAAQA9QAAAIsDA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45103"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MWsYA&#10;AADeAAAADwAAAGRycy9kb3ducmV2LnhtbESPQWsCMRSE70L/Q3gFb5poa5HVKEWw9tDLanvw9tg8&#10;N0s3L2sSdf33TaHQ4zAz3zDLde9acaUQG88aJmMFgrjypuFaw+dhO5qDiAnZYOuZNNwpwnr1MFhi&#10;YfyNS7ruUy0yhGOBGmxKXSFlrCw5jGPfEWfv5IPDlGWopQl4y3DXyqlSL9Jhw3nBYkcbS9X3/uI0&#10;HGdUhh3ao+K3svvCw8fmfJ9rPXzsXxcgEvXpP/zXfjcanmcT9QS/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GMWsYAAADeAAAADwAAAAAAAAAAAAAAAACYAgAAZHJz&#10;L2Rvd25yZXYueG1sUEsFBgAAAAAEAAQA9QAAAIsDAAAAAA==&#10;" path="m26334,r,7110l14459,10577c11036,13300,8941,17491,8801,23365l,23365c419,14913,3597,8871,8731,4942l26334,xe" fillcolor="#88aca8" stroked="f" strokeweight="0">
                <v:stroke miterlimit="83231f" joinstyle="miter"/>
                <v:path arrowok="t" textboxrect="0,0,26334,23365"/>
              </v:shape>
              <v:shape id="Shape 45104"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Zx8gA&#10;AADeAAAADwAAAGRycy9kb3ducmV2LnhtbESPQUvDQBSE74L/YXmCN7tJia3EbosUtGIpalo8P7Iv&#10;2WD2bchu2+iv7xYKPQ4z8w0zWwy2FQfqfeNYQTpKQBCXTjdcK9htXx+eQPiArLF1TAr+yMNifnsz&#10;w1y7I3/ToQi1iBD2OSowIXS5lL40ZNGPXEccvcr1FkOUfS11j8cIt60cJ8lEWmw4LhjsaGmo/C32&#10;VsEq/dkU/5ztP6Zv1dR8fsn1alMpdX83vDyDCDSEa/jSftcKssc0yeB8J14B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FnHyAAAAN4AAAAPAAAAAAAAAAAAAAAAAJgCAABk&#10;cnMvZG93bnJldi54bWxQSwUGAAAAAAQABAD1AAAAjQM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332"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ewscA&#10;AADeAAAADwAAAGRycy9kb3ducmV2LnhtbESPX0vDQBDE34V+h2MLvtmLqdiS9lr8Q1AfKlhLn7e5&#10;NQnm9sLt2cRv7wmCj8PM/IZZb0fXqTMFaT0buJ5loIgrb1uuDRzey6slKInIFjvPZOCbBLabycUa&#10;C+sHfqPzPtYqQVgKNNDE2BdaS9WQQ5n5njh5Hz44jEmGWtuAQ4K7TudZdqsdtpwWGuzpoaHqc//l&#10;DMjLq9vx4lHK41CWS7k/PeUcjLmcjncrUJHG+B/+az9bAzeL+TyH3zvp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S3sLHAAAA3gAAAA8AAAAAAAAAAAAAAAAAmAIAAGRy&#10;cy9kb3ducmV2LnhtbFBLBQYAAAAABAAEAPUAAACMAwAAAAA=&#10;" path="m,l9144,r,72086l,72086,,e" fillcolor="#88aca8" stroked="f" strokeweight="0">
                <v:stroke miterlimit="83231f" joinstyle="miter"/>
                <v:path arrowok="t" textboxrect="0,0,9144,72086"/>
              </v:shape>
              <v:shape id="Shape 47333"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fascA&#10;AADeAAAADwAAAGRycy9kb3ducmV2LnhtbESPQWvCQBSE70L/w/IKXqRuNKI2dRURBL2otaXQ2yP7&#10;moRm34bsmsR/7wqCx2FmvmEWq86UoqHaFZYVjIYRCOLU6oIzBd9f27c5COeRNZaWScGVHKyWL70F&#10;Jtq2/EnN2WciQNglqCD3vkqkdGlOBt3QVsTB+7O1QR9knUldYxvgppTjKJpKgwWHhRwr2uSU/p8v&#10;RkFkjhs9L34GB5qNmsN7uz/p469S/ddu/QHCU+ef4Ud7pxVMZnEcw/1Ou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OX2rHAAAA3gAAAA8AAAAAAAAAAAAAAAAAmAIAAGRy&#10;cy9kb3ducmV2LnhtbFBLBQYAAAAABAAEAPUAAACMAwAAAAA=&#10;" path="m,l9144,r,14097l,14097,,e" fillcolor="#88aca8" stroked="f" strokeweight="0">
                <v:stroke miterlimit="83231f" joinstyle="miter"/>
                <v:path arrowok="t" textboxrect="0,0,9144,14097"/>
              </v:shape>
              <v:shape id="Shape 45107"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SSsQA&#10;AADeAAAADwAAAGRycy9kb3ducmV2LnhtbESP3YrCMBSE7xd8h3CEvVtTxVWpRlEXQS/9eYBjc2yq&#10;zUlpYlvffrOw4OUwM98wi1VnS9FQ7QvHCoaDBARx5nTBuYLLefc1A+EDssbSMSl4kYfVsvexwFS7&#10;lo/UnEIuIoR9igpMCFUqpc8MWfQDVxFH7+ZqiyHKOpe6xjbCbSlHSTKRFguOCwYr2hrKHqenVSA3&#10;VbNfH8zk53o/bMYXbnH0yJX67HfrOYhAXXiH/9t7rWD8PUym8HcnX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krEAAAA3gAAAA8AAAAAAAAAAAAAAAAAmAIAAGRycy9k&#10;b3ducmV2LnhtbFBLBQYAAAAABAAEAPUAAACJAw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45108"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6sMA&#10;AADeAAAADwAAAGRycy9kb3ducmV2LnhtbERPW2vCMBR+F/wP4Qh7m6myzq0apewCexKsMtnbITm2&#10;xeakNJlm/355EHz8+O6rTbSduNDgW8cKZtMMBLF2puVawWH/+fgCwgdkg51jUvBHHjbr8WiFhXFX&#10;3tGlCrVIIewLVNCE0BdSet2QRT91PXHiTm6wGBIcamkGvKZw28l5lj1Liy2nhgZ7emtIn6tfq8Af&#10;bR/f8+9ycSw/8u1r1PoHvVIPk1guQQSK4S6+ub+Mgqd8lqW96U6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6sMAAADeAAAADwAAAAAAAAAAAAAAAACYAgAAZHJzL2Rv&#10;d25yZXYueG1sUEsFBgAAAAAEAAQA9QAAAIgDAAAAAA==&#10;" path="m,l9360,,27800,61735r280,l45682,r9919,l73203,61735r279,l91923,r9360,l78092,72086r-9639,l50711,11443r-267,l32830,72086r-9640,l,xe" fillcolor="#88aca8" stroked="f" strokeweight="0">
                <v:stroke miterlimit="83231f" joinstyle="miter"/>
                <v:path arrowok="t" textboxrect="0,0,101283,72086"/>
              </v:shape>
              <v:shape id="Shape 45109"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lIsgA&#10;AADeAAAADwAAAGRycy9kb3ducmV2LnhtbESPQWvCQBSE74L/YXmCF6kbpZaYuooIQqBQqhbB22v2&#10;uQlm34bsqml/fbcg9DjMzDfMYtXZWtyo9ZVjBZNxAoK4cLpio+DzsH1KQfiArLF2TAq+ycNq2e8t&#10;MNPuzju67YMREcI+QwVlCE0mpS9KsujHriGO3tm1FkOUrZG6xXuE21pOk+RFWqw4LpTY0Kak4rK/&#10;WgWnfHQ+mnQz/wn52/WQbj++3skoNRx061cQgbrwH360c63geTZJ5v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aUiyAAAAN4AAAAPAAAAAAAAAAAAAAAAAJgCAABk&#10;cnMvZG93bnJldi54bWxQSwUGAAAAAAQABAD1AAAAjQM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45110"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nE8IA&#10;AADeAAAADwAAAGRycy9kb3ducmV2LnhtbESPy4rCMBSG9wPzDuEMuBvTijc6RhFBdOHC2wMcm2Nb&#10;pjkJTdT49mYhuPz5b3yzRTStuFPnG8sK8n4Ggri0uuFKwfm0/p2C8AFZY2uZFDzJw2L+/TXDQtsH&#10;H+h+DJVII+wLVFCH4AopfVmTQd+3jjh5V9sZDEl2ldQdPtK4aeUgy8bSYMPpoUZHq5rK/+PNKNhv&#10;JbW7OD4NJpvnNcazu1yCU6r3E5d/IALF8Am/21utYDjK8wSQcBIK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ucTwgAAAN4AAAAPAAAAAAAAAAAAAAAAAJgCAABkcnMvZG93&#10;bnJldi54bWxQSwUGAAAAAAQABAD1AAAAhwM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5111"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pqMcA&#10;AADeAAAADwAAAGRycy9kb3ducmV2LnhtbESPQWvCQBSE70L/w/IK3uomWkubuoqIQkEI1Ba8PrKv&#10;STT7NuyuJumv7woFj8PMfMMsVr1pxJWcry0rSCcJCOLC6ppLBd9fu6dXED4ga2wsk4KBPKyWD6MF&#10;Ztp2/EnXQyhFhLDPUEEVQptJ6YuKDPqJbYmj92OdwRClK6V22EW4aeQ0SV6kwZrjQoUtbSoqzoeL&#10;UYC/+THvku38OLzll9l+cJuTdEqNH/v1O4hAfbiH/9sfWsHzPE1TuN2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pKajHAAAA3gAAAA8AAAAAAAAAAAAAAAAAmAIAAGRy&#10;cy9kb3ducmV2LnhtbFBLBQYAAAAABAAEAPUAAACMAwAAAAA=&#10;" path="m35611,558r,8802c19685,8521,8788,20256,8788,35192r,38430l,73622,,1536r8090,l8090,18440r279,c12840,6845,22619,,35611,558xe" fillcolor="#88aca8" stroked="f" strokeweight="0">
                <v:stroke miterlimit="83231f" joinstyle="miter"/>
                <v:path arrowok="t" textboxrect="0,0,35611,73622"/>
              </v:shape>
              <v:shape id="Shape 45112"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sYA&#10;AADeAAAADwAAAGRycy9kb3ducmV2LnhtbESPQWvCQBSE74X+h+UJvZS6iaQiqatIQSwIUm29P7LP&#10;bDD7NmRXk/x7VxA8DjPzDTNf9rYWV2p95VhBOk5AEBdOV1wq+P9bf8xA+ICssXZMCgbysFy8vswx&#10;167jPV0PoRQRwj5HBSaEJpfSF4Ys+rFriKN3cq3FEGVbSt1iF+G2lpMkmUqLFccFgw19GyrOh4tV&#10;sGl2/vj+Ozuutl02XE7YD9neKPU26ldfIAL14Rl+tH+0guwzTSd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txsYAAADeAAAADwAAAAAAAAAAAAAAAACYAgAAZHJz&#10;L2Rvd25yZXYueG1sUEsFBgAAAAAEAAQA9QAAAIsDAAAAAA==&#10;" path="m,l8788,r,62585l48743,27660r11734,l29743,54331,62573,99746r-11036,l23038,60490,8788,72352r,27394l,99746,,xe" fillcolor="#88aca8" stroked="f" strokeweight="0">
                <v:stroke miterlimit="83231f" joinstyle="miter"/>
                <v:path arrowok="t" textboxrect="0,0,62573,99746"/>
              </v:shape>
              <v:shape id="Shape 45113"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RscA&#10;AADeAAAADwAAAGRycy9kb3ducmV2LnhtbESPQUsDMRSE7wX/Q3iCN5vd6lZdm5ZFLfRUaCsWb4/k&#10;ubt087JsYhv/fVMQehxm5htmtoi2E0cafOtYQT7OQBBrZ1quFXzulvfPIHxANtg5JgV/5GExvxnN&#10;sDTuxBs6bkMtEoR9iQqaEPpSSq8bsujHridO3o8bLIYkh1qaAU8Jbjs5ybKptNhyWmiwp7eG9GH7&#10;axX4ve3je/FVPe2rj2L9ErX+Rq/U3W2sXkEEiuEa/m+vjILHIs8f4HInX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ipUbHAAAA3gAAAA8AAAAAAAAAAAAAAAAAmAIAAGRy&#10;cy9kb3ducmV2LnhtbFBLBQYAAAAABAAEAPUAAACMAwAAAAA=&#10;" path="m,l9360,,27800,61735r280,l45682,r9919,l73203,61735r267,l91923,r9360,l78092,72086r-9639,l50698,11443r-266,l32830,72086r-9653,l,xe" fillcolor="#88aca8" stroked="f" strokeweight="0">
                <v:stroke miterlimit="83231f" joinstyle="miter"/>
                <v:path arrowok="t" textboxrect="0,0,101283,72086"/>
              </v:shape>
              <v:shape id="Shape 47334"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jLcYA&#10;AADeAAAADwAAAGRycy9kb3ducmV2LnhtbESPQUvDQBSE7wX/w/IEb+3GtrQldltaJaiHClbx/Mw+&#10;k2D2bdi3NvHfu0Khx2FmvmHW28G16kRBGs8GbicZKOLS24YrA+9vxXgFSiKyxdYzGfglge3marTG&#10;3PqeX+l0jJVKEJYcDdQxdrnWUtbkUCa+I07elw8OY5Kh0jZgn+Cu1dMsW2iHDaeFGju6r6n8Pv44&#10;A/L84g68fJDioy+Klew/H6ccjLm5HnZ3oCIN8RI+t5+sgflyNpvD/510B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jLcYAAADeAAAADwAAAAAAAAAAAAAAAACYAgAAZHJz&#10;L2Rvd25yZXYueG1sUEsFBgAAAAAEAAQA9QAAAIsDAAAAAA==&#10;" path="m,l9144,r,72086l,72086,,e" fillcolor="#88aca8" stroked="f" strokeweight="0">
                <v:stroke miterlimit="83231f" joinstyle="miter"/>
                <v:path arrowok="t" textboxrect="0,0,9144,72086"/>
              </v:shape>
              <v:shape id="Shape 47335"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ihcgA&#10;AADeAAAADwAAAGRycy9kb3ducmV2LnhtbESPQWvCQBSE7wX/w/KEXopuUrVqmlVEKNiLWi0Fb4/s&#10;axLMvg3ZbRL/fbcg9DjMzDdMuu5NJVpqXGlZQTyOQBBnVpecK/g8v40WIJxH1lhZJgU3crBeDR5S&#10;TLTt+IPak89FgLBLUEHhfZ1I6bKCDLqxrYmD920bgz7IJpe6wS7ATSWfo+hFGiw5LBRY07ag7Hr6&#10;MQoic9jqRfn1tKd53O6X3ftRHy5KPQ77zSsIT73/D9/bO61gOp9MZ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2KFyAAAAN4AAAAPAAAAAAAAAAAAAAAAAJgCAABk&#10;cnMvZG93bnJldi54bWxQSwUGAAAAAAQABAD1AAAAjQMAAAAA&#10;" path="m,l9144,r,14097l,14097,,e" fillcolor="#88aca8" stroked="f" strokeweight="0">
                <v:stroke miterlimit="83231f" joinstyle="miter"/>
                <v:path arrowok="t" textboxrect="0,0,9144,14097"/>
              </v:shape>
              <v:shape id="Shape 45116"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xsUA&#10;AADeAAAADwAAAGRycy9kb3ducmV2LnhtbESPQWvCQBSE7wX/w/IK3uputIaQuooogtCTadHrI/ua&#10;hGbfhuzGpP++Wyh4HGbmG2azm2wr7tT7xrGGZKFAEJfONFxp+Pw4vWQgfEA22DomDT/kYbedPW0w&#10;N27kC92LUIkIYZ+jhjqELpfSlzVZ9AvXEUfvy/UWQ5R9JU2PY4TbVi6VSqXFhuNCjR0daiq/i8Fq&#10;GLzPhiwdh3GtVHE8v69kuN60nj9P+zcQgabwCP+3z0bD6zpJUvi7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4vGxQAAAN4AAAAPAAAAAAAAAAAAAAAAAJgCAABkcnMv&#10;ZG93bnJldi54bWxQSwUGAAAAAAQABAD1AAAAigM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45117"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0DMYA&#10;AADeAAAADwAAAGRycy9kb3ducmV2LnhtbESPT2vCQBTE74LfYXlCb3UT+5foKtIqCB6kSen5NftM&#10;gtm3a3bV9Nu7QsHjMDO/YWaL3rTiTJ1vLCtIxwkI4tLqhisF38X68R2ED8gaW8uk4I88LObDwQwz&#10;bS/8Rec8VCJC2GeooA7BZVL6siaDfmwdcfT2tjMYouwqqTu8RLhp5SRJXqXBhuNCjY4+aioP+cko&#10;KLZu5X6b1enzKbVrmx93P0m1U+ph1C+nIAL14R7+b2+0gueXNH2D2514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r0DMYAAADeAAAADwAAAAAAAAAAAAAAAACYAgAAZHJz&#10;L2Rvd25yZXYueG1sUEsFBgAAAAAEAAQA9QAAAIsDA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45118"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OyMMA&#10;AADeAAAADwAAAGRycy9kb3ducmV2LnhtbERPy4rCMBTdC/5DuIK7Ma04KtUoKjjMSnwtdHdtrm2x&#10;uSlN1I5fbxYDLg/nPZ03phQPql1hWUHci0AQp1YXnCk4HtZfYxDOI2ssLZOCP3Iwn7VbU0y0ffKO&#10;HnufiRDCLkEFufdVIqVLczLoerYiDtzV1gZ9gHUmdY3PEG5K2Y+ioTRYcGjIsaJVTultfzcK7tXZ&#10;8iva4ujVXDbZ4fzjlqe+Ut1Os5iA8NT4j/jf/asVDL7jOOwNd8IV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nOyMMAAADeAAAADwAAAAAAAAAAAAAAAACYAgAAZHJzL2Rv&#10;d25yZXYueG1sUEsFBgAAAAAEAAQA9QAAAIgDA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45119"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z/8kA&#10;AADeAAAADwAAAGRycy9kb3ducmV2LnhtbESPQWvCQBSE74X+h+UVvJS6iWiJ0VWKIASEUrUI3p7Z&#10;5yY0+zZkV03767sFocdhZr5h5sveNuJKna8dK0iHCQji0umajYLP/folA+EDssbGMSn4Jg/LxePD&#10;HHPtbryl6y4YESHsc1RQhdDmUvqyIot+6Fri6J1dZzFE2RmpO7xFuG3kKElepcWa40KFLa0qKr92&#10;F6vgWDyfDyZbTX9Csbnss/XH6Z2MUoOn/m0GIlAf/sP3dqEVjCdpOoW/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gz/8kAAADeAAAADwAAAAAAAAAAAAAAAACYAgAA&#10;ZHJzL2Rvd25yZXYueG1sUEsFBgAAAAAEAAQA9QAAAI4DA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45120"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trsUA&#10;AADeAAAADwAAAGRycy9kb3ducmV2LnhtbESPTWrDMBCF94HcQUygu0SOad3iRDGlUOpFF62TA0ys&#10;iW1ijYSlOsrtq0Why8f749tX0YxipskPlhVsNxkI4tbqgTsFp+P7+gWED8gaR8uk4E4eqsNyscdS&#10;2xt/09yETqQR9iUq6ENwpZS+7cmg31hHnLyLnQyGJKdO6glvadyMMs+yQhocOD306Oitp/ba/BgF&#10;X7Wk8TMWx/z5436J8eTO5+CUeljF1x2IQDH8h//atVbw+LTNE0DCSSg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3i2uxQAAAN4AAAAPAAAAAAAAAAAAAAAAAJgCAABkcnMv&#10;ZG93bnJldi54bWxQSwUGAAAAAAQABAD1AAAAigM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5121"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zxcUA&#10;AADeAAAADwAAAGRycy9kb3ducmV2LnhtbESP3WrCQBSE7wXfYTlC73STYEWiq/iDoJdVH+CYPc2m&#10;Zs+G7Jqkb98tFHo5zMw3zHo72Fp01PrKsYJ0loAgLpyuuFRwv52mSxA+IGusHZOCb/Kw3YxHa8y1&#10;6/mDumsoRYSwz1GBCaHJpfSFIYt+5hri6H261mKIsi2lbrGPcFvLLEkW0mLFccFgQwdDxfP6sgrk&#10;vunOu4tZHB9fl/38zj1mz1Kpt8mwW4EINIT/8F/7rBXM39Mshd878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PFxQAAAN4AAAAPAAAAAAAAAAAAAAAAAJgCAABkcnMv&#10;ZG93bnJldi54bWxQSwUGAAAAAAQABAD1AAAAigM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1C1064">
    <w:pPr>
      <w:spacing w:after="0" w:line="259" w:lineRule="auto"/>
      <w:ind w:left="-850" w:right="2022"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234015</wp:posOffset>
              </wp:positionH>
              <wp:positionV relativeFrom="page">
                <wp:posOffset>0</wp:posOffset>
              </wp:positionV>
              <wp:extent cx="3270121" cy="539483"/>
              <wp:effectExtent l="0" t="0" r="0" b="0"/>
              <wp:wrapSquare wrapText="bothSides"/>
              <wp:docPr id="45006" name="Group 45006"/>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45007" name="Shape 45007"/>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5008" name="Shape 45008"/>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5009" name="Shape 45009"/>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5010" name="Shape 45010"/>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5011" name="Shape 45011"/>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5012" name="Shape 45012"/>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5013" name="Shape 45013"/>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320" name="Shape 47320"/>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21" name="Shape 47321"/>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16" name="Shape 45016"/>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17" name="Shape 45017"/>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18" name="Shape 45018"/>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19" name="Shape 45019"/>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20" name="Shape 45020"/>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21" name="Shape 45021"/>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22" name="Shape 45022"/>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23" name="Shape 45023"/>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24" name="Shape 45024"/>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25" name="Shape 45025"/>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26" name="Shape 45026"/>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27" name="Shape 45027"/>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22" name="Shape 47322"/>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23" name="Shape 47323"/>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30" name="Shape 45030"/>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31" name="Shape 45031"/>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32" name="Shape 45032"/>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33" name="Shape 45033"/>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5034" name="Shape 45034"/>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35" name="Shape 45035"/>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36" name="Shape 45036"/>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37" name="Shape 45037"/>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38" name="Shape 45038"/>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24" name="Shape 47324"/>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25" name="Shape 47325"/>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1" name="Shape 45041"/>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2" name="Shape 45042"/>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3" name="Shape 45043"/>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4" name="Shape 45044"/>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5" name="Shape 45045"/>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6" name="Shape 45046"/>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47" name="Shape 45047"/>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26" name="Shape 47326"/>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27" name="Shape 47327"/>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50" name="Shape 45050"/>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51" name="Shape 45051"/>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52" name="Shape 45052"/>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53" name="Shape 45053"/>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54" name="Shape 45054"/>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5055" name="Shape 45055"/>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38934843" id="Group 45006" o:spid="_x0000_s1026" style="position:absolute;margin-left:18.45pt;margin-top:0;width:257.5pt;height:42.5pt;z-index:251659264;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">
              <v:shape id="Shape 45007"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vMcA&#10;AADeAAAADwAAAGRycy9kb3ducmV2LnhtbESP3UoDMRSE7wXfIRzBO5to7Q/bpmVRRFEQbH2Aw+a4&#10;Wbo52W7OtuvbG0HwcpiZb5j1dgytOlGfmsgWbicGFHEVXcO1hc/9080SVBJkh21ksvBNCbaby4s1&#10;Fi6e+YNOO6lVhnAq0IIX6QqtU+UpYJrEjjh7X7EPKFn2tXY9njM8tPrOmLkO2HBe8NjRg6fqsBuC&#10;hXIu72/VzB+nw/518SjDc3k4Tq29vhrLFSihUf7Df+0XZ+F+ZswCfu/kK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Uv7zHAAAA3gAAAA8AAAAAAAAAAAAAAAAAmAIAAGRy&#10;cy9kb3ducmV2LnhtbFBLBQYAAAAABAAEAPUAAACMAw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45008"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blMMA&#10;AADeAAAADwAAAGRycy9kb3ducmV2LnhtbERPTWsCMRC9C/6HMIVepCYtKnZrFBEKehDRtvdhM262&#10;biZLkrrbf28OgsfH+16seteIK4VYe9bwOlYgiEtvaq40fH99vsxBxIRssPFMGv4pwmo5HCywML7j&#10;I11PqRI5hGOBGmxKbSFlLC05jGPfEmfu7IPDlGGopAnY5XDXyDelZtJhzbnBYksbS+Xl9Oc0/OwO&#10;l/189PuOzcZuQ0dn344OWj8/9esPEIn69BDf3VujYTJVKu/Nd/I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UblMMAAADeAAAADwAAAAAAAAAAAAAAAACYAgAAZHJzL2Rv&#10;d25yZXYueG1sUEsFBgAAAAAEAAQA9QAAAIgDA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45009"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ssMUA&#10;AADeAAAADwAAAGRycy9kb3ducmV2LnhtbESPQWsCMRSE74X+h/AK3mpitbbdGsUKyl61pefXzetm&#10;MXlZNlld/70RCj0OM/MNs1gN3okTdbEJrGEyViCIq2AarjV8fW4fX0HEhGzQBSYNF4qwWt7fLbAw&#10;4cx7Oh1SLTKEY4EabEptIWWsLHmM49ASZ+83dB5Tll0tTYfnDPdOPik1lx4bzgsWW9pYqo6H3muY&#10;tv1+Pg0/L6mcfNvd8cP169JpPXoY1u8gEg3pP/zXLo2G2bNSb3C7k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SywxQAAAN4AAAAPAAAAAAAAAAAAAAAAAJgCAABkcnMv&#10;ZG93bnJldi54bWxQSwUGAAAAAAQABAD1AAAAigMAAAAA&#10;" path="m4548,l199820,r4549,53732c204369,166037,166167,269339,102184,351597,38202,269339,,166025,,53744l4548,xe" fillcolor="#6a9c97" stroked="f" strokeweight="0">
                <v:stroke miterlimit="83231f" joinstyle="miter"/>
                <v:path arrowok="t" textboxrect="0,0,204369,351597"/>
              </v:shape>
              <v:shape id="Shape 45010"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wjXsQA&#10;AADeAAAADwAAAGRycy9kb3ducmV2LnhtbESPzYrCMBSF9wO+Q7iCuzFVnBmpRpGKOOAs1NH9pbk2&#10;pc1NaaLWtzcLweXh/PHNl52txY1aXzpWMBomIIhzp0suFJz+N59TED4ga6wdk4IHeVgueh9zTLW7&#10;84Fux1CIOMI+RQUmhCaV0ueGLPqha4ijd3GtxRBlW0jd4j2O21qOk+RbWiw5PhhsKDOUV8erVbCb&#10;/lXnin/G20zXmVk/9tdDVyg16HerGYhAXXiHX+1frWDylYwiQMSJK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I17EAAAA3gAAAA8AAAAAAAAAAAAAAAAAmAIAAGRycy9k&#10;b3ducmV2LnhtbFBLBQYAAAAABAAEAPUAAACJAw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45011"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4skA&#10;AADeAAAADwAAAGRycy9kb3ducmV2LnhtbESPQWvCQBSE7wX/w/KEXkrdTanSpq5iS62CVaoteH1k&#10;n0kw+zZkN5r+e1co9DjMzDfMeNrZSpyo8aVjDclAgSDOnCk51/DzPb9/AuEDssHKMWn4JQ/TSe9m&#10;jKlxZ97SaRdyESHsU9RQhFCnUvqsIIt+4Gri6B1cYzFE2eTSNHiOcFvJB6VG0mLJcaHAmt4Kyo67&#10;1mp4vlPr9nW/+uSvjdq2i3f6WKw3Wt/2u9kLiEBd+A//tZdGw+NQJQlc78QrIC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v/4skAAADeAAAADwAAAAAAAAAAAAAAAACYAgAA&#10;ZHJzL2Rvd25yZXYueG1sUEsFBgAAAAAEAAQA9QAAAI4DAAAAAA==&#10;" path="m4579,l202304,r4579,53746c206883,166763,168173,270674,103454,353199,38709,270674,,166763,,53746l4579,xe" fillcolor="#a3bcb9" stroked="f" strokeweight="0">
                <v:stroke miterlimit="83231f" joinstyle="miter"/>
                <v:path arrowok="t" textboxrect="0,0,206883,353199"/>
              </v:shape>
              <v:shape id="Shape 45012"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zGMgA&#10;AADeAAAADwAAAGRycy9kb3ducmV2LnhtbESPQWvCQBSE7wX/w/IEL6VulCqauoqILZ6EphXp7ZF9&#10;TVKzb8PualJ/vSsUehxm5htmsepMLS7kfGVZwWiYgCDOra64UPD58fo0A+EDssbaMin4JQ+rZe9h&#10;gam2Lb/TJQuFiBD2KSooQ2hSKX1ekkE/tA1x9L6tMxiidIXUDtsIN7UcJ8lUGqw4LpTY0Kak/JSd&#10;jYKjtvPZ9mt/PLRu+nZ9bJufXTZRatDv1i8gAnXhP/zX3mkFz5NkNIb7nXg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HMYyAAAAN4AAAAPAAAAAAAAAAAAAAAAAJgCAABk&#10;cnMvZG93bnJldi54bWxQSwUGAAAAAAQABAD1AAAAjQM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45013"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jDsgA&#10;AADeAAAADwAAAGRycy9kb3ducmV2LnhtbESPT2vCQBTE74V+h+UVequbtCoSXYNU0grSQ1UQb4/s&#10;MwnNvg3ZzR+/fVco9DjMzG+YVTqaWvTUusqygngSgSDOra64UHA6Zi8LEM4ja6wtk4IbOUjXjw8r&#10;TLQd+Jv6gy9EgLBLUEHpfZNI6fKSDLqJbYiDd7WtQR9kW0jd4hDgppavUTSXBisOCyU29F5S/nPo&#10;jILP6eV2zU4f2eZsvob9dksXfeyUen4aN0sQnkb/H/5r77SC6SyK3+B+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mMOyAAAAN4AAAAPAAAAAAAAAAAAAAAAAJgCAABk&#10;cnMvZG93bnJldi54bWxQSwUGAAAAAAQABAD1AAAAjQMAAAAA&#10;" path="m4546,l199782,r4548,53769c204330,166037,166141,269339,102159,351584,38189,269339,,166024,,53731l4546,xe" fillcolor="#6a9c97" stroked="f" strokeweight="0">
                <v:stroke miterlimit="83231f" joinstyle="miter"/>
                <v:path arrowok="t" textboxrect="0,0,204330,351584"/>
              </v:shape>
              <v:shape id="Shape 47320"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z88UA&#10;AADeAAAADwAAAGRycy9kb3ducmV2LnhtbESPTUvDQBCG74L/YRmht3ZjWmyJ3RZtCeqhglU8j9kx&#10;CWZnw87apP/ePRQ8vrxfPOvt6Dp1oiCtZwO3swwUceVty7WBj/dyugIlEdli55kMnElgu7m+WmNh&#10;/cBvdDrGWqURlgINNDH2hdZSNeRQZr4nTt63Dw5jkqHWNuCQxl2n8yy70w5bTg8N9rRrqPo5/joD&#10;8vLqDrzcS/k5lOVKHr+ecg7GTG7Gh3tQkcb4H760n62BxXKeJ4CEk1B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XPzxQAAAN4AAAAPAAAAAAAAAAAAAAAAAJgCAABkcnMv&#10;ZG93bnJldi54bWxQSwUGAAAAAAQABAD1AAAAigMAAAAA&#10;" path="m,l9144,r,72086l,72086,,e" fillcolor="#88aca8" stroked="f" strokeweight="0">
                <v:stroke miterlimit="83231f" joinstyle="miter"/>
                <v:path arrowok="t" textboxrect="0,0,9144,72086"/>
              </v:shape>
              <v:shape id="Shape 47321"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yW8gA&#10;AADeAAAADwAAAGRycy9kb3ducmV2LnhtbESPT2vCQBTE7wW/w/IEL6KbWKkaXUWEQnvR+gfB2yP7&#10;TILZtyG7TdJv3y0IPQ4z8xtmtelMKRqqXWFZQTyOQBCnVhecKbic30dzEM4jaywtk4IfcrBZ915W&#10;mGjb8pGak89EgLBLUEHufZVI6dKcDLqxrYiDd7e1QR9knUldYxvgppSTKHqTBgsOCzlWtMspfZy+&#10;jYLIHHZ6XlyHe5rFzX7Rfn7pw02pQb/bLkF46vx/+Nn+0Aqms9dJDH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fJbyAAAAN4AAAAPAAAAAAAAAAAAAAAAAJgCAABk&#10;cnMvZG93bnJldi54bWxQSwUGAAAAAAQABAD1AAAAjQMAAAAA&#10;" path="m,l9144,r,14097l,14097,,e" fillcolor="#88aca8" stroked="f" strokeweight="0">
                <v:stroke miterlimit="83231f" joinstyle="miter"/>
                <v:path arrowok="t" textboxrect="0,0,9144,14097"/>
              </v:shape>
              <v:shape id="Shape 45016"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ukcQA&#10;AADeAAAADwAAAGRycy9kb3ducmV2LnhtbESP3YrCMBSE74V9h3AW9k5TxS1SjeIPgl6u+gDH5thU&#10;m5PSxLb79htB2MthZr5hFqveVqKlxpeOFYxHCQji3OmSCwWX8344A+EDssbKMSn4JQ+r5cdggZl2&#10;Hf9QewqFiBD2GSowIdSZlD43ZNGPXE0cvZtrLIYom0LqBrsIt5WcJEkqLZYcFwzWtDWUP05Pq0Bu&#10;6vawPpp0d70fN9MLdzh5FEp9ffbrOYhAffgPv9sHrWD6nYxTeN2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LpHEAAAA3gAAAA8AAAAAAAAAAAAAAAAAmAIAAGRycy9k&#10;b3ducmV2LnhtbFBLBQYAAAAABAAEAPUAAACJAw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45017"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h68YA&#10;AADeAAAADwAAAGRycy9kb3ducmV2LnhtbESPUUsDMRCE34X+h7CCL8UmFatyNi2lIBRfxLY/YE22&#10;l8PL5rhs27O/vhEEH4eZ+YaZL4fYqhP1uUlsYToxoIhd8g3XFva7t/sXUFmQPbaJycIPZVguRjdz&#10;rHw68yedtlKrAuFcoYUg0lVaZxcoYp6kjrh4h9RHlCL7WvsezwUeW/1gzJOO2HBZCNjROpD73h6j&#10;BXHjw+VdjPtYhXQ57nez8VforL27HVavoIQG+Q//tTfewuPMTJ/h9065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Ah68YAAADeAAAADwAAAAAAAAAAAAAAAACYAgAAZHJz&#10;L2Rvd25yZXYueG1sUEsFBgAAAAAEAAQA9QAAAIsDA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45018"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43cMA&#10;AADeAAAADwAAAGRycy9kb3ducmV2LnhtbERPzWqDQBC+F/oOyxR6KXU1JKUYV5FCSKC5aHyAwZ2q&#10;xJ217sbYt+8eCj1+fP9ZsZpRLDS7wbKCJIpBELdWD9wpaC6H13cQziNrHC2Tgh9yUOSPDxmm2t65&#10;oqX2nQgh7FJU0Hs/pVK6tieDLrITceC+7GzQBzh3Us94D+FmlJs4fpMGBw4NPU700VN7rW9GAVbl&#10;ufneDoeX46mhzy4xVC0bpZ6f1nIPwtPq/8V/7pNWsN3FSdgb7oQr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Z43cMAAADeAAAADwAAAAAAAAAAAAAAAACYAgAAZHJzL2Rv&#10;d25yZXYueG1sUEsFBgAAAAAEAAQA9QAAAIgDAAAAAA==&#10;" path="m34087,r,7404c17183,7404,8801,22771,8801,38138v,15367,8382,30734,25286,30734l34087,76276c12014,76276,,58813,,38138,,17463,12014,,34087,xe" fillcolor="#88aca8" stroked="f" strokeweight="0">
                <v:stroke miterlimit="83231f" joinstyle="miter"/>
                <v:path arrowok="t" textboxrect="0,0,34087,76276"/>
              </v:shape>
              <v:shape id="Shape 45019"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dRsYA&#10;AADeAAAADwAAAGRycy9kb3ducmV2LnhtbESP0WqDQBRE3wv5h+UG8lKa1WBDal1DKIQE2hcTP+Di&#10;3qrEvWvcrdq/7xYKfRxm5gyT7WfTiZEG11pWEK8jEMSV1S3XCsrr8WkHwnlkjZ1lUvBNDvb54iHD&#10;VNuJCxovvhYBwi5FBY33fSqlqxoy6Na2Jw7epx0M+iCHWuoBpwA3ndxE0VYabDksNNjTW0PV7fJl&#10;FGBx+CjvSXt8PJ1Leq9jQ8W4UWq1nA+vIDzN/j/81z5rBclzFL/A751w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rdRsYAAADeAAAADwAAAAAAAAAAAAAAAACYAgAAZHJz&#10;L2Rvd25yZXYueG1sUEsFBgAAAAAEAAQA9QAAAIsDAAAAAA==&#10;" path="m,c22073,,34087,17463,34087,38138,34087,58813,22073,76276,,76276l,68872v16904,,25286,-15367,25286,-30734c25286,22771,16904,7404,,7404l,xe" fillcolor="#88aca8" stroked="f" strokeweight="0">
                <v:stroke miterlimit="83231f" joinstyle="miter"/>
                <v:path arrowok="t" textboxrect="0,0,34087,76276"/>
              </v:shape>
              <v:shape id="Shape 45020"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DMccA&#10;AADeAAAADwAAAGRycy9kb3ducmV2LnhtbESPu27CMBSG90q8g3WQuhWnKUQoxSCohJqhQwks3Y7i&#10;0yQiPk5jNxeevh4qMf76b/o2u9E0oqfO1ZYVPC8iEMSF1TWXCi7n49MahPPIGhvLpGAiB7vt7GGD&#10;qbYDn6jPfSnCCLsUFVTet6mUrqjIoFvYljh437Yz6IPsSqk7HMK4aWQcRYk0WHN4qLClt4qKa/5r&#10;FLxPcf7Vt4fP68/xhh+HlzLJVnulHufj/hWEp9Hfw//tTCtYrqI4AAScg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AzHHAAAA3gAAAA8AAAAAAAAAAAAAAAAAmAIAAGRy&#10;cy9kb3ducmV2LnhtbFBLBQYAAAAABAAEAPUAAACMAwAAAAA=&#10;" path="m35624,559r,8801c19698,8522,8801,20256,8801,35204r,38418l,73622,,1536r8103,l8103,18441r279,c12852,6845,22631,,35624,559xe" fillcolor="#88aca8" stroked="f" strokeweight="0">
                <v:stroke miterlimit="83231f" joinstyle="miter"/>
                <v:path arrowok="t" textboxrect="0,0,35624,73622"/>
              </v:shape>
              <v:shape id="Shape 45021"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leMQA&#10;AADeAAAADwAAAGRycy9kb3ducmV2LnhtbESPQYvCMBSE7wv+h/AEb2uquCLVKCLI7kXQqvdH82yL&#10;zUtNoq3++o2wsMdhZr5hFqvO1OJBzleWFYyGCQji3OqKCwWn4/ZzBsIHZI21ZVLwJA+rZe9jgam2&#10;LR/okYVCRAj7FBWUITSplD4vyaAf2oY4ehfrDIYoXSG1wzbCTS3HSTKVBiuOCyU2tCkpv2Z3o2B6&#10;vr1O93y3zXb7fVu59be3G1Zq0O/WcxCBuvAf/mv/aAWTr2Q8gvede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JXjEAAAA3gAAAA8AAAAAAAAAAAAAAAAAmAIAAGRycy9k&#10;b3ducmV2LnhtbFBLBQYAAAAABAAEAPUAAACJAw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45022"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EdcUA&#10;AADeAAAADwAAAGRycy9kb3ducmV2LnhtbESPQWsCMRSE70L/Q3hCb5q4qJStUVpBKL3pitDbY/O6&#10;u3Xzsm6ipv/eCILHYWa+YRaraFtxod43jjVMxgoEcelMw5WGfbEZvYHwAdlg65g0/JOH1fJlsMDc&#10;uCtv6bILlUgQ9jlqqEPocil9WZNFP3YdcfJ+XW8xJNlX0vR4TXDbykypubTYcFqosaN1TeVxd7Ya&#10;Ync4/RzcjM/VcRq/m8+/Qp0KrV+H8eMdRKAYnuFH+8tomM5UlsH9Tr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kR1xQAAAN4AAAAPAAAAAAAAAAAAAAAAAJgCAABkcnMv&#10;ZG93bnJldi54bWxQSwUGAAAAAAQABAD1AAAAigM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45023"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hL8cA&#10;AADeAAAADwAAAGRycy9kb3ducmV2LnhtbESPQUsDMRSE74L/IbxCbzbZrbayNi1SED2UgtX2/Nw8&#10;d7duXpYkbrf/vikIHoeZ+YZZrAbbip58aBxryCYKBHHpTMOVhs+Pl7tHECEiG2wdk4YzBVgtb28W&#10;WBh34nfqd7ESCcKhQA11jF0hZShrshgmriNO3rfzFmOSvpLG4ynBbStzpWbSYsNpocaO1jWVP7tf&#10;q+Hgt7NXO/T5Mc/iep+p+Wb7Ndd6PBqen0BEGuJ/+K/9ZjTcP6h8Ctc76Qr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3YS/HAAAA3gAAAA8AAAAAAAAAAAAAAAAAmAIAAGRy&#10;cy9kb3ducmV2LnhtbFBLBQYAAAAABAAEAPUAAACMAwAAAAA=&#10;" path="m26334,r,7110l14459,10577c11036,13300,8941,17491,8801,23365l,23365c419,14913,3597,8871,8731,4942l26334,xe" fillcolor="#007166" stroked="f" strokeweight="0">
                <v:stroke miterlimit="83231f" joinstyle="miter"/>
                <v:path arrowok="t" textboxrect="0,0,26334,23365"/>
              </v:shape>
              <v:shape id="Shape 45024"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ek4ccA&#10;AADeAAAADwAAAGRycy9kb3ducmV2LnhtbESPW2sCMRSE3wv+h3AE3zSrWC1bsyKFYkuf6q2vp8nZ&#10;i25Olk10t/++KQh9HGbmG2a17m0tbtT6yrGC6SQBQaydqbhQcNi/jp9A+IBssHZMCn7IwzobPKww&#10;Na7jT7rtQiEihH2KCsoQmlRKr0uy6CeuIY5e7lqLIcq2kKbFLsJtLWdJspAWK44LJTb0UpK+7K5W&#10;wffpA9+XTp833fEg86neVtvTl1KjYb95BhGoD//he/vNKJg/JrM5/N2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npOHHAAAA3gAAAA8AAAAAAAAAAAAAAAAAmAIAAGRy&#10;cy9kb3ducmV2LnhtbFBLBQYAAAAABAAEAPUAAACMAw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45025"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VQ8cA&#10;AADeAAAADwAAAGRycy9kb3ducmV2LnhtbESPT2vCQBTE7wW/w/IK3nRTabSkriKCVPTiPwq9PbKv&#10;2dDs25BdTfTTu4LQ4zAzv2Gm885W4kKNLx0reBsmIIhzp0suFJyOq8EHCB+QNVaOScGVPMxnvZcp&#10;Ztq1vKfLIRQiQthnqMCEUGdS+tyQRT90NXH0fl1jMUTZFFI32Ea4reQoScbSYslxwWBNS0P53+Fs&#10;FUyq1ddRjr/Txbl16W6zvZ1+zE2p/mu3+AQRqAv/4Wd7rRW8p8kohce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FUPHAAAA3gAAAA8AAAAAAAAAAAAAAAAAmAIAAGRy&#10;cy9kb3ducmV2LnhtbFBLBQYAAAAABAAEAPUAAACMAw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45026"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I9x8YA&#10;AADeAAAADwAAAGRycy9kb3ducmV2LnhtbESPS2vDMBCE74H+B7GF3BI5T4oTJeRBoIce8qK5LtbW&#10;NrVWRpId999XgUCOw8x8wyzXnalES86XlhWMhgkI4szqknMF18th8AHCB2SNlWVS8Ece1qu33hJT&#10;be98ovYcchEh7FNUUIRQp1L6rCCDfmhr4uj9WGcwROlyqR3eI9xUcpwkc2mw5LhQYE27grLfc2MU&#10;fLn9pP0+dofmhs1I2umWt7uTUv33brMAEagLr/Cz/akVTGfJeA6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I9x8YAAADeAAAADwAAAAAAAAAAAAAAAACYAgAAZHJz&#10;L2Rvd25yZXYueG1sUEsFBgAAAAAEAAQA9QAAAIsDA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45027"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V9scA&#10;AADeAAAADwAAAGRycy9kb3ducmV2LnhtbESP3WrCQBSE7wXfYTlC73SjVA2pq2ghUCgW/+j1IXua&#10;hGbPptmNRp/eLQheDjPzDbNYdaYSZ2pcaVnBeBSBIM6sLjlXcDqmwxiE88gaK8uk4EoOVst+b4GJ&#10;thfe0/ngcxEg7BJUUHhfJ1K6rCCDbmRr4uD92MagD7LJpW7wEuCmkpMomkmDJYeFAmt6Lyj7PbRG&#10;QVxfb+3n126b/ulTi/vvdBNvKqVeBt36DYSnzj/Dj/aHVvA6jSZz+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iFfbHAAAA3gAAAA8AAAAAAAAAAAAAAAAAmAIAAGRy&#10;cy9kb3ducmV2LnhtbFBLBQYAAAAABAAEAPUAAACMAwAAAAA=&#10;" path="m,l9779,,32410,63271r280,l55042,r9080,l37160,72086r-9372,l,xe" fillcolor="#007166" stroked="f" strokeweight="0">
                <v:stroke miterlimit="83231f" joinstyle="miter"/>
                <v:path arrowok="t" textboxrect="0,0,64122,72086"/>
              </v:shape>
              <v:shape id="Shape 47322"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gxsUA&#10;AADeAAAADwAAAGRycy9kb3ducmV2LnhtbESPQYvCMBSE78L+h/AWvGm6VVSqUZYVQUSUVsHro3m2&#10;ZZuX0kSt/94sLHgcZuYbZrHqTC3u1LrKsoKvYQSCOLe64kLB+bQZzEA4j6yxtkwKnuRgtfzoLTDR&#10;9sEp3TNfiABhl6CC0vsmkdLlJRl0Q9sQB+9qW4M+yLaQusVHgJtaxlE0kQYrDgslNvRTUv6b3YwC&#10;OqaH/QXT3TgdHdf7SZcdGDOl+p/d9xyEp86/w//trVYwno7iGP7uh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iDGxQAAAN4AAAAPAAAAAAAAAAAAAAAAAJgCAABkcnMv&#10;ZG93bnJldi54bWxQSwUGAAAAAAQABAD1AAAAigMAAAAA&#10;" path="m,l9144,r,72086l,72086,,e" fillcolor="#007166" stroked="f" strokeweight="0">
                <v:stroke miterlimit="83231f" joinstyle="miter"/>
                <v:path arrowok="t" textboxrect="0,0,9144,72086"/>
              </v:shape>
              <v:shape id="Shape 47323"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7FsUA&#10;AADeAAAADwAAAGRycy9kb3ducmV2LnhtbESP3WrCQBSE7wu+w3KE3tWNRqpEV5FCQSiWxp/7Q/aY&#10;BLNnw+5qkrd3C4VeDjPzDbPe9qYRD3K+tqxgOklAEBdW11wqOJ8+35YgfEDW2FgmBQN52G5GL2vM&#10;tO04p8cxlCJC2GeooAqhzaT0RUUG/cS2xNG7WmcwROlKqR12EW4aOUuSd2mw5rhQYUsfFRW3490o&#10;uA0YLpcvN+/dkKf5t+0OV/2j1Ou4361ABOrDf/ivvdcK5ot0lsLvnXgF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sWxQAAAN4AAAAPAAAAAAAAAAAAAAAAAJgCAABkcnMv&#10;ZG93bnJldi54bWxQSwUGAAAAAAQABAD1AAAAigMAAAAA&#10;" path="m,l9144,r,14097l,14097,,e" fillcolor="#007166" stroked="f" strokeweight="0">
                <v:stroke miterlimit="83231f" joinstyle="miter"/>
                <v:path arrowok="t" textboxrect="0,0,9144,14097"/>
              </v:shape>
              <v:shape id="Shape 45030"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r68QA&#10;AADeAAAADwAAAGRycy9kb3ducmV2LnhtbESPy0oDMRSG94LvEI7gzmZaL8i0aQmFARE3tro/nRyT&#10;sZOTaRI7o09vFoLLn//Gt9pMvhdniqkLrGA+q0AQt8F0bBW87ZubRxApIxvsA5OCb0qwWV9erLA2&#10;YeRXOu+yFWWEU40KXM5DLWVqHXlMszAQF+8jRI+5yGiliTiWcd/LRVU9SI8dlweHA20dtcfdl1fw&#10;HH8W1lmtvTsdGv/yPn7qRit1fTXpJYhMU/4P/7WfjIK7++q2ABScg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K+vEAAAA3gAAAA8AAAAAAAAAAAAAAAAAmAIAAGRycy9k&#10;b3ducmV2LnhtbFBLBQYAAAAABAAEAPUAAACJAw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45031"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11cgA&#10;AADeAAAADwAAAGRycy9kb3ducmV2LnhtbESPT2sCMRTE74V+h/AEbzVR6x+2RhFRqIeK1YW2t8fm&#10;ubt187Jsom6/fVMQehxm5jfMbNHaSlyp8aVjDf2eAkGcOVNyriE9bp6mIHxANlg5Jg0/5GExf3yY&#10;YWLcjd/pegi5iBD2CWooQqgTKX1WkEXfczVx9E6usRiibHJpGrxFuK3kQKmxtFhyXCiwplVB2flw&#10;sRp4N3n7nuyVkj7dfq436Xb4sfzSuttply8gArXhP3xvvxoNzyM17MP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XXVyAAAAN4AAAAPAAAAAAAAAAAAAAAAAJgCAABk&#10;cnMvZG93bnJldi54bWxQSwUGAAAAAAQABAD1AAAAjQM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45032"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ncYA&#10;AADeAAAADwAAAGRycy9kb3ducmV2LnhtbESPQWvCQBSE70L/w/IKvelGbUOJboKI0vZQUCueH9nX&#10;JDX7NmQ3uv333YLgcZiZb5hlEUwrLtS7xrKC6SQBQVxa3XCl4Pi1Hb+CcB5ZY2uZFPySgyJ/GC0x&#10;0/bKe7ocfCUihF2GCmrvu0xKV9Zk0E1sRxy9b9sb9FH2ldQ9XiPctHKWJKk02HBcqLGjdU3l+TAY&#10;BR8l7YajS0+fQb7pdPMTNnoISj09htUChKfg7+Fb+10reH5J5jP4v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D+ncYAAADeAAAADwAAAAAAAAAAAAAAAACYAgAAZHJz&#10;L2Rvd25yZXYueG1sUEsFBgAAAAAEAAQA9QAAAIsDAAAAAA==&#10;" path="m23038,r8814,c28080,16345,18580,25844,419,25844l,25757,,18338r419,102c13271,18440,20257,10909,23038,xe" fillcolor="#007166" stroked="f" strokeweight="0">
                <v:stroke miterlimit="83231f" joinstyle="miter"/>
                <v:path arrowok="t" textboxrect="0,0,31852,25844"/>
              </v:shape>
              <v:shape id="Shape 45033"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utMcA&#10;AADeAAAADwAAAGRycy9kb3ducmV2LnhtbESPUUvDMBSF3wX/Q7jCXsaWuOoYddlwRUFkD67bD7g0&#10;d02xuema2NV/bwTBx8M55zuc9XZ0rRioD41nDfdzBYK48qbhWsPp+DpbgQgR2WDrmTR8U4Dt5vZm&#10;jbnxVz7QUMZaJAiHHDXYGLtcylBZchjmviNO3tn3DmOSfS1Nj9cEd61cKLWUDhtOCxY7KixVn+WX&#10;03B52alyuh9inU1tYcP78OGKs9aTu/H5CUSkMf6H/9pvRsPDo8oy+L2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rrTHAAAA3gAAAA8AAAAAAAAAAAAAAAAAmAIAAGRy&#10;cy9kb3ducmV2LnhtbFBLBQYAAAAABAAEAPUAAACMAwAAAAA=&#10;" path="m419,c23597,,32830,20244,32131,40501l,40501,,33096r23330,c22911,19825,14668,7404,419,7404l,7602,,93,419,xe" fillcolor="#007166" stroked="f" strokeweight="0">
                <v:stroke miterlimit="83231f" joinstyle="miter"/>
                <v:path arrowok="t" textboxrect="0,0,32830,40501"/>
              </v:shape>
              <v:shape id="Shape 45034"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aZMgA&#10;AADeAAAADwAAAGRycy9kb3ducmV2LnhtbESPQWvCQBSE7wX/w/IKvemm0UpNs5FSKyjowVQUb4/s&#10;axLMvg3ZVdN/3y0IPQ4z8w2TznvTiCt1rras4HkUgSAurK65VLD/Wg5fQTiPrLGxTAp+yME8Gzyk&#10;mGh74x1dc1+KAGGXoILK+zaR0hUVGXQj2xIH79t2Bn2QXSl1h7cAN42Mo2gqDdYcFips6aOi4pxf&#10;jIJPvqzXbb6Jt/XJl4vj4TBzu1ipp8f+/Q2Ep97/h+/tlVYweYnGE/i7E6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ppkyAAAAN4AAAAPAAAAAAAAAAAAAAAAAJgCAABk&#10;cnMvZG93bnJldi54bWxQSwUGAAAAAAQABAD1AAAAjQM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45035"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U3MYA&#10;AADeAAAADwAAAGRycy9kb3ducmV2LnhtbESPT2vCQBTE74LfYXlCb3Vj65+SukopFUXxoPbS2yP7&#10;TILZtyH71PjtXaHgcZiZ3zDTeesqdaEmlJ4NDPoJKOLM25JzA7+HxesHqCDIFivPZOBGAeazbmeK&#10;qfVX3tFlL7mKEA4pGihE6lTrkBXkMPR9TRy9o28cSpRNrm2D1wh3lX5LkrF2WHJcKLCm74Ky0/7s&#10;DOB6uF7+SbU9HbY32gjZnwmKMS+99usTlFArz/B/e2UNDEfJ+wged+IV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U3MYAAADeAAAADwAAAAAAAAAAAAAAAACYAgAAZHJz&#10;L2Rvd25yZXYueG1sUEsFBgAAAAAEAAQA9QAAAIsDAAAAAA==&#10;" path="m35623,559r,8801c19698,8522,8801,20256,8801,35204r,38418l,73622,,1536r8103,l8103,18441r279,c12852,6845,22631,,35623,559xe" fillcolor="#88aca8" stroked="f" strokeweight="0">
                <v:stroke miterlimit="83231f" joinstyle="miter"/>
                <v:path arrowok="t" textboxrect="0,0,35623,73622"/>
              </v:shape>
              <v:shape id="Shape 45036"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XU8YA&#10;AADeAAAADwAAAGRycy9kb3ducmV2LnhtbESPQUsDMRSE74L/ITzBm02s7lq2TUsrCPVoW9DjY/O6&#10;Wdy8bJO0u/33RhA8DjPzDbNYja4TFwqx9azhcaJAENfetNxoOOzfHmYgYkI22HkmDVeKsFre3iyw&#10;Mn7gD7rsUiMyhGOFGmxKfSVlrC05jBPfE2fv6IPDlGVopAk4ZLjr5FSpUjpsOS9Y7OnVUv29OzsN&#10;73s5nlVRrofNIcxO9nP69VI4re/vxvUcRKIx/Yf/2luj4blQTyX83s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kXU8YAAADeAAAADwAAAAAAAAAAAAAAAACYAgAAZHJz&#10;L2Rvd25yZXYueG1sUEsFBgAAAAAEAAQA9QAAAIsDA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45037"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PecYA&#10;AADeAAAADwAAAGRycy9kb3ducmV2LnhtbESPS2vDMBCE74X+B7GF3hqpbV44UUIJ9HHoxXkcclus&#10;jWVirVxJTZx/HxUKOQ4z8w0zX/auFScKsfGs4XmgQBBX3jRca9hu3p+mIGJCNth6Jg0XirBc3N/N&#10;sTD+zCWd1qkWGcKxQA02pa6QMlaWHMaB74izd/DBYcoy1NIEPGe4a+WLUmPpsOG8YLGjlaXquP51&#10;GvYjKsMn2r3ij7Lb4eZ79XOZav340L/NQCTq0y383/4yGoYj9TqBvzv5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dPecYAAADeAAAADwAAAAAAAAAAAAAAAACYAgAAZHJz&#10;L2Rvd25yZXYueG1sUEsFBgAAAAAEAAQA9QAAAIsDAAAAAA==&#10;" path="m26334,r,7110l14459,10577c11036,13300,8941,17491,8801,23365l,23365c419,14913,3597,8871,8731,4942l26334,xe" fillcolor="#88aca8" stroked="f" strokeweight="0">
                <v:stroke miterlimit="83231f" joinstyle="miter"/>
                <v:path arrowok="t" textboxrect="0,0,26334,23365"/>
              </v:shape>
              <v:shape id="Shape 45038"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W4sUA&#10;AADeAAAADwAAAGRycy9kb3ducmV2LnhtbERPXWvCMBR9H/gfwhV8m6nTTalGGYJzOGRbFZ8vzW1T&#10;bG5KE7Xz1y8Pgz0ezvdi1dlaXKn1lWMFo2ECgjh3uuJSwfGweZyB8AFZY+2YFPyQh9Wy97DAVLsb&#10;f9M1C6WIIexTVGBCaFIpfW7Ioh+6hjhyhWsthgjbUuoWbzHc1vIpSV6kxYpjg8GG1obyc3axCraj&#10;0z678+Sym74VU/P5JT+2+0KpQb97nYMI1IV/8Z/7XSuYPCfjuDfei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JbixQAAAN4AAAAPAAAAAAAAAAAAAAAAAJgCAABkcnMv&#10;ZG93bnJldi54bWxQSwUGAAAAAAQABAD1AAAAigM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324"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18McA&#10;AADeAAAADwAAAGRycy9kb3ducmV2LnhtbESPX0vDQBDE34V+h2MLvtmLsdiS9lr8Q1AfKlhLn7e5&#10;NQnm9sLt2cRv7wmCj8PM/IZZb0fXqTMFaT0buJ5loIgrb1uuDRzey6slKInIFjvPZOCbBLabycUa&#10;C+sHfqPzPtYqQVgKNNDE2BdaS9WQQ5n5njh5Hz44jEmGWtuAQ4K7TudZdqsdtpwWGuzpoaHqc//l&#10;DMjLq9vx4lHK41CWS7k/PeUcjLmcjncrUJHG+B/+az9bA/PFTT6H3zvp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udfDHAAAA3gAAAA8AAAAAAAAAAAAAAAAAmAIAAGRy&#10;cy9kb3ducmV2LnhtbFBLBQYAAAAABAAEAPUAAACMAwAAAAA=&#10;" path="m,l9144,r,72086l,72086,,e" fillcolor="#88aca8" stroked="f" strokeweight="0">
                <v:stroke miterlimit="83231f" joinstyle="miter"/>
                <v:path arrowok="t" textboxrect="0,0,9144,72086"/>
              </v:shape>
              <v:shape id="Shape 47325"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0WMgA&#10;AADeAAAADwAAAGRycy9kb3ducmV2LnhtbESPQWvCQBSE7wX/w/KEXopuorVqmlVEEOxFrZaCt0f2&#10;NQlm34bsNon/vlso9DjMzDdMuu5NJVpqXGlZQTyOQBBnVpecK/i47EYLEM4ja6wsk4I7OVivBg8p&#10;Jtp2/E7t2eciQNglqKDwvk6kdFlBBt3Y1sTB+7KNQR9kk0vdYBfgppKTKHqRBksOCwXWtC0ou52/&#10;jYLIHLd6UX4+HWget4dl93bSx6tSj8N+8wrCU+//w3/tvVbwPJ9OZv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vRYyAAAAN4AAAAPAAAAAAAAAAAAAAAAAJgCAABk&#10;cnMvZG93bnJldi54bWxQSwUGAAAAAAQABAD1AAAAjQMAAAAA&#10;" path="m,l9144,r,14097l,14097,,e" fillcolor="#88aca8" stroked="f" strokeweight="0">
                <v:stroke miterlimit="83231f" joinstyle="miter"/>
                <v:path arrowok="t" textboxrect="0,0,9144,14097"/>
              </v:shape>
              <v:shape id="Shape 45041"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Z+MQA&#10;AADeAAAADwAAAGRycy9kb3ducmV2LnhtbESP3YrCMBSE7xf2HcJZ8G5Nla5INYq6LOilPw9wbI5N&#10;tTkpTWzr228EwcthZr5h5sveVqKlxpeOFYyGCQji3OmSCwWn49/3FIQPyBorx6TgQR6Wi8+POWba&#10;dbyn9hAKESHsM1RgQqgzKX1uyKIfupo4ehfXWAxRNoXUDXYRbis5TpKJtFhyXDBY08ZQfjvcrQK5&#10;rtvtamcmv+frbp2euMPxrVBq8NWvZiAC9eEdfrW3WkH6k6QjeN6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mfjEAAAA3gAAAA8AAAAAAAAAAAAAAAAAmAIAAGRycy9k&#10;b3ducmV2LnhtbFBLBQYAAAAABAAEAPUAAACJAw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45042"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gXcYA&#10;AADeAAAADwAAAGRycy9kb3ducmV2LnhtbESPT2sCMRTE7wW/Q3hCbzVbca2uRln6B3oSqqJ4eyTP&#10;3aWbl2WTavz2plDocZiZ3zDLdbStuFDvG8cKnkcZCGLtTMOVgv3u42kGwgdkg61jUnAjD+vV4GGJ&#10;hXFX/qLLNlQiQdgXqKAOoSuk9Lomi37kOuLknV1vMSTZV9L0eE1w28pxlk2lxYbTQo0dvdakv7c/&#10;VoE/2i6+5Yfy5Vi+55t51PqEXqnHYSwXIALF8B/+a38aBZM8m4zh906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gXcYAAADeAAAADwAAAAAAAAAAAAAAAACYAgAAZHJz&#10;L2Rvd25yZXYueG1sUEsFBgAAAAAEAAQA9QAAAIsDAAAAAA==&#10;" path="m,l9360,,27800,61735r280,l45682,r9919,l73203,61735r279,l91923,r9360,l78092,72086r-9639,l50711,11443r-267,l32830,72086r-9640,l,xe" fillcolor="#88aca8" stroked="f" strokeweight="0">
                <v:stroke miterlimit="83231f" joinstyle="miter"/>
                <v:path arrowok="t" textboxrect="0,0,101283,72086"/>
              </v:shape>
              <v:shape id="Shape 45043"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klckA&#10;AADeAAAADwAAAGRycy9kb3ducmV2LnhtbESPQWvCQBSE74L/YXlCL6VutLakqauIIAQKYrUUenvN&#10;PjfB7NuQXTX117tCweMwM98w03lna3Gi1leOFYyGCQjiwumKjYKv3eopBeEDssbaMSn4Iw/zWb83&#10;xUy7M3/SaRuMiBD2GSooQ2gyKX1RkkU/dA1x9PautRiibI3ULZ4j3NZynCSv0mLFcaHEhpYlFYft&#10;0Sr4yR/33yZdvl1C/nHcpavN75qMUg+DbvEOIlAX7uH/dq4VTF6SyTPc7sQrIG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IklckAAADeAAAADwAAAAAAAAAAAAAAAACYAgAA&#10;ZHJzL2Rvd25yZXYueG1sUEsFBgAAAAAEAAQA9QAAAI4DA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45044"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BkMQA&#10;AADeAAAADwAAAGRycy9kb3ducmV2LnhtbESPQYvCMBSE74L/ITzBm6ZKV6UaRYRFD3tw1R/wbJ5t&#10;sXkJTVbjv98sCHscZuYbZrWJphUP6nxjWcFknIEgLq1uuFJwOX+OFiB8QNbYWiYFL/KwWfd7Kyy0&#10;ffI3PU6hEgnCvkAFdQiukNKXNRn0Y+uIk3ezncGQZFdJ3eEzwU0rp1k2kwYbTgs1OtrVVN5PP0bB&#10;8SCp/Yqz83S+f91ivLjrNTilhoO4XYIIFMN/+N0+aAX5R5bn8HcnX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wZDEAAAA3gAAAA8AAAAAAAAAAAAAAAAAmAIAAGRycy9k&#10;b3ducmV2LnhtbFBLBQYAAAAABAAEAPUAAACJAw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5045"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PK8cA&#10;AADeAAAADwAAAGRycy9kb3ducmV2LnhtbESPUUvDMBSF3wf+h3AHvrlkcxWty4aMCYJQcBvs9dJc&#10;22pzU5Jsbf31RhD2eDjnfIez2gy2FRfyoXGsYT5TIIhLZxquNBwPr3ePIEJENtg6Jg0jBdisbyYr&#10;zI3r+YMu+1iJBOGQo4Y6xi6XMpQ1WQwz1xEn79N5izFJX0njsU9w28qFUg/SYsNpocaOtjWV3/uz&#10;1YA/xano1S47jU/F+f599Nsv6bW+nQ4vzyAiDfEa/m+/GQ3LTC0z+Lu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DyvHAAAA3gAAAA8AAAAAAAAAAAAAAAAAmAIAAGRy&#10;cy9kb3ducmV2LnhtbFBLBQYAAAAABAAEAPUAAACMAwAAAAA=&#10;" path="m35611,558r,8802c19685,8521,8788,20256,8788,35192r,38430l,73622,,1536r8090,l8090,18440r279,c12840,6845,22619,,35611,558xe" fillcolor="#88aca8" stroked="f" strokeweight="0">
                <v:stroke miterlimit="83231f" joinstyle="miter"/>
                <v:path arrowok="t" textboxrect="0,0,35611,73622"/>
              </v:shape>
              <v:shape id="Shape 45046"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LRcUA&#10;AADeAAAADwAAAGRycy9kb3ducmV2LnhtbESPQWvCQBSE7wX/w/IEL0U3SioSXUUEUSiUauv9kX1m&#10;g9m3Ibua5N93C4LHYWa+YVabzlbiQY0vHSuYThIQxLnTJRcKfn/24wUIH5A1Vo5JQU8eNuvB2woz&#10;7Vo+0eMcChEh7DNUYEKoMyl9bsiin7iaOHpX11gMUTaF1A22EW4rOUuSubRYclwwWNPOUH47362C&#10;Q/3lL+/fi8v2s037+xW7Pj0ZpUbDbrsEEagLr/CzfdQK0o8kncP/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otFxQAAAN4AAAAPAAAAAAAAAAAAAAAAAJgCAABkcnMv&#10;ZG93bnJldi54bWxQSwUGAAAAAAQABAD1AAAAigMAAAAA&#10;" path="m,l8788,r,62585l48743,27660r11734,l29743,54331,62573,99746r-11036,l23038,60490,8788,72352r,27394l,99746,,xe" fillcolor="#88aca8" stroked="f" strokeweight="0">
                <v:stroke miterlimit="83231f" joinstyle="miter"/>
                <v:path arrowok="t" textboxrect="0,0,62573,99746"/>
              </v:shape>
              <v:shape id="Shape 45047"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DxcYA&#10;AADeAAAADwAAAGRycy9kb3ducmV2LnhtbESPQWsCMRSE7wX/Q3iCt5ptcauuRllqC54KVVG8PZLn&#10;7tLNy7JJNf33plDocZiZb5jlOtpWXKn3jWMFT+MMBLF2puFKwWH//jgD4QOywdYxKfghD+vV4GGJ&#10;hXE3/qTrLlQiQdgXqKAOoSuk9Lomi37sOuLkXVxvMSTZV9L0eEtw28rnLHuRFhtOCzV29FqT/tp9&#10;WwX+ZLu4yY/l9FS+5R/zqPUZvVKjYSwXIALF8B/+a2+NgkmeTab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uDxcYAAADeAAAADwAAAAAAAAAAAAAAAACYAgAAZHJz&#10;L2Rvd25yZXYueG1sUEsFBgAAAAAEAAQA9QAAAIsDAAAAAA==&#10;" path="m,l9360,,27800,61735r280,l45682,r9919,l73203,61735r267,l91923,r9360,l78092,72086r-9639,l50698,11443r-266,l32830,72086r-9653,l,xe" fillcolor="#88aca8" stroked="f" strokeweight="0">
                <v:stroke miterlimit="83231f" joinstyle="miter"/>
                <v:path arrowok="t" textboxrect="0,0,101283,72086"/>
              </v:shape>
              <v:shape id="Shape 47326"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OHMcA&#10;AADeAAAADwAAAGRycy9kb3ducmV2LnhtbESPX0vDQBDE34V+h2MLvtmLUdqS9lr8Q1AfKlhLn7e5&#10;NQnm9sLt2cRv7wmCj8PM/IZZb0fXqTMFaT0buJ5loIgrb1uuDRzey6slKInIFjvPZOCbBLabycUa&#10;C+sHfqPzPtYqQVgKNNDE2BdaS9WQQ5n5njh5Hz44jEmGWtuAQ4K7TudZNtcOW04LDfb00FD1uf9y&#10;BuTl1e148SjlcSjLpdyfnnIOxlxOx7sVqEhj/A//tZ+tgdvFTT6H3zvpCu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ThzHAAAA3gAAAA8AAAAAAAAAAAAAAAAAmAIAAGRy&#10;cy9kb3ducmV2LnhtbFBLBQYAAAAABAAEAPUAAACMAwAAAAA=&#10;" path="m,l9144,r,72086l,72086,,e" fillcolor="#88aca8" stroked="f" strokeweight="0">
                <v:stroke miterlimit="83231f" joinstyle="miter"/>
                <v:path arrowok="t" textboxrect="0,0,9144,72086"/>
              </v:shape>
              <v:shape id="Shape 47327"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PtMgA&#10;AADeAAAADwAAAGRycy9kb3ducmV2LnhtbESPQWvCQBSE70L/w/IKvZRmoxZj06xSBEEvam0p9PbI&#10;viah2bchuybx37uC4HGYmW+YbDmYWnTUusqygnEUgyDOra64UPD9tX6Zg3AeWWNtmRScycFy8TDK&#10;MNW250/qjr4QAcIuRQWl900qpctLMugi2xAH78+2Bn2QbSF1i32Am1pO4ngmDVYcFkpsaFVS/n88&#10;GQWx2a/0vPp53lEy7nZv/fag979KPT0OH+8gPA3+Hr61N1rBazKdJHC9E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M+0yAAAAN4AAAAPAAAAAAAAAAAAAAAAAJgCAABk&#10;cnMvZG93bnJldi54bWxQSwUGAAAAAAQABAD1AAAAjQMAAAAA&#10;" path="m,l9144,r,14097l,14097,,e" fillcolor="#88aca8" stroked="f" strokeweight="0">
                <v:stroke miterlimit="83231f" joinstyle="miter"/>
                <v:path arrowok="t" textboxrect="0,0,9144,14097"/>
              </v:shape>
              <v:shape id="Shape 45050"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AdMQA&#10;AADeAAAADwAAAGRycy9kb3ducmV2LnhtbESPzWrCQBSF9wXfYbhCd3XG2kiIToJYBKGrpkW3l8w1&#10;CWbuhMzEpG/fWRS6PJw/vn0x2048aPCtYw3rlQJBXDnTcq3h++v0koLwAdlg55g0/JCHIl887TEz&#10;buJPepShFnGEfYYamhD6TEpfNWTRr1xPHL2bGyyGKIdamgGnOG47+arUVlpsOT402NOxoepejlbD&#10;6H06pttpnBKlyvfzx0aGy1Xr5+V82IEINIf/8F/7bDS8JSqJABEno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AHTEAAAA3gAAAA8AAAAAAAAAAAAAAAAAmAIAAGRycy9k&#10;b3ducmV2LnhtbFBLBQYAAAAABAAEAPUAAACJAw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45051"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vsYA&#10;AADeAAAADwAAAGRycy9kb3ducmV2LnhtbESPQWsCMRSE74L/ITzBW022VpGtUaRVKPQgrtLz6+Z1&#10;d3Hzkm6ibv99Uyh4HGbmG2a57m0rrtSFxrGGbKJAEJfONFxpOB13DwsQISIbbB2Thh8KsF4NB0vM&#10;jbvxga5FrESCcMhRQx2jz6UMZU0Ww8R54uR9uc5iTLKrpOnwluC2lY9KzaXFhtNCjZ5eairPxcVq&#10;OL77rf9stpfXaeZ2rvjef6hqr/V41G+eQUTq4z38334zGp5mapbB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vsYAAADeAAAADwAAAAAAAAAAAAAAAACYAgAAZHJz&#10;L2Rvd25yZXYueG1sUEsFBgAAAAAEAAQA9QAAAIsDA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45052"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Pf8cA&#10;AADeAAAADwAAAGRycy9kb3ducmV2LnhtbESPQWvCQBSE7wX/w/KE3uquodYSsxEVWnoSqx7q7Zl9&#10;TUKzb0N21dRf7wqFHoeZ+YbJ5r1txJk6XzvWMB4pEMSFMzWXGva7t6dXED4gG2wck4Zf8jDPBw8Z&#10;psZd+JPO21CKCGGfooYqhDaV0hcVWfQj1xJH79t1FkOUXSlNh5cIt41MlHqRFmuOCxW2tKqo+Nme&#10;rIZTe3B8VRucXvvjutwd3v3yK9H6cdgvZiAC9eE//Nf+MBqeJ2qSwP1Ov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KT3/HAAAA3gAAAA8AAAAAAAAAAAAAAAAAmAIAAGRy&#10;cy9kb3ducmV2LnhtbFBLBQYAAAAABAAEAPUAAACMAw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45053"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ySMkA&#10;AADeAAAADwAAAGRycy9kb3ducmV2LnhtbESPQWvCQBSE74L/YXlCL1I32lrS1FVEEAIFsVoKvb1m&#10;n5tg9m3Irpr6612h0OMwM98ws0Vna3Gm1leOFYxHCQjiwumKjYLP/foxBeEDssbaMSn4JQ+Leb83&#10;w0y7C3/QeReMiBD2GSooQ2gyKX1RkkU/cg1x9A6utRiibI3ULV4i3NZykiQv0mLFcaHEhlYlFcfd&#10;ySr4zoeHL5OuXq8hfz/t0/X2Z0NGqYdBt3wDEagL/+G/dq4VPE+T6RPc78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uySMkAAADeAAAADwAAAAAAAAAAAAAAAACYAgAA&#10;ZHJzL2Rvd25yZXYueG1sUEsFBgAAAAAEAAQA9QAAAI4DA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45054"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XTcYA&#10;AADeAAAADwAAAGRycy9kb3ducmV2LnhtbESPQWvCQBSE7wX/w/IK3uqmIdqSuooUxBw8tOoPeGaf&#10;SWj27ZLd6ubfu0Khx2FmvmGW62h6caXBd5YVvM4yEMS11R03Ck7H7cs7CB+QNfaWScFIHtarydMS&#10;S21v/E3XQ2hEgrAvUUEbgiul9HVLBv3MOuLkXexgMCQ5NFIPeEtw08s8yxbSYMdpoUVHny3VP4df&#10;o+CrktTv4+KYv+3GS4wndz4Hp9T0OW4+QASK4T/81660gmKezQt43E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JXTcYAAADeAAAADwAAAAAAAAAAAAAAAACYAgAAZHJz&#10;L2Rvd25yZXYueG1sUEsFBgAAAAAEAAQA9QAAAIs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5055"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JJsQA&#10;AADeAAAADwAAAGRycy9kb3ducmV2LnhtbESP0YrCMBRE3wX/IVzBN00VK1KNoi6CPq76Adfm2lSb&#10;m9Jk2+7fbxYW9nGYmTPMZtfbSrTU+NKxgtk0AUGcO11yoeB+O01WIHxA1lg5JgXf5GG3HQ42mGnX&#10;8Se111CICGGfoQITQp1J6XNDFv3U1cTRe7rGYoiyKaRusItwW8l5kiylxZLjgsGajoby9/XLKpCH&#10;uj3vL2b58XhdDos7dzh/F0qNR/1+DSJQH/7Df+2zVrBIkzSF3zvx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CSbEAAAA3gAAAA8AAAAAAAAAAAAAAAAAmAIAAGRycy9k&#10;b3ducmV2LnhtbFBLBQYAAAAABAAEAPUAAACJ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1C1064">
    <w:pPr>
      <w:spacing w:after="0" w:line="259" w:lineRule="auto"/>
      <w:ind w:left="-850" w:right="2022"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234015</wp:posOffset>
              </wp:positionH>
              <wp:positionV relativeFrom="page">
                <wp:posOffset>0</wp:posOffset>
              </wp:positionV>
              <wp:extent cx="3270121" cy="539483"/>
              <wp:effectExtent l="0" t="0" r="0" b="0"/>
              <wp:wrapSquare wrapText="bothSides"/>
              <wp:docPr id="44940" name="Group 44940"/>
              <wp:cNvGraphicFramePr/>
              <a:graphic xmlns:a="http://schemas.openxmlformats.org/drawingml/2006/main">
                <a:graphicData uri="http://schemas.microsoft.com/office/word/2010/wordprocessingGroup">
                  <wpg:wgp>
                    <wpg:cNvGrpSpPr/>
                    <wpg:grpSpPr>
                      <a:xfrm>
                        <a:off x="0" y="0"/>
                        <a:ext cx="3270121" cy="539483"/>
                        <a:chOff x="0" y="0"/>
                        <a:chExt cx="3270121" cy="539483"/>
                      </a:xfrm>
                    </wpg:grpSpPr>
                    <wps:wsp>
                      <wps:cNvPr id="44941" name="Shape 44941"/>
                      <wps:cNvSpPr/>
                      <wps:spPr>
                        <a:xfrm>
                          <a:off x="869249" y="0"/>
                          <a:ext cx="767093" cy="539455"/>
                        </a:xfrm>
                        <a:custGeom>
                          <a:avLst/>
                          <a:gdLst/>
                          <a:ahLst/>
                          <a:cxnLst/>
                          <a:rect l="0" t="0" r="0" b="0"/>
                          <a:pathLst>
                            <a:path w="767093" h="539455">
                              <a:moveTo>
                                <a:pt x="97621" y="0"/>
                              </a:moveTo>
                              <a:lnTo>
                                <a:pt x="669457" y="0"/>
                              </a:lnTo>
                              <a:lnTo>
                                <a:pt x="664908" y="53744"/>
                              </a:lnTo>
                              <a:cubicBezTo>
                                <a:pt x="664908" y="166025"/>
                                <a:pt x="703110" y="269339"/>
                                <a:pt x="767093" y="351597"/>
                              </a:cubicBezTo>
                              <a:cubicBezTo>
                                <a:pt x="678218" y="465859"/>
                                <a:pt x="539521" y="539455"/>
                                <a:pt x="383540" y="539455"/>
                              </a:cubicBezTo>
                              <a:cubicBezTo>
                                <a:pt x="227571" y="539455"/>
                                <a:pt x="88862" y="465859"/>
                                <a:pt x="0" y="351585"/>
                              </a:cubicBezTo>
                              <a:cubicBezTo>
                                <a:pt x="63970" y="269339"/>
                                <a:pt x="102171" y="166037"/>
                                <a:pt x="102171" y="53770"/>
                              </a:cubicBezTo>
                              <a:lnTo>
                                <a:pt x="97621"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4942" name="Shape 44942"/>
                      <wps:cNvSpPr/>
                      <wps:spPr>
                        <a:xfrm>
                          <a:off x="1636342" y="0"/>
                          <a:ext cx="765810" cy="539483"/>
                        </a:xfrm>
                        <a:custGeom>
                          <a:avLst/>
                          <a:gdLst/>
                          <a:ahLst/>
                          <a:cxnLst/>
                          <a:rect l="0" t="0" r="0" b="0"/>
                          <a:pathLst>
                            <a:path w="765810" h="539483">
                              <a:moveTo>
                                <a:pt x="97636" y="0"/>
                              </a:moveTo>
                              <a:lnTo>
                                <a:pt x="666935" y="0"/>
                              </a:lnTo>
                              <a:lnTo>
                                <a:pt x="662356" y="53746"/>
                              </a:lnTo>
                              <a:cubicBezTo>
                                <a:pt x="662356" y="166763"/>
                                <a:pt x="701065" y="270674"/>
                                <a:pt x="765810" y="353199"/>
                              </a:cubicBezTo>
                              <a:cubicBezTo>
                                <a:pt x="676885" y="466559"/>
                                <a:pt x="538772" y="539483"/>
                                <a:pt x="383527" y="539483"/>
                              </a:cubicBezTo>
                              <a:cubicBezTo>
                                <a:pt x="227559" y="539483"/>
                                <a:pt x="88862" y="465873"/>
                                <a:pt x="0" y="351599"/>
                              </a:cubicBezTo>
                              <a:cubicBezTo>
                                <a:pt x="63983" y="269340"/>
                                <a:pt x="102184" y="166039"/>
                                <a:pt x="102184" y="53732"/>
                              </a:cubicBezTo>
                              <a:lnTo>
                                <a:pt x="97636"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4943" name="Shape 44943"/>
                      <wps:cNvSpPr/>
                      <wps:spPr>
                        <a:xfrm>
                          <a:off x="1534157" y="0"/>
                          <a:ext cx="204369" cy="351597"/>
                        </a:xfrm>
                        <a:custGeom>
                          <a:avLst/>
                          <a:gdLst/>
                          <a:ahLst/>
                          <a:cxnLst/>
                          <a:rect l="0" t="0" r="0" b="0"/>
                          <a:pathLst>
                            <a:path w="204369" h="351597">
                              <a:moveTo>
                                <a:pt x="4548" y="0"/>
                              </a:moveTo>
                              <a:lnTo>
                                <a:pt x="199820" y="0"/>
                              </a:lnTo>
                              <a:lnTo>
                                <a:pt x="204369" y="53732"/>
                              </a:lnTo>
                              <a:cubicBezTo>
                                <a:pt x="204369" y="166037"/>
                                <a:pt x="166167" y="269339"/>
                                <a:pt x="102184" y="351597"/>
                              </a:cubicBezTo>
                              <a:cubicBezTo>
                                <a:pt x="38202" y="269339"/>
                                <a:pt x="0" y="166025"/>
                                <a:pt x="0" y="53744"/>
                              </a:cubicBezTo>
                              <a:lnTo>
                                <a:pt x="4548"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4944" name="Shape 44944"/>
                      <wps:cNvSpPr/>
                      <wps:spPr>
                        <a:xfrm>
                          <a:off x="2402152" y="0"/>
                          <a:ext cx="867969" cy="539483"/>
                        </a:xfrm>
                        <a:custGeom>
                          <a:avLst/>
                          <a:gdLst/>
                          <a:ahLst/>
                          <a:cxnLst/>
                          <a:rect l="0" t="0" r="0" b="0"/>
                          <a:pathLst>
                            <a:path w="867969" h="539483">
                              <a:moveTo>
                                <a:pt x="98850" y="0"/>
                              </a:moveTo>
                              <a:lnTo>
                                <a:pt x="864838" y="0"/>
                              </a:lnTo>
                              <a:lnTo>
                                <a:pt x="865461" y="4082"/>
                              </a:lnTo>
                              <a:cubicBezTo>
                                <a:pt x="867119" y="20411"/>
                                <a:pt x="867969" y="36979"/>
                                <a:pt x="867969" y="53746"/>
                              </a:cubicBezTo>
                              <a:cubicBezTo>
                                <a:pt x="867969" y="321995"/>
                                <a:pt x="650507" y="539483"/>
                                <a:pt x="382257" y="539483"/>
                              </a:cubicBezTo>
                              <a:cubicBezTo>
                                <a:pt x="227025" y="539483"/>
                                <a:pt x="88900" y="466559"/>
                                <a:pt x="0" y="353199"/>
                              </a:cubicBezTo>
                              <a:cubicBezTo>
                                <a:pt x="64719" y="270674"/>
                                <a:pt x="103429" y="166763"/>
                                <a:pt x="103429" y="53746"/>
                              </a:cubicBezTo>
                              <a:lnTo>
                                <a:pt x="98850"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4945" name="Shape 44945"/>
                      <wps:cNvSpPr/>
                      <wps:spPr>
                        <a:xfrm>
                          <a:off x="2298698" y="0"/>
                          <a:ext cx="206883" cy="353199"/>
                        </a:xfrm>
                        <a:custGeom>
                          <a:avLst/>
                          <a:gdLst/>
                          <a:ahLst/>
                          <a:cxnLst/>
                          <a:rect l="0" t="0" r="0" b="0"/>
                          <a:pathLst>
                            <a:path w="206883" h="353199">
                              <a:moveTo>
                                <a:pt x="4579" y="0"/>
                              </a:moveTo>
                              <a:lnTo>
                                <a:pt x="202304" y="0"/>
                              </a:lnTo>
                              <a:lnTo>
                                <a:pt x="206883" y="53746"/>
                              </a:lnTo>
                              <a:cubicBezTo>
                                <a:pt x="206883" y="166763"/>
                                <a:pt x="168173" y="270674"/>
                                <a:pt x="103454" y="353199"/>
                              </a:cubicBezTo>
                              <a:cubicBezTo>
                                <a:pt x="38709" y="270674"/>
                                <a:pt x="0" y="166763"/>
                                <a:pt x="0" y="53746"/>
                              </a:cubicBezTo>
                              <a:lnTo>
                                <a:pt x="4579" y="0"/>
                              </a:lnTo>
                              <a:close/>
                            </a:path>
                          </a:pathLst>
                        </a:custGeom>
                        <a:ln w="0" cap="flat">
                          <a:miter lim="127000"/>
                        </a:ln>
                      </wps:spPr>
                      <wps:style>
                        <a:lnRef idx="0">
                          <a:srgbClr val="000000">
                            <a:alpha val="0"/>
                          </a:srgbClr>
                        </a:lnRef>
                        <a:fillRef idx="1">
                          <a:srgbClr val="A3BCB9"/>
                        </a:fillRef>
                        <a:effectRef idx="0">
                          <a:scrgbClr r="0" g="0" b="0"/>
                        </a:effectRef>
                        <a:fontRef idx="none"/>
                      </wps:style>
                      <wps:bodyPr/>
                    </wps:wsp>
                    <wps:wsp>
                      <wps:cNvPr id="44946" name="Shape 44946"/>
                      <wps:cNvSpPr/>
                      <wps:spPr>
                        <a:xfrm>
                          <a:off x="0" y="0"/>
                          <a:ext cx="869239" cy="539480"/>
                        </a:xfrm>
                        <a:custGeom>
                          <a:avLst/>
                          <a:gdLst/>
                          <a:ahLst/>
                          <a:cxnLst/>
                          <a:rect l="0" t="0" r="0" b="0"/>
                          <a:pathLst>
                            <a:path w="869239" h="539480">
                              <a:moveTo>
                                <a:pt x="3134" y="0"/>
                              </a:moveTo>
                              <a:lnTo>
                                <a:pt x="771626" y="0"/>
                              </a:lnTo>
                              <a:lnTo>
                                <a:pt x="767080" y="53731"/>
                              </a:lnTo>
                              <a:cubicBezTo>
                                <a:pt x="767080" y="166024"/>
                                <a:pt x="805269" y="269339"/>
                                <a:pt x="869239" y="351584"/>
                              </a:cubicBezTo>
                              <a:cubicBezTo>
                                <a:pt x="780377" y="465872"/>
                                <a:pt x="641693" y="539480"/>
                                <a:pt x="485724" y="539480"/>
                              </a:cubicBezTo>
                              <a:cubicBezTo>
                                <a:pt x="217475" y="539480"/>
                                <a:pt x="0" y="321993"/>
                                <a:pt x="0" y="53769"/>
                              </a:cubicBezTo>
                              <a:cubicBezTo>
                                <a:pt x="0" y="37001"/>
                                <a:pt x="849" y="20431"/>
                                <a:pt x="2508" y="4101"/>
                              </a:cubicBezTo>
                              <a:lnTo>
                                <a:pt x="3134" y="0"/>
                              </a:lnTo>
                              <a:close/>
                            </a:path>
                          </a:pathLst>
                        </a:custGeom>
                        <a:ln w="0" cap="flat">
                          <a:miter lim="127000"/>
                        </a:ln>
                      </wps:spPr>
                      <wps:style>
                        <a:lnRef idx="0">
                          <a:srgbClr val="000000">
                            <a:alpha val="0"/>
                          </a:srgbClr>
                        </a:lnRef>
                        <a:fillRef idx="1">
                          <a:srgbClr val="D3DEDC"/>
                        </a:fillRef>
                        <a:effectRef idx="0">
                          <a:scrgbClr r="0" g="0" b="0"/>
                        </a:effectRef>
                        <a:fontRef idx="none"/>
                      </wps:style>
                      <wps:bodyPr/>
                    </wps:wsp>
                    <wps:wsp>
                      <wps:cNvPr id="44947" name="Shape 44947"/>
                      <wps:cNvSpPr/>
                      <wps:spPr>
                        <a:xfrm>
                          <a:off x="767080" y="0"/>
                          <a:ext cx="204330" cy="351584"/>
                        </a:xfrm>
                        <a:custGeom>
                          <a:avLst/>
                          <a:gdLst/>
                          <a:ahLst/>
                          <a:cxnLst/>
                          <a:rect l="0" t="0" r="0" b="0"/>
                          <a:pathLst>
                            <a:path w="204330" h="351584">
                              <a:moveTo>
                                <a:pt x="4546" y="0"/>
                              </a:moveTo>
                              <a:lnTo>
                                <a:pt x="199782" y="0"/>
                              </a:lnTo>
                              <a:lnTo>
                                <a:pt x="204330" y="53769"/>
                              </a:lnTo>
                              <a:cubicBezTo>
                                <a:pt x="204330" y="166037"/>
                                <a:pt x="166141" y="269339"/>
                                <a:pt x="102159" y="351584"/>
                              </a:cubicBezTo>
                              <a:cubicBezTo>
                                <a:pt x="38189" y="269339"/>
                                <a:pt x="0" y="166024"/>
                                <a:pt x="0" y="53731"/>
                              </a:cubicBezTo>
                              <a:lnTo>
                                <a:pt x="4546" y="0"/>
                              </a:lnTo>
                              <a:close/>
                            </a:path>
                          </a:pathLst>
                        </a:custGeom>
                        <a:ln w="0" cap="flat">
                          <a:miter lim="127000"/>
                        </a:ln>
                      </wps:spPr>
                      <wps:style>
                        <a:lnRef idx="0">
                          <a:srgbClr val="000000">
                            <a:alpha val="0"/>
                          </a:srgbClr>
                        </a:lnRef>
                        <a:fillRef idx="1">
                          <a:srgbClr val="6A9C97"/>
                        </a:fillRef>
                        <a:effectRef idx="0">
                          <a:scrgbClr r="0" g="0" b="0"/>
                        </a:effectRef>
                        <a:fontRef idx="none"/>
                      </wps:style>
                      <wps:bodyPr/>
                    </wps:wsp>
                    <wps:wsp>
                      <wps:cNvPr id="47312" name="Shape 47312"/>
                      <wps:cNvSpPr/>
                      <wps:spPr>
                        <a:xfrm>
                          <a:off x="306700"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13" name="Shape 47313"/>
                      <wps:cNvSpPr/>
                      <wps:spPr>
                        <a:xfrm>
                          <a:off x="306700"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0" name="Shape 44950"/>
                      <wps:cNvSpPr/>
                      <wps:spPr>
                        <a:xfrm>
                          <a:off x="332261"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82" y="7404"/>
                                <a:pt x="31432" y="7404"/>
                              </a:cubicBezTo>
                              <a:cubicBezTo>
                                <a:pt x="17463" y="7404"/>
                                <a:pt x="9081" y="18021"/>
                                <a:pt x="8801" y="32131"/>
                              </a:cubicBezTo>
                              <a:lnTo>
                                <a:pt x="8801" y="74181"/>
                              </a:lnTo>
                              <a:lnTo>
                                <a:pt x="0" y="74181"/>
                              </a:lnTo>
                              <a:lnTo>
                                <a:pt x="0" y="2095"/>
                              </a:lnTo>
                              <a:lnTo>
                                <a:pt x="8801" y="2095"/>
                              </a:lnTo>
                              <a:lnTo>
                                <a:pt x="8801" y="14516"/>
                              </a:lnTo>
                              <a:lnTo>
                                <a:pt x="9081" y="14516"/>
                              </a:lnTo>
                              <a:cubicBezTo>
                                <a:pt x="12294"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1" name="Shape 44951"/>
                      <wps:cNvSpPr/>
                      <wps:spPr>
                        <a:xfrm>
                          <a:off x="399875" y="279416"/>
                          <a:ext cx="37160" cy="99746"/>
                        </a:xfrm>
                        <a:custGeom>
                          <a:avLst/>
                          <a:gdLst/>
                          <a:ahLst/>
                          <a:cxnLst/>
                          <a:rect l="0" t="0" r="0" b="0"/>
                          <a:pathLst>
                            <a:path w="37160" h="99746">
                              <a:moveTo>
                                <a:pt x="29756" y="0"/>
                              </a:moveTo>
                              <a:cubicBezTo>
                                <a:pt x="32271" y="0"/>
                                <a:pt x="34366" y="140"/>
                                <a:pt x="37160" y="559"/>
                              </a:cubicBezTo>
                              <a:lnTo>
                                <a:pt x="37160" y="8103"/>
                              </a:lnTo>
                              <a:cubicBezTo>
                                <a:pt x="34785" y="7683"/>
                                <a:pt x="32829" y="7404"/>
                                <a:pt x="30734" y="7404"/>
                              </a:cubicBezTo>
                              <a:cubicBezTo>
                                <a:pt x="20955" y="7404"/>
                                <a:pt x="21234" y="13551"/>
                                <a:pt x="21095" y="21374"/>
                              </a:cubicBezTo>
                              <a:lnTo>
                                <a:pt x="21095" y="27660"/>
                              </a:lnTo>
                              <a:lnTo>
                                <a:pt x="35344" y="27660"/>
                              </a:lnTo>
                              <a:lnTo>
                                <a:pt x="35344" y="35065"/>
                              </a:lnTo>
                              <a:lnTo>
                                <a:pt x="21095" y="35065"/>
                              </a:lnTo>
                              <a:lnTo>
                                <a:pt x="21095" y="99746"/>
                              </a:lnTo>
                              <a:lnTo>
                                <a:pt x="12294" y="99746"/>
                              </a:lnTo>
                              <a:lnTo>
                                <a:pt x="12294" y="35065"/>
                              </a:lnTo>
                              <a:lnTo>
                                <a:pt x="0" y="35065"/>
                              </a:lnTo>
                              <a:lnTo>
                                <a:pt x="0" y="27660"/>
                              </a:lnTo>
                              <a:lnTo>
                                <a:pt x="12294" y="27660"/>
                              </a:lnTo>
                              <a:lnTo>
                                <a:pt x="12294" y="21082"/>
                              </a:lnTo>
                              <a:cubicBezTo>
                                <a:pt x="12154" y="8661"/>
                                <a:pt x="15646" y="0"/>
                                <a:pt x="29756"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2" name="Shape 44952"/>
                      <wps:cNvSpPr/>
                      <wps:spPr>
                        <a:xfrm>
                          <a:off x="439967" y="304979"/>
                          <a:ext cx="34087" cy="76276"/>
                        </a:xfrm>
                        <a:custGeom>
                          <a:avLst/>
                          <a:gdLst/>
                          <a:ahLst/>
                          <a:cxnLst/>
                          <a:rect l="0" t="0" r="0" b="0"/>
                          <a:pathLst>
                            <a:path w="34087" h="76276">
                              <a:moveTo>
                                <a:pt x="34087" y="0"/>
                              </a:moveTo>
                              <a:lnTo>
                                <a:pt x="34087" y="7404"/>
                              </a:lnTo>
                              <a:cubicBezTo>
                                <a:pt x="17183" y="7404"/>
                                <a:pt x="8801" y="22771"/>
                                <a:pt x="8801" y="38138"/>
                              </a:cubicBezTo>
                              <a:cubicBezTo>
                                <a:pt x="8801" y="53505"/>
                                <a:pt x="17183" y="68872"/>
                                <a:pt x="34087" y="68872"/>
                              </a:cubicBezTo>
                              <a:lnTo>
                                <a:pt x="34087" y="76276"/>
                              </a:lnTo>
                              <a:cubicBezTo>
                                <a:pt x="12014" y="76276"/>
                                <a:pt x="0" y="58813"/>
                                <a:pt x="0" y="38138"/>
                              </a:cubicBezTo>
                              <a:cubicBezTo>
                                <a:pt x="0" y="17463"/>
                                <a:pt x="12014"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3" name="Shape 44953"/>
                      <wps:cNvSpPr/>
                      <wps:spPr>
                        <a:xfrm>
                          <a:off x="474054" y="304979"/>
                          <a:ext cx="34087" cy="76276"/>
                        </a:xfrm>
                        <a:custGeom>
                          <a:avLst/>
                          <a:gdLst/>
                          <a:ahLst/>
                          <a:cxnLst/>
                          <a:rect l="0" t="0" r="0" b="0"/>
                          <a:pathLst>
                            <a:path w="34087" h="76276">
                              <a:moveTo>
                                <a:pt x="0" y="0"/>
                              </a:moveTo>
                              <a:cubicBezTo>
                                <a:pt x="22073" y="0"/>
                                <a:pt x="34087" y="17463"/>
                                <a:pt x="34087" y="38138"/>
                              </a:cubicBezTo>
                              <a:cubicBezTo>
                                <a:pt x="34087" y="58813"/>
                                <a:pt x="22073" y="76276"/>
                                <a:pt x="0" y="76276"/>
                              </a:cubicBezTo>
                              <a:lnTo>
                                <a:pt x="0" y="68872"/>
                              </a:lnTo>
                              <a:cubicBezTo>
                                <a:pt x="16904" y="68872"/>
                                <a:pt x="25286" y="53505"/>
                                <a:pt x="25286" y="38138"/>
                              </a:cubicBezTo>
                              <a:cubicBezTo>
                                <a:pt x="25286" y="22771"/>
                                <a:pt x="16904" y="7404"/>
                                <a:pt x="0" y="7404"/>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4" name="Shape 44954"/>
                      <wps:cNvSpPr/>
                      <wps:spPr>
                        <a:xfrm>
                          <a:off x="521273" y="305536"/>
                          <a:ext cx="35624" cy="73622"/>
                        </a:xfrm>
                        <a:custGeom>
                          <a:avLst/>
                          <a:gdLst/>
                          <a:ahLst/>
                          <a:cxnLst/>
                          <a:rect l="0" t="0" r="0" b="0"/>
                          <a:pathLst>
                            <a:path w="35624" h="73622">
                              <a:moveTo>
                                <a:pt x="35624" y="559"/>
                              </a:moveTo>
                              <a:lnTo>
                                <a:pt x="35624"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4"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5" name="Shape 44955"/>
                      <wps:cNvSpPr/>
                      <wps:spPr>
                        <a:xfrm>
                          <a:off x="565276" y="304981"/>
                          <a:ext cx="99606" cy="74181"/>
                        </a:xfrm>
                        <a:custGeom>
                          <a:avLst/>
                          <a:gdLst/>
                          <a:ahLst/>
                          <a:cxnLst/>
                          <a:rect l="0" t="0" r="0" b="0"/>
                          <a:pathLst>
                            <a:path w="99606" h="74181">
                              <a:moveTo>
                                <a:pt x="32131" y="0"/>
                              </a:moveTo>
                              <a:cubicBezTo>
                                <a:pt x="41631" y="0"/>
                                <a:pt x="50152" y="4610"/>
                                <a:pt x="52807" y="14109"/>
                              </a:cubicBezTo>
                              <a:cubicBezTo>
                                <a:pt x="57137" y="4610"/>
                                <a:pt x="66218" y="0"/>
                                <a:pt x="75717" y="0"/>
                              </a:cubicBezTo>
                              <a:cubicBezTo>
                                <a:pt x="91503" y="0"/>
                                <a:pt x="99606" y="8229"/>
                                <a:pt x="99606" y="25285"/>
                              </a:cubicBezTo>
                              <a:lnTo>
                                <a:pt x="99606" y="74181"/>
                              </a:lnTo>
                              <a:lnTo>
                                <a:pt x="90805" y="74181"/>
                              </a:lnTo>
                              <a:lnTo>
                                <a:pt x="90805" y="25691"/>
                              </a:lnTo>
                              <a:cubicBezTo>
                                <a:pt x="90805" y="13830"/>
                                <a:pt x="86335" y="7404"/>
                                <a:pt x="73762" y="7404"/>
                              </a:cubicBezTo>
                              <a:cubicBezTo>
                                <a:pt x="58534" y="7404"/>
                                <a:pt x="54204" y="19977"/>
                                <a:pt x="54204" y="33388"/>
                              </a:cubicBezTo>
                              <a:lnTo>
                                <a:pt x="54204" y="74181"/>
                              </a:lnTo>
                              <a:lnTo>
                                <a:pt x="45403" y="74181"/>
                              </a:lnTo>
                              <a:lnTo>
                                <a:pt x="45403" y="25285"/>
                              </a:lnTo>
                              <a:cubicBezTo>
                                <a:pt x="45542" y="15507"/>
                                <a:pt x="41491" y="7404"/>
                                <a:pt x="30315" y="7404"/>
                              </a:cubicBezTo>
                              <a:cubicBezTo>
                                <a:pt x="15088" y="7404"/>
                                <a:pt x="8941" y="18846"/>
                                <a:pt x="8801" y="33947"/>
                              </a:cubicBezTo>
                              <a:lnTo>
                                <a:pt x="8801" y="74181"/>
                              </a:lnTo>
                              <a:lnTo>
                                <a:pt x="0" y="74181"/>
                              </a:lnTo>
                              <a:lnTo>
                                <a:pt x="0" y="2095"/>
                              </a:lnTo>
                              <a:lnTo>
                                <a:pt x="8103" y="2095"/>
                              </a:lnTo>
                              <a:lnTo>
                                <a:pt x="8103" y="14249"/>
                              </a:lnTo>
                              <a:lnTo>
                                <a:pt x="8522" y="14249"/>
                              </a:lnTo>
                              <a:cubicBezTo>
                                <a:pt x="13132" y="5575"/>
                                <a:pt x="20676"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56" name="Shape 44956"/>
                      <wps:cNvSpPr/>
                      <wps:spPr>
                        <a:xfrm>
                          <a:off x="1065829" y="338663"/>
                          <a:ext cx="29408" cy="42597"/>
                        </a:xfrm>
                        <a:custGeom>
                          <a:avLst/>
                          <a:gdLst/>
                          <a:ahLst/>
                          <a:cxnLst/>
                          <a:rect l="0" t="0" r="0" b="0"/>
                          <a:pathLst>
                            <a:path w="29408" h="42597">
                              <a:moveTo>
                                <a:pt x="29408" y="0"/>
                              </a:moveTo>
                              <a:lnTo>
                                <a:pt x="29408" y="6636"/>
                              </a:lnTo>
                              <a:lnTo>
                                <a:pt x="19960" y="8330"/>
                              </a:lnTo>
                              <a:cubicBezTo>
                                <a:pt x="13446" y="10389"/>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4" y="6135"/>
                                <a:pt x="12224" y="3147"/>
                              </a:cubicBezTo>
                              <a:lnTo>
                                <a:pt x="29408"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57" name="Shape 44957"/>
                      <wps:cNvSpPr/>
                      <wps:spPr>
                        <a:xfrm>
                          <a:off x="1068902"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58" name="Shape 44958"/>
                      <wps:cNvSpPr/>
                      <wps:spPr>
                        <a:xfrm>
                          <a:off x="1095236" y="304983"/>
                          <a:ext cx="37369" cy="75025"/>
                        </a:xfrm>
                        <a:custGeom>
                          <a:avLst/>
                          <a:gdLst/>
                          <a:ahLst/>
                          <a:cxnLst/>
                          <a:rect l="0" t="0" r="0" b="0"/>
                          <a:pathLst>
                            <a:path w="37369" h="75025">
                              <a:moveTo>
                                <a:pt x="2863" y="0"/>
                              </a:moveTo>
                              <a:cubicBezTo>
                                <a:pt x="15576" y="0"/>
                                <a:pt x="29406" y="3899"/>
                                <a:pt x="29406" y="23190"/>
                              </a:cubicBezTo>
                              <a:lnTo>
                                <a:pt x="29406" y="61468"/>
                              </a:lnTo>
                              <a:cubicBezTo>
                                <a:pt x="29406" y="64808"/>
                                <a:pt x="31083" y="66777"/>
                                <a:pt x="34575" y="66777"/>
                              </a:cubicBezTo>
                              <a:cubicBezTo>
                                <a:pt x="35553" y="66777"/>
                                <a:pt x="36671" y="66484"/>
                                <a:pt x="37369" y="66218"/>
                              </a:cubicBezTo>
                              <a:lnTo>
                                <a:pt x="37369"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59" name="Shape 44959"/>
                      <wps:cNvSpPr/>
                      <wps:spPr>
                        <a:xfrm>
                          <a:off x="1139175" y="304977"/>
                          <a:ext cx="33242" cy="76276"/>
                        </a:xfrm>
                        <a:custGeom>
                          <a:avLst/>
                          <a:gdLst/>
                          <a:ahLst/>
                          <a:cxnLst/>
                          <a:rect l="0" t="0" r="0" b="0"/>
                          <a:pathLst>
                            <a:path w="33242" h="76276">
                              <a:moveTo>
                                <a:pt x="32398" y="0"/>
                              </a:moveTo>
                              <a:lnTo>
                                <a:pt x="33242" y="224"/>
                              </a:lnTo>
                              <a:lnTo>
                                <a:pt x="33242" y="7596"/>
                              </a:lnTo>
                              <a:lnTo>
                                <a:pt x="32398" y="7403"/>
                              </a:lnTo>
                              <a:cubicBezTo>
                                <a:pt x="15646" y="7403"/>
                                <a:pt x="8788" y="23190"/>
                                <a:pt x="8788" y="38138"/>
                              </a:cubicBezTo>
                              <a:cubicBezTo>
                                <a:pt x="8788" y="53086"/>
                                <a:pt x="15646" y="68872"/>
                                <a:pt x="32398" y="68872"/>
                              </a:cubicBezTo>
                              <a:lnTo>
                                <a:pt x="33242" y="68679"/>
                              </a:lnTo>
                              <a:lnTo>
                                <a:pt x="33242" y="76035"/>
                              </a:lnTo>
                              <a:lnTo>
                                <a:pt x="32398" y="76276"/>
                              </a:lnTo>
                              <a:cubicBezTo>
                                <a:pt x="10465" y="76276"/>
                                <a:pt x="0" y="58534"/>
                                <a:pt x="0" y="38138"/>
                              </a:cubicBezTo>
                              <a:cubicBezTo>
                                <a:pt x="0" y="17742"/>
                                <a:pt x="10465" y="0"/>
                                <a:pt x="3239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0" name="Shape 44960"/>
                      <wps:cNvSpPr/>
                      <wps:spPr>
                        <a:xfrm>
                          <a:off x="1172417" y="279412"/>
                          <a:ext cx="33242" cy="101600"/>
                        </a:xfrm>
                        <a:custGeom>
                          <a:avLst/>
                          <a:gdLst/>
                          <a:ahLst/>
                          <a:cxnLst/>
                          <a:rect l="0" t="0" r="0" b="0"/>
                          <a:pathLst>
                            <a:path w="33242" h="101600">
                              <a:moveTo>
                                <a:pt x="24454" y="0"/>
                              </a:moveTo>
                              <a:lnTo>
                                <a:pt x="33242" y="0"/>
                              </a:lnTo>
                              <a:lnTo>
                                <a:pt x="33242" y="99746"/>
                              </a:lnTo>
                              <a:lnTo>
                                <a:pt x="25140" y="99746"/>
                              </a:lnTo>
                              <a:lnTo>
                                <a:pt x="25140" y="86055"/>
                              </a:lnTo>
                              <a:lnTo>
                                <a:pt x="24860" y="86055"/>
                              </a:lnTo>
                              <a:cubicBezTo>
                                <a:pt x="22974" y="90735"/>
                                <a:pt x="19171" y="94682"/>
                                <a:pt x="14527" y="97458"/>
                              </a:cubicBezTo>
                              <a:lnTo>
                                <a:pt x="0" y="101600"/>
                              </a:lnTo>
                              <a:lnTo>
                                <a:pt x="0" y="94244"/>
                              </a:lnTo>
                              <a:lnTo>
                                <a:pt x="11006" y="91737"/>
                              </a:lnTo>
                              <a:cubicBezTo>
                                <a:pt x="20753" y="86596"/>
                                <a:pt x="24454" y="74914"/>
                                <a:pt x="24454" y="63703"/>
                              </a:cubicBezTo>
                              <a:cubicBezTo>
                                <a:pt x="24454" y="52492"/>
                                <a:pt x="20753" y="40809"/>
                                <a:pt x="11006" y="35669"/>
                              </a:cubicBezTo>
                              <a:lnTo>
                                <a:pt x="0" y="33161"/>
                              </a:lnTo>
                              <a:lnTo>
                                <a:pt x="0" y="25789"/>
                              </a:lnTo>
                              <a:lnTo>
                                <a:pt x="14289" y="29581"/>
                              </a:lnTo>
                              <a:cubicBezTo>
                                <a:pt x="18726" y="32235"/>
                                <a:pt x="22288" y="36182"/>
                                <a:pt x="24174" y="41351"/>
                              </a:cubicBezTo>
                              <a:lnTo>
                                <a:pt x="24454" y="41351"/>
                              </a:lnTo>
                              <a:lnTo>
                                <a:pt x="24454"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1" name="Shape 44961"/>
                      <wps:cNvSpPr/>
                      <wps:spPr>
                        <a:xfrm>
                          <a:off x="1214333" y="307076"/>
                          <a:ext cx="64122" cy="72086"/>
                        </a:xfrm>
                        <a:custGeom>
                          <a:avLst/>
                          <a:gdLst/>
                          <a:ahLst/>
                          <a:cxnLst/>
                          <a:rect l="0" t="0" r="0" b="0"/>
                          <a:pathLst>
                            <a:path w="64122" h="72086">
                              <a:moveTo>
                                <a:pt x="0" y="0"/>
                              </a:moveTo>
                              <a:lnTo>
                                <a:pt x="9779" y="0"/>
                              </a:lnTo>
                              <a:lnTo>
                                <a:pt x="32410" y="63271"/>
                              </a:lnTo>
                              <a:lnTo>
                                <a:pt x="32690" y="63271"/>
                              </a:lnTo>
                              <a:lnTo>
                                <a:pt x="55042" y="0"/>
                              </a:lnTo>
                              <a:lnTo>
                                <a:pt x="64122" y="0"/>
                              </a:lnTo>
                              <a:lnTo>
                                <a:pt x="37160" y="72086"/>
                              </a:lnTo>
                              <a:lnTo>
                                <a:pt x="27788" y="72086"/>
                              </a:lnTo>
                              <a:lnTo>
                                <a:pt x="0"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14" name="Shape 47314"/>
                      <wps:cNvSpPr/>
                      <wps:spPr>
                        <a:xfrm>
                          <a:off x="1287254"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7315" name="Shape 47315"/>
                      <wps:cNvSpPr/>
                      <wps:spPr>
                        <a:xfrm>
                          <a:off x="1287254"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4" name="Shape 44964"/>
                      <wps:cNvSpPr/>
                      <wps:spPr>
                        <a:xfrm>
                          <a:off x="1308898" y="304981"/>
                          <a:ext cx="58547" cy="76276"/>
                        </a:xfrm>
                        <a:custGeom>
                          <a:avLst/>
                          <a:gdLst/>
                          <a:ahLst/>
                          <a:cxnLst/>
                          <a:rect l="0" t="0" r="0" b="0"/>
                          <a:pathLst>
                            <a:path w="58547" h="76276">
                              <a:moveTo>
                                <a:pt x="29629" y="0"/>
                              </a:moveTo>
                              <a:cubicBezTo>
                                <a:pt x="44018" y="0"/>
                                <a:pt x="55474" y="7544"/>
                                <a:pt x="56032" y="23190"/>
                              </a:cubicBezTo>
                              <a:lnTo>
                                <a:pt x="47231" y="23190"/>
                              </a:lnTo>
                              <a:cubicBezTo>
                                <a:pt x="46812" y="12294"/>
                                <a:pt x="38430" y="7404"/>
                                <a:pt x="28372" y="7404"/>
                              </a:cubicBezTo>
                              <a:cubicBezTo>
                                <a:pt x="20549" y="7404"/>
                                <a:pt x="11328" y="10478"/>
                                <a:pt x="11328" y="19824"/>
                              </a:cubicBezTo>
                              <a:cubicBezTo>
                                <a:pt x="11328" y="27660"/>
                                <a:pt x="20269" y="30442"/>
                                <a:pt x="26276" y="31979"/>
                              </a:cubicBezTo>
                              <a:lnTo>
                                <a:pt x="38011" y="34633"/>
                              </a:lnTo>
                              <a:cubicBezTo>
                                <a:pt x="48070" y="36182"/>
                                <a:pt x="58547" y="42037"/>
                                <a:pt x="58547" y="54622"/>
                              </a:cubicBezTo>
                              <a:cubicBezTo>
                                <a:pt x="58547" y="70269"/>
                                <a:pt x="43040" y="76276"/>
                                <a:pt x="29629" y="76276"/>
                              </a:cubicBezTo>
                              <a:cubicBezTo>
                                <a:pt x="12865" y="76276"/>
                                <a:pt x="1410" y="68440"/>
                                <a:pt x="0" y="50850"/>
                              </a:cubicBezTo>
                              <a:lnTo>
                                <a:pt x="8814" y="50850"/>
                              </a:lnTo>
                              <a:cubicBezTo>
                                <a:pt x="9512" y="62712"/>
                                <a:pt x="18313" y="68872"/>
                                <a:pt x="30048" y="68872"/>
                              </a:cubicBezTo>
                              <a:cubicBezTo>
                                <a:pt x="38290" y="68872"/>
                                <a:pt x="49746" y="65239"/>
                                <a:pt x="49746" y="55181"/>
                              </a:cubicBezTo>
                              <a:cubicBezTo>
                                <a:pt x="49746" y="46786"/>
                                <a:pt x="41923" y="44005"/>
                                <a:pt x="33960" y="42037"/>
                              </a:cubicBezTo>
                              <a:lnTo>
                                <a:pt x="22644" y="39535"/>
                              </a:lnTo>
                              <a:cubicBezTo>
                                <a:pt x="11189" y="36461"/>
                                <a:pt x="2527" y="32538"/>
                                <a:pt x="2527" y="20256"/>
                              </a:cubicBezTo>
                              <a:cubicBezTo>
                                <a:pt x="2527" y="5575"/>
                                <a:pt x="16916" y="0"/>
                                <a:pt x="29629"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5" name="Shape 44965"/>
                      <wps:cNvSpPr/>
                      <wps:spPr>
                        <a:xfrm>
                          <a:off x="1376525" y="305079"/>
                          <a:ext cx="32131" cy="76083"/>
                        </a:xfrm>
                        <a:custGeom>
                          <a:avLst/>
                          <a:gdLst/>
                          <a:ahLst/>
                          <a:cxnLst/>
                          <a:rect l="0" t="0" r="0" b="0"/>
                          <a:pathLst>
                            <a:path w="32131" h="76083">
                              <a:moveTo>
                                <a:pt x="32131" y="0"/>
                              </a:moveTo>
                              <a:lnTo>
                                <a:pt x="32131" y="7509"/>
                              </a:lnTo>
                              <a:lnTo>
                                <a:pt x="15794" y="15237"/>
                              </a:lnTo>
                              <a:cubicBezTo>
                                <a:pt x="11830" y="20020"/>
                                <a:pt x="9493" y="26443"/>
                                <a:pt x="8801" y="33003"/>
                              </a:cubicBezTo>
                              <a:lnTo>
                                <a:pt x="32131" y="33003"/>
                              </a:lnTo>
                              <a:lnTo>
                                <a:pt x="32131" y="40407"/>
                              </a:lnTo>
                              <a:lnTo>
                                <a:pt x="8801" y="40407"/>
                              </a:lnTo>
                              <a:cubicBezTo>
                                <a:pt x="8906" y="50056"/>
                                <a:pt x="12704" y="61184"/>
                                <a:pt x="21728" y="66144"/>
                              </a:cubicBezTo>
                              <a:lnTo>
                                <a:pt x="32131" y="68664"/>
                              </a:lnTo>
                              <a:lnTo>
                                <a:pt x="32131" y="76083"/>
                              </a:lnTo>
                              <a:lnTo>
                                <a:pt x="17793" y="73101"/>
                              </a:lnTo>
                              <a:cubicBezTo>
                                <a:pt x="5415" y="67191"/>
                                <a:pt x="0" y="53447"/>
                                <a:pt x="0" y="38045"/>
                              </a:cubicBezTo>
                              <a:cubicBezTo>
                                <a:pt x="0" y="23786"/>
                                <a:pt x="5415" y="9463"/>
                                <a:pt x="17793" y="3192"/>
                              </a:cubicBezTo>
                              <a:lnTo>
                                <a:pt x="32131"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6" name="Shape 44966"/>
                      <wps:cNvSpPr/>
                      <wps:spPr>
                        <a:xfrm>
                          <a:off x="1408656" y="355405"/>
                          <a:ext cx="31852" cy="25844"/>
                        </a:xfrm>
                        <a:custGeom>
                          <a:avLst/>
                          <a:gdLst/>
                          <a:ahLst/>
                          <a:cxnLst/>
                          <a:rect l="0" t="0" r="0" b="0"/>
                          <a:pathLst>
                            <a:path w="31852" h="25844">
                              <a:moveTo>
                                <a:pt x="23038" y="0"/>
                              </a:moveTo>
                              <a:lnTo>
                                <a:pt x="31852" y="0"/>
                              </a:lnTo>
                              <a:cubicBezTo>
                                <a:pt x="28080" y="16345"/>
                                <a:pt x="18580" y="25844"/>
                                <a:pt x="419" y="25844"/>
                              </a:cubicBezTo>
                              <a:lnTo>
                                <a:pt x="0" y="25757"/>
                              </a:lnTo>
                              <a:lnTo>
                                <a:pt x="0" y="18338"/>
                              </a:lnTo>
                              <a:lnTo>
                                <a:pt x="419" y="18440"/>
                              </a:lnTo>
                              <a:cubicBezTo>
                                <a:pt x="13271" y="18440"/>
                                <a:pt x="20257" y="10909"/>
                                <a:pt x="23038" y="0"/>
                              </a:cubicBez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7" name="Shape 44967"/>
                      <wps:cNvSpPr/>
                      <wps:spPr>
                        <a:xfrm>
                          <a:off x="1408656" y="304985"/>
                          <a:ext cx="32830" cy="40501"/>
                        </a:xfrm>
                        <a:custGeom>
                          <a:avLst/>
                          <a:gdLst/>
                          <a:ahLst/>
                          <a:cxnLst/>
                          <a:rect l="0" t="0" r="0" b="0"/>
                          <a:pathLst>
                            <a:path w="32830" h="40501">
                              <a:moveTo>
                                <a:pt x="419" y="0"/>
                              </a:moveTo>
                              <a:cubicBezTo>
                                <a:pt x="23597" y="0"/>
                                <a:pt x="32830" y="20244"/>
                                <a:pt x="32131" y="40501"/>
                              </a:cubicBezTo>
                              <a:lnTo>
                                <a:pt x="0" y="40501"/>
                              </a:lnTo>
                              <a:lnTo>
                                <a:pt x="0" y="33096"/>
                              </a:lnTo>
                              <a:lnTo>
                                <a:pt x="23330" y="33096"/>
                              </a:lnTo>
                              <a:cubicBezTo>
                                <a:pt x="22911" y="19825"/>
                                <a:pt x="14668" y="7404"/>
                                <a:pt x="419" y="7404"/>
                              </a:cubicBezTo>
                              <a:lnTo>
                                <a:pt x="0" y="7602"/>
                              </a:lnTo>
                              <a:lnTo>
                                <a:pt x="0" y="93"/>
                              </a:lnTo>
                              <a:lnTo>
                                <a:pt x="419" y="0"/>
                              </a:lnTo>
                              <a:close/>
                            </a:path>
                          </a:pathLst>
                        </a:custGeom>
                        <a:ln w="0" cap="flat">
                          <a:miter lim="127000"/>
                        </a:ln>
                      </wps:spPr>
                      <wps:style>
                        <a:lnRef idx="0">
                          <a:srgbClr val="000000">
                            <a:alpha val="0"/>
                          </a:srgbClr>
                        </a:lnRef>
                        <a:fillRef idx="1">
                          <a:srgbClr val="007166"/>
                        </a:fillRef>
                        <a:effectRef idx="0">
                          <a:scrgbClr r="0" g="0" b="0"/>
                        </a:effectRef>
                        <a:fontRef idx="none"/>
                      </wps:style>
                      <wps:bodyPr/>
                    </wps:wsp>
                    <wps:wsp>
                      <wps:cNvPr id="44968" name="Shape 44968"/>
                      <wps:cNvSpPr/>
                      <wps:spPr>
                        <a:xfrm>
                          <a:off x="1891497" y="285422"/>
                          <a:ext cx="36030" cy="94577"/>
                        </a:xfrm>
                        <a:custGeom>
                          <a:avLst/>
                          <a:gdLst/>
                          <a:ahLst/>
                          <a:cxnLst/>
                          <a:rect l="0" t="0" r="0" b="0"/>
                          <a:pathLst>
                            <a:path w="36030" h="94577">
                              <a:moveTo>
                                <a:pt x="12560" y="0"/>
                              </a:moveTo>
                              <a:lnTo>
                                <a:pt x="21361" y="0"/>
                              </a:lnTo>
                              <a:lnTo>
                                <a:pt x="21361" y="21654"/>
                              </a:lnTo>
                              <a:lnTo>
                                <a:pt x="36030" y="21654"/>
                              </a:lnTo>
                              <a:lnTo>
                                <a:pt x="36030" y="29058"/>
                              </a:lnTo>
                              <a:lnTo>
                                <a:pt x="21361" y="29058"/>
                              </a:lnTo>
                              <a:lnTo>
                                <a:pt x="21361" y="77674"/>
                              </a:lnTo>
                              <a:cubicBezTo>
                                <a:pt x="21361" y="83389"/>
                                <a:pt x="22212" y="86754"/>
                                <a:pt x="28486" y="87173"/>
                              </a:cubicBezTo>
                              <a:cubicBezTo>
                                <a:pt x="31001" y="87173"/>
                                <a:pt x="33515" y="87020"/>
                                <a:pt x="36030" y="86754"/>
                              </a:cubicBezTo>
                              <a:lnTo>
                                <a:pt x="36030" y="94297"/>
                              </a:lnTo>
                              <a:cubicBezTo>
                                <a:pt x="33376" y="94297"/>
                                <a:pt x="30861" y="94577"/>
                                <a:pt x="28207" y="94577"/>
                              </a:cubicBezTo>
                              <a:cubicBezTo>
                                <a:pt x="16472" y="94577"/>
                                <a:pt x="12421"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69" name="Shape 44969"/>
                      <wps:cNvSpPr/>
                      <wps:spPr>
                        <a:xfrm>
                          <a:off x="1940240" y="305536"/>
                          <a:ext cx="35623" cy="73622"/>
                        </a:xfrm>
                        <a:custGeom>
                          <a:avLst/>
                          <a:gdLst/>
                          <a:ahLst/>
                          <a:cxnLst/>
                          <a:rect l="0" t="0" r="0" b="0"/>
                          <a:pathLst>
                            <a:path w="35623" h="73622">
                              <a:moveTo>
                                <a:pt x="35623" y="559"/>
                              </a:moveTo>
                              <a:lnTo>
                                <a:pt x="35623" y="9360"/>
                              </a:lnTo>
                              <a:cubicBezTo>
                                <a:pt x="19698" y="8522"/>
                                <a:pt x="8801" y="20256"/>
                                <a:pt x="8801" y="35204"/>
                              </a:cubicBezTo>
                              <a:lnTo>
                                <a:pt x="8801" y="73622"/>
                              </a:lnTo>
                              <a:lnTo>
                                <a:pt x="0" y="73622"/>
                              </a:lnTo>
                              <a:lnTo>
                                <a:pt x="0" y="1536"/>
                              </a:lnTo>
                              <a:lnTo>
                                <a:pt x="8103" y="1536"/>
                              </a:lnTo>
                              <a:lnTo>
                                <a:pt x="8103" y="18441"/>
                              </a:lnTo>
                              <a:lnTo>
                                <a:pt x="8382" y="18441"/>
                              </a:lnTo>
                              <a:cubicBezTo>
                                <a:pt x="12852" y="6845"/>
                                <a:pt x="22631" y="0"/>
                                <a:pt x="35623" y="559"/>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0" name="Shape 44970"/>
                      <wps:cNvSpPr/>
                      <wps:spPr>
                        <a:xfrm>
                          <a:off x="1980334" y="338663"/>
                          <a:ext cx="29408" cy="42597"/>
                        </a:xfrm>
                        <a:custGeom>
                          <a:avLst/>
                          <a:gdLst/>
                          <a:ahLst/>
                          <a:cxnLst/>
                          <a:rect l="0" t="0" r="0" b="0"/>
                          <a:pathLst>
                            <a:path w="29408" h="42597">
                              <a:moveTo>
                                <a:pt x="29408" y="0"/>
                              </a:moveTo>
                              <a:lnTo>
                                <a:pt x="29408" y="6636"/>
                              </a:lnTo>
                              <a:lnTo>
                                <a:pt x="19960" y="8331"/>
                              </a:lnTo>
                              <a:cubicBezTo>
                                <a:pt x="13446" y="10390"/>
                                <a:pt x="8801" y="13882"/>
                                <a:pt x="8801" y="20943"/>
                              </a:cubicBezTo>
                              <a:cubicBezTo>
                                <a:pt x="8801" y="29744"/>
                                <a:pt x="16624" y="35193"/>
                                <a:pt x="24867" y="35193"/>
                              </a:cubicBezTo>
                              <a:lnTo>
                                <a:pt x="29408" y="33643"/>
                              </a:lnTo>
                              <a:lnTo>
                                <a:pt x="29408" y="41345"/>
                              </a:lnTo>
                              <a:lnTo>
                                <a:pt x="24168" y="42597"/>
                              </a:lnTo>
                              <a:cubicBezTo>
                                <a:pt x="10897" y="42597"/>
                                <a:pt x="0" y="36031"/>
                                <a:pt x="0" y="21502"/>
                              </a:cubicBezTo>
                              <a:cubicBezTo>
                                <a:pt x="0" y="11374"/>
                                <a:pt x="4921" y="6135"/>
                                <a:pt x="12219" y="3147"/>
                              </a:cubicBezTo>
                              <a:lnTo>
                                <a:pt x="29408"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1" name="Shape 44971"/>
                      <wps:cNvSpPr/>
                      <wps:spPr>
                        <a:xfrm>
                          <a:off x="1983407" y="305787"/>
                          <a:ext cx="26334" cy="23365"/>
                        </a:xfrm>
                        <a:custGeom>
                          <a:avLst/>
                          <a:gdLst/>
                          <a:ahLst/>
                          <a:cxnLst/>
                          <a:rect l="0" t="0" r="0" b="0"/>
                          <a:pathLst>
                            <a:path w="26334" h="23365">
                              <a:moveTo>
                                <a:pt x="26334" y="0"/>
                              </a:moveTo>
                              <a:lnTo>
                                <a:pt x="26334" y="7110"/>
                              </a:lnTo>
                              <a:lnTo>
                                <a:pt x="14459" y="10577"/>
                              </a:lnTo>
                              <a:cubicBezTo>
                                <a:pt x="11036" y="13300"/>
                                <a:pt x="8941" y="17491"/>
                                <a:pt x="8801" y="23365"/>
                              </a:cubicBezTo>
                              <a:lnTo>
                                <a:pt x="0" y="23365"/>
                              </a:lnTo>
                              <a:cubicBezTo>
                                <a:pt x="419" y="14913"/>
                                <a:pt x="3597" y="8871"/>
                                <a:pt x="8731" y="4942"/>
                              </a:cubicBezTo>
                              <a:lnTo>
                                <a:pt x="26334"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2" name="Shape 44972"/>
                      <wps:cNvSpPr/>
                      <wps:spPr>
                        <a:xfrm>
                          <a:off x="2009741" y="304983"/>
                          <a:ext cx="37356" cy="75025"/>
                        </a:xfrm>
                        <a:custGeom>
                          <a:avLst/>
                          <a:gdLst/>
                          <a:ahLst/>
                          <a:cxnLst/>
                          <a:rect l="0" t="0" r="0" b="0"/>
                          <a:pathLst>
                            <a:path w="37356" h="75025">
                              <a:moveTo>
                                <a:pt x="2863" y="0"/>
                              </a:moveTo>
                              <a:cubicBezTo>
                                <a:pt x="15576" y="0"/>
                                <a:pt x="29406" y="3899"/>
                                <a:pt x="29406" y="23190"/>
                              </a:cubicBezTo>
                              <a:lnTo>
                                <a:pt x="29406" y="61468"/>
                              </a:lnTo>
                              <a:cubicBezTo>
                                <a:pt x="29406" y="64808"/>
                                <a:pt x="31083" y="66777"/>
                                <a:pt x="34575" y="66777"/>
                              </a:cubicBezTo>
                              <a:cubicBezTo>
                                <a:pt x="35553" y="66777"/>
                                <a:pt x="36671" y="66484"/>
                                <a:pt x="37356" y="66218"/>
                              </a:cubicBezTo>
                              <a:lnTo>
                                <a:pt x="37356" y="73622"/>
                              </a:lnTo>
                              <a:cubicBezTo>
                                <a:pt x="35413" y="74041"/>
                                <a:pt x="34016" y="74181"/>
                                <a:pt x="31641" y="74181"/>
                              </a:cubicBezTo>
                              <a:cubicBezTo>
                                <a:pt x="22701" y="74181"/>
                                <a:pt x="21304" y="69139"/>
                                <a:pt x="21304" y="61595"/>
                              </a:cubicBezTo>
                              <a:lnTo>
                                <a:pt x="21024" y="61595"/>
                              </a:lnTo>
                              <a:cubicBezTo>
                                <a:pt x="17951" y="66282"/>
                                <a:pt x="14843" y="69952"/>
                                <a:pt x="10774" y="72451"/>
                              </a:cubicBezTo>
                              <a:lnTo>
                                <a:pt x="0" y="75025"/>
                              </a:lnTo>
                              <a:lnTo>
                                <a:pt x="0" y="67323"/>
                              </a:lnTo>
                              <a:lnTo>
                                <a:pt x="13114" y="62846"/>
                              </a:lnTo>
                              <a:cubicBezTo>
                                <a:pt x="17741" y="58950"/>
                                <a:pt x="20675" y="53289"/>
                                <a:pt x="20605" y="46228"/>
                              </a:cubicBezTo>
                              <a:lnTo>
                                <a:pt x="20605" y="34785"/>
                              </a:lnTo>
                              <a:lnTo>
                                <a:pt x="20326" y="34785"/>
                              </a:lnTo>
                              <a:cubicBezTo>
                                <a:pt x="19208" y="36881"/>
                                <a:pt x="15297" y="37579"/>
                                <a:pt x="12922" y="37998"/>
                              </a:cubicBezTo>
                              <a:lnTo>
                                <a:pt x="0" y="40316"/>
                              </a:lnTo>
                              <a:lnTo>
                                <a:pt x="0" y="33680"/>
                              </a:lnTo>
                              <a:lnTo>
                                <a:pt x="9289" y="31979"/>
                              </a:lnTo>
                              <a:cubicBezTo>
                                <a:pt x="16554" y="31153"/>
                                <a:pt x="20605" y="30176"/>
                                <a:pt x="20605" y="22213"/>
                              </a:cubicBezTo>
                              <a:cubicBezTo>
                                <a:pt x="20605" y="10325"/>
                                <a:pt x="12083" y="7404"/>
                                <a:pt x="1746" y="7404"/>
                              </a:cubicBezTo>
                              <a:lnTo>
                                <a:pt x="0" y="7914"/>
                              </a:lnTo>
                              <a:lnTo>
                                <a:pt x="0" y="804"/>
                              </a:lnTo>
                              <a:lnTo>
                                <a:pt x="2863"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16" name="Shape 47316"/>
                      <wps:cNvSpPr/>
                      <wps:spPr>
                        <a:xfrm>
                          <a:off x="2056887" y="307086"/>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17" name="Shape 47317"/>
                      <wps:cNvSpPr/>
                      <wps:spPr>
                        <a:xfrm>
                          <a:off x="2056887"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5" name="Shape 44975"/>
                      <wps:cNvSpPr/>
                      <wps:spPr>
                        <a:xfrm>
                          <a:off x="2082455" y="304981"/>
                          <a:ext cx="58534" cy="74181"/>
                        </a:xfrm>
                        <a:custGeom>
                          <a:avLst/>
                          <a:gdLst/>
                          <a:ahLst/>
                          <a:cxnLst/>
                          <a:rect l="0" t="0" r="0" b="0"/>
                          <a:pathLst>
                            <a:path w="58534" h="74181">
                              <a:moveTo>
                                <a:pt x="32131" y="0"/>
                              </a:moveTo>
                              <a:cubicBezTo>
                                <a:pt x="52388" y="0"/>
                                <a:pt x="58534" y="10617"/>
                                <a:pt x="58534" y="27787"/>
                              </a:cubicBezTo>
                              <a:lnTo>
                                <a:pt x="58534" y="74181"/>
                              </a:lnTo>
                              <a:lnTo>
                                <a:pt x="49733" y="74181"/>
                              </a:lnTo>
                              <a:lnTo>
                                <a:pt x="49733" y="29197"/>
                              </a:lnTo>
                              <a:cubicBezTo>
                                <a:pt x="49733" y="16764"/>
                                <a:pt x="45669" y="7404"/>
                                <a:pt x="31433" y="7404"/>
                              </a:cubicBezTo>
                              <a:cubicBezTo>
                                <a:pt x="17463" y="7404"/>
                                <a:pt x="9068" y="18021"/>
                                <a:pt x="8801" y="32131"/>
                              </a:cubicBezTo>
                              <a:lnTo>
                                <a:pt x="8801" y="74181"/>
                              </a:lnTo>
                              <a:lnTo>
                                <a:pt x="0" y="74181"/>
                              </a:lnTo>
                              <a:lnTo>
                                <a:pt x="0" y="2095"/>
                              </a:lnTo>
                              <a:lnTo>
                                <a:pt x="8801" y="2095"/>
                              </a:lnTo>
                              <a:lnTo>
                                <a:pt x="8801" y="14516"/>
                              </a:lnTo>
                              <a:lnTo>
                                <a:pt x="9068" y="14516"/>
                              </a:lnTo>
                              <a:cubicBezTo>
                                <a:pt x="12268" y="5867"/>
                                <a:pt x="21933" y="0"/>
                                <a:pt x="32131"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6" name="Shape 44976"/>
                      <wps:cNvSpPr/>
                      <wps:spPr>
                        <a:xfrm>
                          <a:off x="2637991" y="180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82" y="61735"/>
                              </a:lnTo>
                              <a:lnTo>
                                <a:pt x="91923" y="0"/>
                              </a:lnTo>
                              <a:lnTo>
                                <a:pt x="101283" y="0"/>
                              </a:lnTo>
                              <a:lnTo>
                                <a:pt x="78092" y="72086"/>
                              </a:lnTo>
                              <a:lnTo>
                                <a:pt x="68453" y="72086"/>
                              </a:lnTo>
                              <a:lnTo>
                                <a:pt x="50711" y="11443"/>
                              </a:lnTo>
                              <a:lnTo>
                                <a:pt x="50444" y="11443"/>
                              </a:lnTo>
                              <a:lnTo>
                                <a:pt x="32830" y="72086"/>
                              </a:lnTo>
                              <a:lnTo>
                                <a:pt x="23190"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7" name="Shape 44977"/>
                      <wps:cNvSpPr/>
                      <wps:spPr>
                        <a:xfrm>
                          <a:off x="2745141" y="177979"/>
                          <a:ext cx="34093" cy="76276"/>
                        </a:xfrm>
                        <a:custGeom>
                          <a:avLst/>
                          <a:gdLst/>
                          <a:ahLst/>
                          <a:cxnLst/>
                          <a:rect l="0" t="0" r="0" b="0"/>
                          <a:pathLst>
                            <a:path w="34093" h="76276">
                              <a:moveTo>
                                <a:pt x="34087" y="0"/>
                              </a:moveTo>
                              <a:lnTo>
                                <a:pt x="34093" y="1"/>
                              </a:lnTo>
                              <a:lnTo>
                                <a:pt x="34093" y="7406"/>
                              </a:lnTo>
                              <a:lnTo>
                                <a:pt x="34087" y="7404"/>
                              </a:lnTo>
                              <a:cubicBezTo>
                                <a:pt x="17183" y="7404"/>
                                <a:pt x="8814" y="22771"/>
                                <a:pt x="8814" y="38138"/>
                              </a:cubicBezTo>
                              <a:cubicBezTo>
                                <a:pt x="8814" y="53505"/>
                                <a:pt x="17183"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8" name="Shape 44978"/>
                      <wps:cNvSpPr/>
                      <wps:spPr>
                        <a:xfrm>
                          <a:off x="2779234" y="177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79" name="Shape 44979"/>
                      <wps:cNvSpPr/>
                      <wps:spPr>
                        <a:xfrm>
                          <a:off x="2826459" y="178539"/>
                          <a:ext cx="35611" cy="73622"/>
                        </a:xfrm>
                        <a:custGeom>
                          <a:avLst/>
                          <a:gdLst/>
                          <a:ahLst/>
                          <a:cxnLst/>
                          <a:rect l="0" t="0" r="0" b="0"/>
                          <a:pathLst>
                            <a:path w="35611" h="73622">
                              <a:moveTo>
                                <a:pt x="35611" y="558"/>
                              </a:moveTo>
                              <a:lnTo>
                                <a:pt x="35611" y="9360"/>
                              </a:lnTo>
                              <a:cubicBezTo>
                                <a:pt x="19685" y="8521"/>
                                <a:pt x="8788" y="20256"/>
                                <a:pt x="8788" y="35192"/>
                              </a:cubicBezTo>
                              <a:lnTo>
                                <a:pt x="8788" y="73622"/>
                              </a:lnTo>
                              <a:lnTo>
                                <a:pt x="0" y="73622"/>
                              </a:lnTo>
                              <a:lnTo>
                                <a:pt x="0" y="1536"/>
                              </a:lnTo>
                              <a:lnTo>
                                <a:pt x="8090" y="1536"/>
                              </a:lnTo>
                              <a:lnTo>
                                <a:pt x="8090" y="18440"/>
                              </a:lnTo>
                              <a:lnTo>
                                <a:pt x="8369" y="18440"/>
                              </a:lnTo>
                              <a:cubicBezTo>
                                <a:pt x="12840" y="6845"/>
                                <a:pt x="22619" y="0"/>
                                <a:pt x="35611" y="558"/>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0" name="Shape 44980"/>
                      <wps:cNvSpPr/>
                      <wps:spPr>
                        <a:xfrm>
                          <a:off x="2870464" y="152419"/>
                          <a:ext cx="62573" cy="99746"/>
                        </a:xfrm>
                        <a:custGeom>
                          <a:avLst/>
                          <a:gdLst/>
                          <a:ahLst/>
                          <a:cxnLst/>
                          <a:rect l="0" t="0" r="0" b="0"/>
                          <a:pathLst>
                            <a:path w="62573" h="99746">
                              <a:moveTo>
                                <a:pt x="0" y="0"/>
                              </a:moveTo>
                              <a:lnTo>
                                <a:pt x="8788" y="0"/>
                              </a:lnTo>
                              <a:lnTo>
                                <a:pt x="8788" y="62585"/>
                              </a:lnTo>
                              <a:lnTo>
                                <a:pt x="48743" y="27660"/>
                              </a:lnTo>
                              <a:lnTo>
                                <a:pt x="60477" y="27660"/>
                              </a:lnTo>
                              <a:lnTo>
                                <a:pt x="29743" y="54331"/>
                              </a:lnTo>
                              <a:lnTo>
                                <a:pt x="62573" y="99746"/>
                              </a:lnTo>
                              <a:lnTo>
                                <a:pt x="51537" y="99746"/>
                              </a:lnTo>
                              <a:lnTo>
                                <a:pt x="23038" y="60490"/>
                              </a:lnTo>
                              <a:lnTo>
                                <a:pt x="8788" y="72352"/>
                              </a:lnTo>
                              <a:lnTo>
                                <a:pt x="8788"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1" name="Shape 44981"/>
                      <wps:cNvSpPr/>
                      <wps:spPr>
                        <a:xfrm>
                          <a:off x="2534549" y="307076"/>
                          <a:ext cx="101283" cy="72086"/>
                        </a:xfrm>
                        <a:custGeom>
                          <a:avLst/>
                          <a:gdLst/>
                          <a:ahLst/>
                          <a:cxnLst/>
                          <a:rect l="0" t="0" r="0" b="0"/>
                          <a:pathLst>
                            <a:path w="101283" h="72086">
                              <a:moveTo>
                                <a:pt x="0" y="0"/>
                              </a:moveTo>
                              <a:lnTo>
                                <a:pt x="9360" y="0"/>
                              </a:lnTo>
                              <a:lnTo>
                                <a:pt x="27800" y="61735"/>
                              </a:lnTo>
                              <a:lnTo>
                                <a:pt x="28080" y="61735"/>
                              </a:lnTo>
                              <a:lnTo>
                                <a:pt x="45682" y="0"/>
                              </a:lnTo>
                              <a:lnTo>
                                <a:pt x="55601" y="0"/>
                              </a:lnTo>
                              <a:lnTo>
                                <a:pt x="73203" y="61735"/>
                              </a:lnTo>
                              <a:lnTo>
                                <a:pt x="73470" y="61735"/>
                              </a:lnTo>
                              <a:lnTo>
                                <a:pt x="91923" y="0"/>
                              </a:lnTo>
                              <a:lnTo>
                                <a:pt x="101283" y="0"/>
                              </a:lnTo>
                              <a:lnTo>
                                <a:pt x="78092" y="72086"/>
                              </a:lnTo>
                              <a:lnTo>
                                <a:pt x="68453" y="72086"/>
                              </a:lnTo>
                              <a:lnTo>
                                <a:pt x="50698" y="11443"/>
                              </a:lnTo>
                              <a:lnTo>
                                <a:pt x="50432" y="11443"/>
                              </a:lnTo>
                              <a:lnTo>
                                <a:pt x="32830" y="72086"/>
                              </a:lnTo>
                              <a:lnTo>
                                <a:pt x="23177" y="7208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18" name="Shape 47318"/>
                      <wps:cNvSpPr/>
                      <wps:spPr>
                        <a:xfrm>
                          <a:off x="2645481" y="307073"/>
                          <a:ext cx="9144" cy="72086"/>
                        </a:xfrm>
                        <a:custGeom>
                          <a:avLst/>
                          <a:gdLst/>
                          <a:ahLst/>
                          <a:cxnLst/>
                          <a:rect l="0" t="0" r="0" b="0"/>
                          <a:pathLst>
                            <a:path w="9144" h="72086">
                              <a:moveTo>
                                <a:pt x="0" y="0"/>
                              </a:moveTo>
                              <a:lnTo>
                                <a:pt x="9144" y="0"/>
                              </a:lnTo>
                              <a:lnTo>
                                <a:pt x="9144" y="72086"/>
                              </a:lnTo>
                              <a:lnTo>
                                <a:pt x="0" y="72086"/>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7319" name="Shape 47319"/>
                      <wps:cNvSpPr/>
                      <wps:spPr>
                        <a:xfrm>
                          <a:off x="2645481" y="279426"/>
                          <a:ext cx="9144" cy="14097"/>
                        </a:xfrm>
                        <a:custGeom>
                          <a:avLst/>
                          <a:gdLst/>
                          <a:ahLst/>
                          <a:cxnLst/>
                          <a:rect l="0" t="0" r="0" b="0"/>
                          <a:pathLst>
                            <a:path w="9144" h="14097">
                              <a:moveTo>
                                <a:pt x="0" y="0"/>
                              </a:moveTo>
                              <a:lnTo>
                                <a:pt x="9144" y="0"/>
                              </a:lnTo>
                              <a:lnTo>
                                <a:pt x="9144" y="14097"/>
                              </a:lnTo>
                              <a:lnTo>
                                <a:pt x="0" y="14097"/>
                              </a:lnTo>
                              <a:lnTo>
                                <a:pt x="0" y="0"/>
                              </a:lnTo>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4" name="Shape 44984"/>
                      <wps:cNvSpPr/>
                      <wps:spPr>
                        <a:xfrm>
                          <a:off x="2663772" y="285422"/>
                          <a:ext cx="36043" cy="94577"/>
                        </a:xfrm>
                        <a:custGeom>
                          <a:avLst/>
                          <a:gdLst/>
                          <a:ahLst/>
                          <a:cxnLst/>
                          <a:rect l="0" t="0" r="0" b="0"/>
                          <a:pathLst>
                            <a:path w="36043" h="94577">
                              <a:moveTo>
                                <a:pt x="12560" y="0"/>
                              </a:moveTo>
                              <a:lnTo>
                                <a:pt x="21374" y="0"/>
                              </a:lnTo>
                              <a:lnTo>
                                <a:pt x="21374" y="21654"/>
                              </a:lnTo>
                              <a:lnTo>
                                <a:pt x="36043" y="21654"/>
                              </a:lnTo>
                              <a:lnTo>
                                <a:pt x="36043" y="29058"/>
                              </a:lnTo>
                              <a:lnTo>
                                <a:pt x="21374" y="29058"/>
                              </a:lnTo>
                              <a:lnTo>
                                <a:pt x="21374" y="77674"/>
                              </a:lnTo>
                              <a:cubicBezTo>
                                <a:pt x="21374" y="83389"/>
                                <a:pt x="22212" y="86754"/>
                                <a:pt x="28499" y="87173"/>
                              </a:cubicBezTo>
                              <a:cubicBezTo>
                                <a:pt x="31013" y="87173"/>
                                <a:pt x="33528" y="87020"/>
                                <a:pt x="36043" y="86754"/>
                              </a:cubicBezTo>
                              <a:lnTo>
                                <a:pt x="36043" y="94297"/>
                              </a:lnTo>
                              <a:cubicBezTo>
                                <a:pt x="33388" y="94297"/>
                                <a:pt x="30874" y="94577"/>
                                <a:pt x="28219" y="94577"/>
                              </a:cubicBezTo>
                              <a:cubicBezTo>
                                <a:pt x="16485" y="94577"/>
                                <a:pt x="12433" y="90666"/>
                                <a:pt x="12560" y="78372"/>
                              </a:cubicBezTo>
                              <a:lnTo>
                                <a:pt x="12560" y="29058"/>
                              </a:lnTo>
                              <a:lnTo>
                                <a:pt x="0" y="29058"/>
                              </a:lnTo>
                              <a:lnTo>
                                <a:pt x="0" y="21654"/>
                              </a:lnTo>
                              <a:lnTo>
                                <a:pt x="12560" y="21654"/>
                              </a:lnTo>
                              <a:lnTo>
                                <a:pt x="1256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5" name="Shape 44985"/>
                      <wps:cNvSpPr/>
                      <wps:spPr>
                        <a:xfrm>
                          <a:off x="2712375" y="279419"/>
                          <a:ext cx="58547" cy="99746"/>
                        </a:xfrm>
                        <a:custGeom>
                          <a:avLst/>
                          <a:gdLst/>
                          <a:ahLst/>
                          <a:cxnLst/>
                          <a:rect l="0" t="0" r="0" b="0"/>
                          <a:pathLst>
                            <a:path w="58547" h="99746">
                              <a:moveTo>
                                <a:pt x="0" y="0"/>
                              </a:moveTo>
                              <a:lnTo>
                                <a:pt x="8814" y="0"/>
                              </a:lnTo>
                              <a:lnTo>
                                <a:pt x="8814" y="40081"/>
                              </a:lnTo>
                              <a:lnTo>
                                <a:pt x="9093" y="40081"/>
                              </a:lnTo>
                              <a:cubicBezTo>
                                <a:pt x="12306" y="31432"/>
                                <a:pt x="21946" y="25565"/>
                                <a:pt x="32144" y="25565"/>
                              </a:cubicBezTo>
                              <a:cubicBezTo>
                                <a:pt x="52388" y="25565"/>
                                <a:pt x="58547" y="36182"/>
                                <a:pt x="58547" y="53353"/>
                              </a:cubicBezTo>
                              <a:lnTo>
                                <a:pt x="58547" y="99746"/>
                              </a:lnTo>
                              <a:lnTo>
                                <a:pt x="49733" y="99746"/>
                              </a:lnTo>
                              <a:lnTo>
                                <a:pt x="49733" y="54763"/>
                              </a:lnTo>
                              <a:cubicBezTo>
                                <a:pt x="49733" y="42329"/>
                                <a:pt x="45695" y="32969"/>
                                <a:pt x="31445" y="32969"/>
                              </a:cubicBezTo>
                              <a:cubicBezTo>
                                <a:pt x="17463" y="32969"/>
                                <a:pt x="9093" y="43586"/>
                                <a:pt x="8814" y="57696"/>
                              </a:cubicBezTo>
                              <a:lnTo>
                                <a:pt x="8814" y="99746"/>
                              </a:lnTo>
                              <a:lnTo>
                                <a:pt x="0" y="99746"/>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6" name="Shape 44986"/>
                      <wps:cNvSpPr/>
                      <wps:spPr>
                        <a:xfrm>
                          <a:off x="2818267" y="307076"/>
                          <a:ext cx="64135" cy="98755"/>
                        </a:xfrm>
                        <a:custGeom>
                          <a:avLst/>
                          <a:gdLst/>
                          <a:ahLst/>
                          <a:cxnLst/>
                          <a:rect l="0" t="0" r="0" b="0"/>
                          <a:pathLst>
                            <a:path w="64135" h="98755">
                              <a:moveTo>
                                <a:pt x="0" y="0"/>
                              </a:moveTo>
                              <a:lnTo>
                                <a:pt x="9360" y="0"/>
                              </a:lnTo>
                              <a:lnTo>
                                <a:pt x="33122" y="61468"/>
                              </a:lnTo>
                              <a:lnTo>
                                <a:pt x="55334" y="0"/>
                              </a:lnTo>
                              <a:lnTo>
                                <a:pt x="64135" y="0"/>
                              </a:lnTo>
                              <a:lnTo>
                                <a:pt x="32830" y="83121"/>
                              </a:lnTo>
                              <a:cubicBezTo>
                                <a:pt x="27813" y="95276"/>
                                <a:pt x="24867" y="98755"/>
                                <a:pt x="13843" y="98755"/>
                              </a:cubicBezTo>
                              <a:cubicBezTo>
                                <a:pt x="10351" y="98628"/>
                                <a:pt x="8534" y="98628"/>
                                <a:pt x="7137" y="98069"/>
                              </a:cubicBezTo>
                              <a:lnTo>
                                <a:pt x="7137" y="90665"/>
                              </a:lnTo>
                              <a:cubicBezTo>
                                <a:pt x="9233" y="91084"/>
                                <a:pt x="11189" y="91351"/>
                                <a:pt x="13132" y="91351"/>
                              </a:cubicBezTo>
                              <a:cubicBezTo>
                                <a:pt x="20968" y="91351"/>
                                <a:pt x="22771" y="86754"/>
                                <a:pt x="25717" y="80048"/>
                              </a:cubicBezTo>
                              <a:lnTo>
                                <a:pt x="28791" y="71793"/>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7" name="Shape 44987"/>
                      <wps:cNvSpPr/>
                      <wps:spPr>
                        <a:xfrm>
                          <a:off x="2887419" y="304979"/>
                          <a:ext cx="34093" cy="76276"/>
                        </a:xfrm>
                        <a:custGeom>
                          <a:avLst/>
                          <a:gdLst/>
                          <a:ahLst/>
                          <a:cxnLst/>
                          <a:rect l="0" t="0" r="0" b="0"/>
                          <a:pathLst>
                            <a:path w="34093" h="76276">
                              <a:moveTo>
                                <a:pt x="34087" y="0"/>
                              </a:moveTo>
                              <a:lnTo>
                                <a:pt x="34093" y="1"/>
                              </a:lnTo>
                              <a:lnTo>
                                <a:pt x="34093" y="7406"/>
                              </a:lnTo>
                              <a:lnTo>
                                <a:pt x="34087" y="7404"/>
                              </a:lnTo>
                              <a:cubicBezTo>
                                <a:pt x="17196" y="7404"/>
                                <a:pt x="8814" y="22771"/>
                                <a:pt x="8814" y="38138"/>
                              </a:cubicBezTo>
                              <a:cubicBezTo>
                                <a:pt x="8814" y="53505"/>
                                <a:pt x="17196" y="68872"/>
                                <a:pt x="34087" y="68872"/>
                              </a:cubicBezTo>
                              <a:lnTo>
                                <a:pt x="34093" y="68870"/>
                              </a:lnTo>
                              <a:lnTo>
                                <a:pt x="34093" y="76275"/>
                              </a:lnTo>
                              <a:lnTo>
                                <a:pt x="34087" y="76276"/>
                              </a:lnTo>
                              <a:cubicBezTo>
                                <a:pt x="12027" y="76276"/>
                                <a:pt x="0" y="58813"/>
                                <a:pt x="0" y="38138"/>
                              </a:cubicBezTo>
                              <a:cubicBezTo>
                                <a:pt x="0" y="17463"/>
                                <a:pt x="12027" y="0"/>
                                <a:pt x="34087" y="0"/>
                              </a:cubicBez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8" name="Shape 44988"/>
                      <wps:cNvSpPr/>
                      <wps:spPr>
                        <a:xfrm>
                          <a:off x="2921512" y="304980"/>
                          <a:ext cx="34093" cy="76273"/>
                        </a:xfrm>
                        <a:custGeom>
                          <a:avLst/>
                          <a:gdLst/>
                          <a:ahLst/>
                          <a:cxnLst/>
                          <a:rect l="0" t="0" r="0" b="0"/>
                          <a:pathLst>
                            <a:path w="34093" h="76273">
                              <a:moveTo>
                                <a:pt x="0" y="0"/>
                              </a:moveTo>
                              <a:lnTo>
                                <a:pt x="14633" y="3050"/>
                              </a:lnTo>
                              <a:cubicBezTo>
                                <a:pt x="27328" y="8931"/>
                                <a:pt x="34093" y="22630"/>
                                <a:pt x="34093" y="38137"/>
                              </a:cubicBezTo>
                              <a:cubicBezTo>
                                <a:pt x="34093" y="53643"/>
                                <a:pt x="27328" y="67343"/>
                                <a:pt x="14633" y="73223"/>
                              </a:cubicBezTo>
                              <a:lnTo>
                                <a:pt x="0" y="76273"/>
                              </a:lnTo>
                              <a:lnTo>
                                <a:pt x="0" y="68869"/>
                              </a:lnTo>
                              <a:lnTo>
                                <a:pt x="11076" y="66229"/>
                              </a:lnTo>
                              <a:cubicBezTo>
                                <a:pt x="20564" y="61187"/>
                                <a:pt x="25279" y="49662"/>
                                <a:pt x="25279" y="38137"/>
                              </a:cubicBezTo>
                              <a:cubicBezTo>
                                <a:pt x="25279" y="26611"/>
                                <a:pt x="20564" y="15086"/>
                                <a:pt x="11076" y="10044"/>
                              </a:cubicBezTo>
                              <a:lnTo>
                                <a:pt x="0" y="7404"/>
                              </a:ln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s:wsp>
                      <wps:cNvPr id="44989" name="Shape 44989"/>
                      <wps:cNvSpPr/>
                      <wps:spPr>
                        <a:xfrm>
                          <a:off x="2968584" y="307076"/>
                          <a:ext cx="58534" cy="74181"/>
                        </a:xfrm>
                        <a:custGeom>
                          <a:avLst/>
                          <a:gdLst/>
                          <a:ahLst/>
                          <a:cxnLst/>
                          <a:rect l="0" t="0" r="0" b="0"/>
                          <a:pathLst>
                            <a:path w="58534" h="74181">
                              <a:moveTo>
                                <a:pt x="0" y="0"/>
                              </a:moveTo>
                              <a:lnTo>
                                <a:pt x="8801" y="0"/>
                              </a:lnTo>
                              <a:lnTo>
                                <a:pt x="8801" y="46927"/>
                              </a:lnTo>
                              <a:cubicBezTo>
                                <a:pt x="9233" y="59931"/>
                                <a:pt x="14110" y="66777"/>
                                <a:pt x="28092" y="66777"/>
                              </a:cubicBezTo>
                              <a:cubicBezTo>
                                <a:pt x="43167" y="66777"/>
                                <a:pt x="49733" y="52527"/>
                                <a:pt x="49733" y="37846"/>
                              </a:cubicBezTo>
                              <a:lnTo>
                                <a:pt x="49733" y="0"/>
                              </a:lnTo>
                              <a:lnTo>
                                <a:pt x="58534" y="0"/>
                              </a:lnTo>
                              <a:lnTo>
                                <a:pt x="58534" y="72086"/>
                              </a:lnTo>
                              <a:lnTo>
                                <a:pt x="50444" y="72086"/>
                              </a:lnTo>
                              <a:lnTo>
                                <a:pt x="50444" y="59080"/>
                              </a:lnTo>
                              <a:lnTo>
                                <a:pt x="50152" y="59080"/>
                              </a:lnTo>
                              <a:cubicBezTo>
                                <a:pt x="45542" y="68732"/>
                                <a:pt x="36055" y="74181"/>
                                <a:pt x="25286" y="74181"/>
                              </a:cubicBezTo>
                              <a:cubicBezTo>
                                <a:pt x="7137" y="74181"/>
                                <a:pt x="0" y="63564"/>
                                <a:pt x="0" y="46799"/>
                              </a:cubicBezTo>
                              <a:lnTo>
                                <a:pt x="0" y="0"/>
                              </a:lnTo>
                              <a:close/>
                            </a:path>
                          </a:pathLst>
                        </a:custGeom>
                        <a:ln w="0" cap="flat">
                          <a:miter lim="127000"/>
                        </a:ln>
                      </wps:spPr>
                      <wps:style>
                        <a:lnRef idx="0">
                          <a:srgbClr val="000000">
                            <a:alpha val="0"/>
                          </a:srgbClr>
                        </a:lnRef>
                        <a:fillRef idx="1">
                          <a:srgbClr val="88ACA8"/>
                        </a:fillRef>
                        <a:effectRef idx="0">
                          <a:scrgbClr r="0" g="0" b="0"/>
                        </a:effectRef>
                        <a:fontRef idx="none"/>
                      </wps:style>
                      <wps:bodyPr/>
                    </wps:wsp>
                  </wpg:wgp>
                </a:graphicData>
              </a:graphic>
            </wp:anchor>
          </w:drawing>
        </mc:Choice>
        <mc:Fallback>
          <w:pict>
            <v:group w14:anchorId="668EF7CC" id="Group 44940" o:spid="_x0000_s1026" style="position:absolute;margin-left:18.45pt;margin-top:0;width:257.5pt;height:42.5pt;z-index:251660288;mso-position-horizontal-relative:page;mso-position-vertical-relative:page" coordsize="32701,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">
              <v:shape id="Shape 44941" o:spid="_x0000_s1027" style="position:absolute;left:8692;width:7671;height:5394;visibility:visible;mso-wrap-style:square;v-text-anchor:top" coordsize="767093,5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hMcA&#10;AADeAAAADwAAAGRycy9kb3ducmV2LnhtbESPUUvDQBCE3wX/w7GCb/ZSG9saey1BEaWCYOsPWHJr&#10;LjS3l+Y2bfz3niD4OMzMN8xqM/pWnaiPTWAD00kGirgKtuHawOf++WYJKgqyxTYwGfimCJv15cUK&#10;CxvO/EGnndQqQTgWaMCJdIXWsXLkMU5CR5y8r9B7lCT7WtsezwnuW32bZXPtseG04LCjR0fVYTd4&#10;A+Vc3t+qO3ecDfvt4kmGl/JwnBlzfTWWD6CERvkP/7VfrYE8v8+n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loTHAAAA3gAAAA8AAAAAAAAAAAAAAAAAmAIAAGRy&#10;cy9kb3ducmV2LnhtbFBLBQYAAAAABAAEAPUAAACMAwAAAAA=&#10;" path="m97621,l669457,r-4549,53744c664908,166025,703110,269339,767093,351597,678218,465859,539521,539455,383540,539455,227571,539455,88862,465859,,351585,63970,269339,102171,166037,102171,53770l97621,xe" fillcolor="#a3bcb9" stroked="f" strokeweight="0">
                <v:stroke miterlimit="83231f" joinstyle="miter"/>
                <v:path arrowok="t" textboxrect="0,0,767093,539455"/>
              </v:shape>
              <v:shape id="Shape 44942" o:spid="_x0000_s1028" style="position:absolute;left:16363;width:7658;height:5394;visibility:visible;mso-wrap-style:square;v-text-anchor:top" coordsize="765810,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4qcYA&#10;AADeAAAADwAAAGRycy9kb3ducmV2LnhtbESPT2sCMRTE74LfIbxCL1KzlUV0axQRCnoo4r/7Y/Pc&#10;bN28LEnqrt++KRQ8DjPzG2ax6m0j7uRD7VjB+zgDQVw6XXOl4Hz6fJuBCBFZY+OYFDwowGo5HCyw&#10;0K7jA92PsRIJwqFABSbGtpAylIYshrFriZN3dd5iTNJXUnvsEtw2cpJlU2mx5rRgsKWNofJ2/LEK&#10;Lrv97Ws2+p5jszFb39HVtaO9Uq8v/foDRKQ+PsP/7a1WkOfzfAJ/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M4qcYAAADeAAAADwAAAAAAAAAAAAAAAACYAgAAZHJz&#10;L2Rvd25yZXYueG1sUEsFBgAAAAAEAAQA9QAAAIsDAAAAAA==&#10;" path="m97636,l666935,r-4579,53746c662356,166763,701065,270674,765810,353199,676885,466559,538772,539483,383527,539483,227559,539483,88862,465873,,351599,63983,269340,102184,166039,102184,53732l97636,xe" fillcolor="#d3dedc" stroked="f" strokeweight="0">
                <v:stroke miterlimit="83231f" joinstyle="miter"/>
                <v:path arrowok="t" textboxrect="0,0,765810,539483"/>
              </v:shape>
              <v:shape id="Shape 44943" o:spid="_x0000_s1029" style="position:absolute;left:15341;width:2044;height:3515;visibility:visible;mso-wrap-style:square;v-text-anchor:top" coordsize="204369,35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PjcUA&#10;AADeAAAADwAAAGRycy9kb3ducmV2LnhtbESPQWvCQBSE7wX/w/IEb3WjCbZGV7EFS67a0vNr9pkN&#10;7r4N2Y2m/75bKPQ4zMw3zHY/Oitu1IfWs4LFPANBXHvdcqPg4/34+AwiRGSN1jMp+KYA+93kYYul&#10;9nc+0e0cG5EgHEpUYGLsSilDbchhmPuOOHkX3zuMSfaN1D3eE9xZucyylXTYclow2NGrofp6HpyC&#10;vBtOq9x/PcVq8Wneri92OFRWqdl0PGxARBrjf/ivXWkFRbEucvi9k6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w+NxQAAAN4AAAAPAAAAAAAAAAAAAAAAAJgCAABkcnMv&#10;ZG93bnJldi54bWxQSwUGAAAAAAQABAD1AAAAigMAAAAA&#10;" path="m4548,l199820,r4549,53732c204369,166037,166167,269339,102184,351597,38202,269339,,166025,,53744l4548,xe" fillcolor="#6a9c97" stroked="f" strokeweight="0">
                <v:stroke miterlimit="83231f" joinstyle="miter"/>
                <v:path arrowok="t" textboxrect="0,0,204369,351597"/>
              </v:shape>
              <v:shape id="Shape 44944" o:spid="_x0000_s1030" style="position:absolute;left:24021;width:8680;height:5394;visibility:visible;mso-wrap-style:square;v-text-anchor:top" coordsize="867969,539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V8YA&#10;AADeAAAADwAAAGRycy9kb3ducmV2LnhtbESPQWvCQBSE7wX/w/KE3upGCdamriIppYI9qNX7I/ua&#10;Dcm+DdlV4793BcHjMDPfMPNlbxtxps5XjhWMRwkI4sLpiksFh7/vtxkIH5A1No5JwZU8LBeDlzlm&#10;2l14R+d9KEWEsM9QgQmhzaT0hSGLfuRa4uj9u85iiLIrpe7wEuG2kZMkmUqLFccFgy3lhop6f7IK&#10;NrPf+ljz++Qn101uvq7b064vlXod9qtPEIH68Aw/2mutIE0/0h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nV8YAAADeAAAADwAAAAAAAAAAAAAAAACYAgAAZHJz&#10;L2Rvd25yZXYueG1sUEsFBgAAAAAEAAQA9QAAAIsDAAAAAA==&#10;" path="m98850,l864838,r623,4082c867119,20411,867969,36979,867969,53746v,268249,-217462,485737,-485712,485737c227025,539483,88900,466559,,353199,64719,270674,103429,166763,103429,53746l98850,xe" fillcolor="#d3dedc" stroked="f" strokeweight="0">
                <v:stroke miterlimit="83231f" joinstyle="miter"/>
                <v:path arrowok="t" textboxrect="0,0,867969,539483"/>
              </v:shape>
              <v:shape id="Shape 44945" o:spid="_x0000_s1031" style="position:absolute;left:22986;width:2069;height:3531;visibility:visible;mso-wrap-style:square;v-text-anchor:top" coordsize="206883,3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768kA&#10;AADeAAAADwAAAGRycy9kb3ducmV2LnhtbESPQWvCQBSE7wX/w/IEL1J3W2Kpqau0pWqhVaoteH1k&#10;n0lo9m3IbjT++64g9DjMzDfMdN7ZShyp8aVjDXcjBYI4c6bkXMPP9+L2EYQPyAYrx6ThTB7ms97N&#10;FFPjTryl4y7kIkLYp6ihCKFOpfRZQRb9yNXE0Tu4xmKIssmlafAU4baS90o9SIslx4UCa3otKPvd&#10;tVbDZKjW7cv+45O/Nmrbrt5ouVpvtB70u+cnEIG68B++tt+NhiSZJGO43I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d768kAAADeAAAADwAAAAAAAAAAAAAAAACYAgAA&#10;ZHJzL2Rvd25yZXYueG1sUEsFBgAAAAAEAAQA9QAAAI4DAAAAAA==&#10;" path="m4579,l202304,r4579,53746c206883,166763,168173,270674,103454,353199,38709,270674,,166763,,53746l4579,xe" fillcolor="#a3bcb9" stroked="f" strokeweight="0">
                <v:stroke miterlimit="83231f" joinstyle="miter"/>
                <v:path arrowok="t" textboxrect="0,0,206883,353199"/>
              </v:shape>
              <v:shape id="Shape 44946" o:spid="_x0000_s1032" style="position:absolute;width:8692;height:5394;visibility:visible;mso-wrap-style:square;v-text-anchor:top" coordsize="869239,53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3EckA&#10;AADeAAAADwAAAGRycy9kb3ducmV2LnhtbESPQUvDQBSE74L/YXlCL9JulBja2G0RsaUnodFSvD2y&#10;zySafRt2t03aX98tCB6HmfmGmS8H04ojOd9YVvAwSUAQl1Y3XCn4/FiNpyB8QNbYWiYFJ/KwXNze&#10;zDHXtuctHYtQiQhhn6OCOoQul9KXNRn0E9sRR+/bOoMhSldJ7bCPcNPKxyTJpMGG40KNHb3WVP4W&#10;B6Ngr+1s+vb1vt/1Lluf7/vuZ1M8KTW6G16eQQQawn/4r73RCtJ0lmZwvROv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z3EckAAADeAAAADwAAAAAAAAAAAAAAAACYAgAA&#10;ZHJzL2Rvd25yZXYueG1sUEsFBgAAAAAEAAQA9QAAAI4DAAAAAA==&#10;" path="m3134,l771626,r-4546,53731c767080,166024,805269,269339,869239,351584,780377,465872,641693,539480,485724,539480,217475,539480,,321993,,53769,,37001,849,20431,2508,4101l3134,xe" fillcolor="#d3dedc" stroked="f" strokeweight="0">
                <v:stroke miterlimit="83231f" joinstyle="miter"/>
                <v:path arrowok="t" textboxrect="0,0,869239,539480"/>
              </v:shape>
              <v:shape id="Shape 44947" o:spid="_x0000_s1033" style="position:absolute;left:7670;width:2044;height:3515;visibility:visible;mso-wrap-style:square;v-text-anchor:top" coordsize="204330,35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nB8cA&#10;AADeAAAADwAAAGRycy9kb3ducmV2LnhtbESPT2vCQBTE74LfYXlCb3VjCdVGVxElrSAe/APF2yP7&#10;TILZtyG7mvjtu0LB4zAzv2Fmi85U4k6NKy0rGA0jEMSZ1SXnCk7H9H0CwnlkjZVlUvAgB4t5vzfD&#10;RNuW93Q/+FwECLsEFRTe14mULivIoBvamjh4F9sY9EE2udQNtgFuKvkRRZ/SYMlhocCaVgVl18PN&#10;KPiJz49LevpOl79m127Xazrr402pt0G3nILw1PlX+L+90Qri+Csew/N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5wfHAAAA3gAAAA8AAAAAAAAAAAAAAAAAmAIAAGRy&#10;cy9kb3ducmV2LnhtbFBLBQYAAAAABAAEAPUAAACMAwAAAAA=&#10;" path="m4546,l199782,r4548,53769c204330,166037,166141,269339,102159,351584,38189,269339,,166024,,53731l4546,xe" fillcolor="#6a9c97" stroked="f" strokeweight="0">
                <v:stroke miterlimit="83231f" joinstyle="miter"/>
                <v:path arrowok="t" textboxrect="0,0,204330,351584"/>
              </v:shape>
              <v:shape id="Shape 47312" o:spid="_x0000_s1034" style="position:absolute;left:3067;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eCoscA&#10;AADeAAAADwAAAGRycy9kb3ducmV2LnhtbESPX0vDQBDE34V+h2MF3+ylUWxJey3+IagPFaylz9vc&#10;moTm9sLt2cRv7wmCj8PM/IZZbUbXqTMFaT0bmE0zUMSVty3XBvYf5fUClERki51nMvBNApv15GKF&#10;hfUDv9N5F2uVICwFGmhi7AutpWrIoUx9T5y8Tx8cxiRDrW3AIcFdp/Msu9MOW04LDfb02FB12n05&#10;A/L65rY8f5LyMJTlQh6OzzkHY64ux/slqEhj/A//tV+sgdv5zSyH3zvp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ngqLHAAAA3gAAAA8AAAAAAAAAAAAAAAAAmAIAAGRy&#10;cy9kb3ducmV2LnhtbFBLBQYAAAAABAAEAPUAAACMAwAAAAA=&#10;" path="m,l9144,r,72086l,72086,,e" fillcolor="#88aca8" stroked="f" strokeweight="0">
                <v:stroke miterlimit="83231f" joinstyle="miter"/>
                <v:path arrowok="t" textboxrect="0,0,9144,72086"/>
              </v:shape>
              <v:shape id="Shape 47313" o:spid="_x0000_s1035" style="position:absolute;left:3067;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DCscA&#10;AADeAAAADwAAAGRycy9kb3ducmV2LnhtbESPT2vCQBTE70K/w/IKXkQ3UVGbuooIhXrxP4XeHtnX&#10;JDT7NmTXJH77bkHwOMzMb5jlujOlaKh2hWUF8SgCQZxaXXCm4Hr5GC5AOI+ssbRMCu7kYL166S0x&#10;0bblEzVnn4kAYZeggtz7KpHSpTkZdCNbEQfvx9YGfZB1JnWNbYCbUo6jaCYNFhwWcqxom1P6e74Z&#10;BZE5bPWi+BrsaR43+7d2d9SHb6X6r93mHYSnzj/Dj/anVjCdT+IJ/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AwrHAAAA3gAAAA8AAAAAAAAAAAAAAAAAmAIAAGRy&#10;cy9kb3ducmV2LnhtbFBLBQYAAAAABAAEAPUAAACMAwAAAAA=&#10;" path="m,l9144,r,14097l,14097,,e" fillcolor="#88aca8" stroked="f" strokeweight="0">
                <v:stroke miterlimit="83231f" joinstyle="miter"/>
                <v:path arrowok="t" textboxrect="0,0,9144,14097"/>
              </v:shape>
              <v:shape id="Shape 44950" o:spid="_x0000_s1036" style="position:absolute;left:3322;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HqcMA&#10;AADeAAAADwAAAGRycy9kb3ducmV2LnhtbESPzYrCMBSF9wO+Q7iCuzFVOqLVKOog6HLUB7g216ba&#10;3JQm09a3N4uBWR7OH99q09tKtNT40rGCyTgBQZw7XXKh4Ho5fM5B+ICssXJMCl7kYbMefKww067j&#10;H2rPoRBxhH2GCkwIdSalzw1Z9GNXE0fv7hqLIcqmkLrBLo7bSk6TZCYtlhwfDNa0N5Q/z79WgdzV&#10;7XF7MrPv2+O0S6/c4fRZKDUa9tsliEB9+A//tY9aQZouviJAxI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EHqcMAAADeAAAADwAAAAAAAAAAAAAAAACYAgAAZHJzL2Rv&#10;d25yZXYueG1sUEsFBgAAAAAEAAQA9QAAAIgDAAAAAA==&#10;" path="m32131,c52388,,58534,10617,58534,27787r,46394l49733,74181r,-44984c49733,16764,45682,7404,31432,7404,17463,7404,9081,18021,8801,32131r,42050l,74181,,2095r8801,l8801,14516r280,c12294,5867,21933,,32131,xe" fillcolor="#88aca8" stroked="f" strokeweight="0">
                <v:stroke miterlimit="83231f" joinstyle="miter"/>
                <v:path arrowok="t" textboxrect="0,0,58534,74181"/>
              </v:shape>
              <v:shape id="Shape 44951" o:spid="_x0000_s1037" style="position:absolute;left:3998;top:2794;width:372;height:997;visibility:visible;mso-wrap-style:square;v-text-anchor:top" coordsize="37160,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I08YA&#10;AADeAAAADwAAAGRycy9kb3ducmV2LnhtbESPUWsCMRCE3wv9D2ELfRHNWVTsaRQpFKQvpeoP2Cbr&#10;5fCyOS6rnv76plDo4zAz3zDLdR8adaEu1ZENjEcFKGIbXc2VgcP+fTgHlQTZYROZDNwowXr1+LDE&#10;0sUrf9FlJ5XKEE4lGvAibal1sp4CplFsibN3jF1AybKrtOvwmuGh0S9FMdMBa84LHlt682RPu3Mw&#10;IHZwvH9IYT83Pt7Ph/108O1bY56f+s0ClFAv/+G/9tYZmExep2P4vZOv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sI08YAAADeAAAADwAAAAAAAAAAAAAAAACYAgAAZHJz&#10;L2Rvd25yZXYueG1sUEsFBgAAAAAEAAQA9QAAAIsDAAAAAA==&#10;" path="m29756,v2515,,4610,140,7404,559l37160,8103c34785,7683,32829,7404,30734,7404v-9779,,-9500,6147,-9639,13970l21095,27660r14249,l35344,35065r-14249,l21095,99746r-8801,l12294,35065,,35065,,27660r12294,l12294,21082c12154,8661,15646,,29756,xe" fillcolor="#88aca8" stroked="f" strokeweight="0">
                <v:stroke miterlimit="83231f" joinstyle="miter"/>
                <v:path arrowok="t" textboxrect="0,0,37160,99746"/>
              </v:shape>
              <v:shape id="Shape 44952" o:spid="_x0000_s1038" style="position:absolute;left:4399;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b4MYA&#10;AADeAAAADwAAAGRycy9kb3ducmV2LnhtbESP0WrCQBRE34X+w3KFvohuDKlo6ipSkAr2JTEfcMne&#10;JsHs3TS7jenfdwXBx2FmzjDb/WhaMVDvGssKlosIBHFpdcOVguJynK9BOI+ssbVMCv7IwX73Mtli&#10;qu2NMxpyX4kAYZeigtr7LpXSlTUZdAvbEQfv2/YGfZB9JXWPtwA3rYyjaCUNNhwWauzoo6bymv8a&#10;BZgdvoqfpDnOPk8FnauloWyIlXqdjod3EJ5G/ww/2ietIEk2bzHc74Qr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Bb4MYAAADeAAAADwAAAAAAAAAAAAAAAACYAgAAZHJz&#10;L2Rvd25yZXYueG1sUEsFBgAAAAAEAAQA9QAAAIsDAAAAAA==&#10;" path="m34087,r,7404c17183,7404,8801,22771,8801,38138v,15367,8382,30734,25286,30734l34087,76276c12014,76276,,58813,,38138,,17463,12014,,34087,xe" fillcolor="#88aca8" stroked="f" strokeweight="0">
                <v:stroke miterlimit="83231f" joinstyle="miter"/>
                <v:path arrowok="t" textboxrect="0,0,34087,76276"/>
              </v:shape>
              <v:shape id="Shape 44953" o:spid="_x0000_s1039" style="position:absolute;left:4740;top:3049;width:341;height:763;visibility:visible;mso-wrap-style:square;v-text-anchor:top" coordsize="3408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e8YA&#10;AADeAAAADwAAAGRycy9kb3ducmV2LnhtbESP0WrCQBRE34X+w3ILvkjdqLG0qauIIAr6kjQfcMne&#10;JqHZu2l2G+Pfu4Lg4zAzZ5jVZjCN6KlztWUFs2kEgriwuuZSQf69f/sA4TyyxsYyKbiSg836ZbTC&#10;RNsLp9RnvhQBwi5BBZX3bSKlKyoy6Ka2JQ7ej+0M+iC7UuoOLwFuGjmPondpsOawUGFLu4qK3+zf&#10;KMB0e87/4no/ORxzOpUzQ2k/V2r8Omy/QHga/DP8aB+1gjj+XC7gfid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z+e8YAAADeAAAADwAAAAAAAAAAAAAAAACYAgAAZHJz&#10;L2Rvd25yZXYueG1sUEsFBgAAAAAEAAQA9QAAAIsDAAAAAA==&#10;" path="m,c22073,,34087,17463,34087,38138,34087,58813,22073,76276,,76276l,68872v16904,,25286,-15367,25286,-30734c25286,22771,16904,7404,,7404l,xe" fillcolor="#88aca8" stroked="f" strokeweight="0">
                <v:stroke miterlimit="83231f" joinstyle="miter"/>
                <v:path arrowok="t" textboxrect="0,0,34087,76276"/>
              </v:shape>
              <v:shape id="Shape 44954" o:spid="_x0000_s1040" style="position:absolute;left:5212;top:3055;width:356;height:736;visibility:visible;mso-wrap-style:square;v-text-anchor:top" coordsize="35624,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bWMgA&#10;AADeAAAADwAAAGRycy9kb3ducmV2LnhtbESPQWvCQBSE74L/YXmF3nRTjaKpq6gg9eDBpl68PbKv&#10;STD7Nma3MfbXdwuCx2FmvmEWq85UoqXGlZYVvA0jEMSZ1SXnCk5fu8EMhPPIGivLpOBODlbLfm+B&#10;ibY3/qQ29bkIEHYJKii8rxMpXVaQQTe0NXHwvm1j0AfZ5FI3eAtwU8lRFE2lwZLDQoE1bQvKLumP&#10;UfBxH6Xntt4cL9fdLx4243y6n6yVen3p1u8gPHX+GX6091pBHM8nMfzfC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ttYyAAAAN4AAAAPAAAAAAAAAAAAAAAAAJgCAABk&#10;cnMvZG93bnJldi54bWxQSwUGAAAAAAQABAD1AAAAjQMAAAAA&#10;" path="m35624,559r,8801c19698,8522,8801,20256,8801,35204r,38418l,73622,,1536r8103,l8103,18441r279,c12852,6845,22631,,35624,559xe" fillcolor="#88aca8" stroked="f" strokeweight="0">
                <v:stroke miterlimit="83231f" joinstyle="miter"/>
                <v:path arrowok="t" textboxrect="0,0,35624,73622"/>
              </v:shape>
              <v:shape id="Shape 44955" o:spid="_x0000_s1041" style="position:absolute;left:5652;top:3049;width:996;height:742;visibility:visible;mso-wrap-style:square;v-text-anchor:top" coordsize="99606,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9EcUA&#10;AADeAAAADwAAAGRycy9kb3ducmV2LnhtbESPQWvCQBSE74X+h+UJvdWNRUWjq4gg7UXQVO+P7DMJ&#10;Zt+mu6uJ/npXEHocZuYbZr7sTC2u5HxlWcGgn4Agzq2uuFBw+N18TkD4gKyxtkwKbuRhuXh/m2Oq&#10;bct7umahEBHCPkUFZQhNKqXPSzLo+7Yhjt7JOoMhSldI7bCNcFPLryQZS4MVx4USG1qXlJ+zi1Ew&#10;Pv7dD5d8u8m2u11budW3t2tW6qPXrWYgAnXhP/xq/2gFw+F0NIL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0RxQAAAN4AAAAPAAAAAAAAAAAAAAAAAJgCAABkcnMv&#10;ZG93bnJldi54bWxQSwUGAAAAAAQABAD1AAAAigMAAAAA&#10;" path="m32131,v9500,,18021,4610,20676,14109c57137,4610,66218,,75717,,91503,,99606,8229,99606,25285r,48896l90805,74181r,-48490c90805,13830,86335,7404,73762,7404v-15228,,-19558,12573,-19558,25984l54204,74181r-8801,l45403,25285c45542,15507,41491,7404,30315,7404,15088,7404,8941,18846,8801,33947r,40234l,74181,,2095r8103,l8103,14249r419,c13132,5575,20676,,32131,xe" fillcolor="#88aca8" stroked="f" strokeweight="0">
                <v:stroke miterlimit="83231f" joinstyle="miter"/>
                <v:path arrowok="t" textboxrect="0,0,99606,74181"/>
              </v:shape>
              <v:shape id="Shape 44956" o:spid="_x0000_s1042" style="position:absolute;left:10658;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HMYA&#10;AADeAAAADwAAAGRycy9kb3ducmV2LnhtbESPQWvCQBSE74L/YXmCN91YotjUVWyhIL3VFMHbI/ua&#10;pGbfJtmNbv99VxB6HGbmG2azC6YRV+pdbVnBYp6AIC6srrlU8JW/z9YgnEfW2FgmBb/kYLcdjzaY&#10;aXvjT7oefSkihF2GCirv20xKV1Rk0M1tSxy9b9sb9FH2pdQ93iLcNPIpSVbSYM1xocKW3ioqLsfB&#10;KAjtqTuf7JKH8pKGj/r1J0+6XKnpJOxfQHgK/j/8aB+0gjR9Xq7gfide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cHMYAAADeAAAADwAAAAAAAAAAAAAAAACYAgAAZHJz&#10;L2Rvd25yZXYueG1sUEsFBgAAAAAEAAQA9QAAAIsDAAAAAA==&#10;" path="m29408,r,6636l19960,8330c13446,10389,8801,13882,8801,20943v,8801,7823,14250,16066,14250l29408,33643r,7702l24168,42597c10897,42597,,36031,,21502,,11374,4924,6135,12224,3147l29408,xe" fillcolor="#007166" stroked="f" strokeweight="0">
                <v:stroke miterlimit="83231f" joinstyle="miter"/>
                <v:path arrowok="t" textboxrect="0,0,29408,42597"/>
              </v:shape>
              <v:shape id="Shape 44957" o:spid="_x0000_s1043" style="position:absolute;left:10689;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65RscA&#10;AADeAAAADwAAAGRycy9kb3ducmV2LnhtbESPQWvCQBSE7wX/w/IKvdVNgjVtdJUilPZQBLV6fs0+&#10;k9Ts27C7jem/dwuCx2FmvmHmy8G0oifnG8sK0nECgri0uuFKwdfu7fEZhA/IGlvLpOCPPCwXo7s5&#10;FtqeeUP9NlQiQtgXqKAOoSuk9GVNBv3YdsTRO1pnMETpKqkdniPctDJLkqk02HBcqLGjVU3laftr&#10;FBzcevpuhj77ydKw2qdJ/rn+zpV6uB9eZyACDeEWvrY/tILJ5OUph/878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uUbHAAAA3gAAAA8AAAAAAAAAAAAAAAAAmAIAAGRy&#10;cy9kb3ducmV2LnhtbFBLBQYAAAAABAAEAPUAAACMAwAAAAA=&#10;" path="m26334,r,7110l14459,10577c11036,13300,8941,17491,8801,23365l,23365c419,14913,3597,8871,8731,4942l26334,xe" fillcolor="#007166" stroked="f" strokeweight="0">
                <v:stroke miterlimit="83231f" joinstyle="miter"/>
                <v:path arrowok="t" textboxrect="0,0,26334,23365"/>
              </v:shape>
              <v:shape id="Shape 44958" o:spid="_x0000_s1044" style="position:absolute;left:10952;top:3049;width:374;height:751;visibility:visible;mso-wrap-style:square;v-text-anchor:top" coordsize="37369,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wjsQA&#10;AADeAAAADwAAAGRycy9kb3ducmV2LnhtbERPyW7CMBC9I/UfrKnUGzhUQCHFQQgJQdUTa69Te7K0&#10;8TiKXZL+fX1A6vHp7ctVb2txo9ZXjhWMRwkIYu1MxYWC82k7nIPwAdlg7ZgU/JKHVfYwWGJqXMcH&#10;uh1DIWII+xQVlCE0qZRel2TRj1xDHLnctRZDhG0hTYtdDLe1fE6SmbRYcWwosaFNSfr7+GMVfF7f&#10;8e3F6a91dznLfKx31e76odTTY79+BRGoD//iu3tvFEwmi2ncG+/EK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cI7EAAAA3gAAAA8AAAAAAAAAAAAAAAAAmAIAAGRycy9k&#10;b3ducmV2LnhtbFBLBQYAAAAABAAEAPUAAACJAwAAAAA=&#10;" path="m2863,c15576,,29406,3899,29406,23190r,38278c29406,64808,31083,66777,34575,66777v978,,2096,-293,2794,-559l37369,73622v-1956,419,-3353,559,-5728,559c22701,74181,21304,69139,21304,61595r-280,c17951,66282,14843,69952,10774,72451l,75025,,67323,13114,62846v4627,-3896,7561,-9557,7491,-16618l20605,34785r-279,c19208,36881,15297,37579,12922,37998l,40316,,33680,9289,31979v7265,-826,11316,-1803,11316,-9766c20605,10325,12083,7404,1746,7404l,7914,,804,2863,xe" fillcolor="#007166" stroked="f" strokeweight="0">
                <v:stroke miterlimit="83231f" joinstyle="miter"/>
                <v:path arrowok="t" textboxrect="0,0,37369,75025"/>
              </v:shape>
              <v:shape id="Shape 44959" o:spid="_x0000_s1045" style="position:absolute;left:11391;top:3049;width:333;height:763;visibility:visible;mso-wrap-style:square;v-text-anchor:top" coordsize="33242,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LMgA&#10;AADeAAAADwAAAGRycy9kb3ducmV2LnhtbESPQWvCQBSE7wX/w/KE3nRTMbZGVxFBWvTSqhR6e2Sf&#10;2dDs25BdTeqvdwWhx2FmvmHmy85W4kKNLx0reBkmIIhzp0suFBwPm8EbCB+QNVaOScEfeVguek9z&#10;zLRr+Ysu+1CICGGfoQITQp1J6XNDFv3Q1cTRO7nGYoiyKaRusI1wW8lRkkykxZLjgsGa1oby3/3Z&#10;KnitNu8HOflOV+fWpZ/b3fX4Y65KPfe71QxEoC78hx/tD61gPJ6m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sEsyAAAAN4AAAAPAAAAAAAAAAAAAAAAAJgCAABk&#10;cnMvZG93bnJldi54bWxQSwUGAAAAAAQABAD1AAAAjQMAAAAA&#10;" path="m32398,r844,224l33242,7596r-844,-193c15646,7403,8788,23190,8788,38138v,14948,6858,30734,23610,30734l33242,68679r,7356l32398,76276c10465,76276,,58534,,38138,,17742,10465,,32398,xe" fillcolor="#007166" stroked="f" strokeweight="0">
                <v:stroke miterlimit="83231f" joinstyle="miter"/>
                <v:path arrowok="t" textboxrect="0,0,33242,76276"/>
              </v:shape>
              <v:shape id="Shape 44960" o:spid="_x0000_s1046" style="position:absolute;left:11724;top:2794;width:332;height:1016;visibility:visible;mso-wrap-style:square;v-text-anchor:top" coordsize="33242,1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U/8UA&#10;AADeAAAADwAAAGRycy9kb3ducmV2LnhtbESPy2rCQBSG9wXfYTiCuzrRBtHoKGoRuuiiXtDtIXNM&#10;gpkzYWYS49t3FoUuf/4b32rTm1p05HxlWcFknIAgzq2uuFBwOR/e5yB8QNZYWyYFL/KwWQ/eVphp&#10;++QjdadQiDjCPkMFZQhNJqXPSzLox7Yhjt7dOoMhSldI7fAZx00tp0kykwYrjg8lNrQvKX+cWqPg&#10;231+dNef/tDesJ1Im+54tz8qNRr22yWIQH34D/+1v7SCNF3MIkDEiS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RT/xQAAAN4AAAAPAAAAAAAAAAAAAAAAAJgCAABkcnMv&#10;ZG93bnJldi54bWxQSwUGAAAAAAQABAD1AAAAigMAAAAA&#10;" path="m24454,r8788,l33242,99746r-8102,l25140,86055r-280,c22974,90735,19171,94682,14527,97458l,101600,,94244,11006,91737c20753,86596,24454,74914,24454,63703v,-11211,-3701,-22894,-13448,-28034l,33161,,25789r14289,3792c18726,32235,22288,36182,24174,41351r280,l24454,xe" fillcolor="#007166" stroked="f" strokeweight="0">
                <v:stroke miterlimit="83231f" joinstyle="miter"/>
                <v:path arrowok="t" textboxrect="0,0,33242,101600"/>
              </v:shape>
              <v:shape id="Shape 44961" o:spid="_x0000_s1047" style="position:absolute;left:12143;top:3070;width:641;height:721;visibility:visible;mso-wrap-style:square;v-text-anchor:top" coordsize="64122,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8zscA&#10;AADeAAAADwAAAGRycy9kb3ducmV2LnhtbESPQWvCQBSE7wX/w/KE3urGIpKmWUULgUJpqan0/Mg+&#10;k2D2bcxuYvTXu4WCx2FmvmHS9WgaMVDnassK5rMIBHFhdc2lgv1P9hSDcB5ZY2OZFFzIwXo1eUgx&#10;0fbMOxpyX4oAYZeggsr7NpHSFRUZdDPbEgfvYDuDPsiulLrDc4CbRj5H0VIarDksVNjSW0XFMe+N&#10;gri9XPuPr+/P7KT3Pe5+s228bZR6nI6bVxCeRn8P/7fftYLF4mU5h78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JPM7HAAAA3gAAAA8AAAAAAAAAAAAAAAAAmAIAAGRy&#10;cy9kb3ducmV2LnhtbFBLBQYAAAAABAAEAPUAAACMAwAAAAA=&#10;" path="m,l9779,,32410,63271r280,l55042,r9080,l37160,72086r-9372,l,xe" fillcolor="#007166" stroked="f" strokeweight="0">
                <v:stroke miterlimit="83231f" joinstyle="miter"/>
                <v:path arrowok="t" textboxrect="0,0,64122,72086"/>
              </v:shape>
              <v:shape id="Shape 47314" o:spid="_x0000_s1048" style="position:absolute;left:12872;top:3070;width:91;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XlMYA&#10;AADeAAAADwAAAGRycy9kb3ducmV2LnhtbESPQWvCQBSE74L/YXlCb7qxhrSkriIthVIkIang9ZF9&#10;TYLZtyG7Nem/7wpCj8PMfMNs95PpxJUG11pWsF5FIIgrq1uuFZy+3pfPIJxH1thZJgW/5GC/m8+2&#10;mGo7ckHX0tciQNilqKDxvk+ldFVDBt3K9sTB+7aDQR/kUEs94BjgppOPUZRIgy2HhQZ7em2oupQ/&#10;RgHlRXY8Y/EZF5v87ZhMZcZYKvWwmA4vIDxN/j98b39oBfHTZh3D7U6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fXlMYAAADeAAAADwAAAAAAAAAAAAAAAACYAgAAZHJz&#10;L2Rvd25yZXYueG1sUEsFBgAAAAAEAAQA9QAAAIsDAAAAAA==&#10;" path="m,l9144,r,72086l,72086,,e" fillcolor="#007166" stroked="f" strokeweight="0">
                <v:stroke miterlimit="83231f" joinstyle="miter"/>
                <v:path arrowok="t" textboxrect="0,0,9144,72086"/>
              </v:shape>
              <v:shape id="Shape 47315" o:spid="_x0000_s1049" style="position:absolute;left:12872;top:2794;width:91;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MRMYA&#10;AADeAAAADwAAAGRycy9kb3ducmV2LnhtbESPW2vCQBSE3wv+h+UIfasbL60SXUUEoVAsjZf3Q/aY&#10;BLNnw+5qkn/fFQp9HGbmG2a16UwtHuR8ZVnBeJSAIM6trrhQcD7t3xYgfEDWWFsmBT152KwHLytM&#10;tW05o8cxFCJC2KeooAyhSaX0eUkG/cg2xNG7WmcwROkKqR22EW5qOUmSD2mw4rhQYkO7kvLb8W4U&#10;3HoMl8uXm3Wuz6bZt20PV/2j1Ouw2y5BBOrCf/iv/akVzObT8Ts878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MRMYAAADeAAAADwAAAAAAAAAAAAAAAACYAgAAZHJz&#10;L2Rvd25yZXYueG1sUEsFBgAAAAAEAAQA9QAAAIsDAAAAAA==&#10;" path="m,l9144,r,14097l,14097,,e" fillcolor="#007166" stroked="f" strokeweight="0">
                <v:stroke miterlimit="83231f" joinstyle="miter"/>
                <v:path arrowok="t" textboxrect="0,0,9144,14097"/>
              </v:shape>
              <v:shape id="Shape 44964" o:spid="_x0000_s1050" style="position:absolute;left:13088;top:3049;width:586;height:763;visibility:visible;mso-wrap-style:square;v-text-anchor:top" coordsize="58547,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v4sUA&#10;AADeAAAADwAAAGRycy9kb3ducmV2LnhtbESPQUsDMRSE74L/ITzBm81alqJr0xKEBREv1np/bl6T&#10;rZuXNYnd1V9vBMHjMDPfMOvt7Adxopj6wAquFxUI4i6Ynq2C/Ut7dQMiZWSDQ2BS8EUJtpvzszU2&#10;Jkz8TKddtqJAODWowOU8NlKmzpHHtAgjcfEOIXrMRUYrTcSpwP0gl1W1kh57LgsOR7p31L3vPr2C&#10;x/i9tM5q7d3HW+ufXqejbrVSlxezvgORac7/4b/2g1FQ17erGn7vl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6/ixQAAAN4AAAAPAAAAAAAAAAAAAAAAAJgCAABkcnMv&#10;ZG93bnJldi54bWxQSwUGAAAAAAQABAD1AAAAigMAAAAA&#10;" path="m29629,c44018,,55474,7544,56032,23190r-8801,c46812,12294,38430,7404,28372,7404v-7823,,-17044,3074,-17044,12420c11328,27660,20269,30442,26276,31979r11735,2654c48070,36182,58547,42037,58547,54622v,15647,-15507,21654,-28918,21654c12865,76276,1410,68440,,50850r8814,c9512,62712,18313,68872,30048,68872v8242,,19698,-3633,19698,-13691c49746,46786,41923,44005,33960,42037l22644,39535c11189,36461,2527,32538,2527,20256,2527,5575,16916,,29629,xe" fillcolor="#007166" stroked="f" strokeweight="0">
                <v:stroke miterlimit="83231f" joinstyle="miter"/>
                <v:path arrowok="t" textboxrect="0,0,58547,76276"/>
              </v:shape>
              <v:shape id="Shape 44965" o:spid="_x0000_s1051" style="position:absolute;left:13765;top:3050;width:321;height:761;visibility:visible;mso-wrap-style:square;v-text-anchor:top" coordsize="32131,76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x3MkA&#10;AADeAAAADwAAAGRycy9kb3ducmV2LnhtbESPQWsCMRSE74L/ITzBmyZWq3Y1ihSFemhpdaHt7bF5&#10;7q7dvCybVLf/3hQKPQ4z8w2zXLe2EhdqfOlYw2ioQBBnzpSca0iPu8EchA/IBivHpOGHPKxX3c4S&#10;E+Ou/EaXQ8hFhLBPUEMRQp1I6bOCLPqhq4mjd3KNxRBlk0vT4DXCbSXvlJpKiyXHhQJreiwo+zp8&#10;Ww38Mns+z16Vkj7df2x36X78vvnUut9rNwsQgdrwH/5rPxkNk8nD9B5+78QrIF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Hx3MkAAADeAAAADwAAAAAAAAAAAAAAAACYAgAA&#10;ZHJzL2Rvd25yZXYueG1sUEsFBgAAAAAEAAQA9QAAAI4DAAAAAA==&#10;" path="m32131,r,7509l15794,15237c11830,20020,9493,26443,8801,33003r23330,l32131,40407r-23330,c8906,50056,12704,61184,21728,66144r10403,2520l32131,76083,17793,73101c5415,67191,,53447,,38045,,23786,5415,9463,17793,3192l32131,xe" fillcolor="#007166" stroked="f" strokeweight="0">
                <v:stroke miterlimit="83231f" joinstyle="miter"/>
                <v:path arrowok="t" textboxrect="0,0,32131,76083"/>
              </v:shape>
              <v:shape id="Shape 44966" o:spid="_x0000_s1052" style="position:absolute;left:14086;top:3554;width:319;height:258;visibility:visible;mso-wrap-style:square;v-text-anchor:top" coordsize="31852,2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6lMUA&#10;AADeAAAADwAAAGRycy9kb3ducmV2LnhtbESPT2sCMRTE7wW/Q3iCt5q1SKirUUQstodC/YPnx+a5&#10;u7p5WTZZTb99Uyj0OMzMb5jFKtpG3KnztWMNk3EGgrhwpuZSw+n49vwKwgdkg41j0vBNHlbLwdMC&#10;c+MevKf7IZQiQdjnqKEKoc2l9EVFFv3YtcTJu7jOYkiyK6Xp8JHgtpEvWaakxZrTQoUtbSoqbofe&#10;avgo6Ks/eXX+jHJn1PYat6aPWo+GcT0HESiG//Bf+91omE5nSsHvnXQ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HqUxQAAAN4AAAAPAAAAAAAAAAAAAAAAAJgCAABkcnMv&#10;ZG93bnJldi54bWxQSwUGAAAAAAQABAD1AAAAigMAAAAA&#10;" path="m23038,r8814,c28080,16345,18580,25844,419,25844l,25757,,18338r419,102c13271,18440,20257,10909,23038,xe" fillcolor="#007166" stroked="f" strokeweight="0">
                <v:stroke miterlimit="83231f" joinstyle="miter"/>
                <v:path arrowok="t" textboxrect="0,0,31852,25844"/>
              </v:shape>
              <v:shape id="Shape 44967" o:spid="_x0000_s1053" style="position:absolute;left:14086;top:3049;width:328;height:405;visibility:visible;mso-wrap-style:square;v-text-anchor:top" coordsize="32830,40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qvccA&#10;AADeAAAADwAAAGRycy9kb3ducmV2LnhtbESP0WrCQBRE3wX/YblCX0Q3bUXb6CoaLIj0QdN+wCV7&#10;zQazd9PsGtO/7xYKfRxm5gyz2vS2Fh21vnKs4HGagCAunK64VPD58TZ5AeEDssbaMSn4Jg+b9XCw&#10;wlS7O5+py0MpIoR9igpMCE0qpS8MWfRT1xBH7+JaiyHKtpS6xXuE21o+JclcWqw4LhhsKDNUXPOb&#10;VfC13yX5+L0L5fPYZMYfu5PNLko9jPrtEkSgPvyH/9oHrWA2e50v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PKr3HAAAA3gAAAA8AAAAAAAAAAAAAAAAAmAIAAGRy&#10;cy9kb3ducmV2LnhtbFBLBQYAAAAABAAEAPUAAACMAwAAAAA=&#10;" path="m419,c23597,,32830,20244,32131,40501l,40501,,33096r23330,c22911,19825,14668,7404,419,7404l,7602,,93,419,xe" fillcolor="#007166" stroked="f" strokeweight="0">
                <v:stroke miterlimit="83231f" joinstyle="miter"/>
                <v:path arrowok="t" textboxrect="0,0,32830,40501"/>
              </v:shape>
              <v:shape id="Shape 44968" o:spid="_x0000_s1054" style="position:absolute;left:18914;top:2854;width:361;height:945;visibility:visible;mso-wrap-style:square;v-text-anchor:top" coordsize="36030,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Sa8QA&#10;AADeAAAADwAAAGRycy9kb3ducmV2LnhtbERPTYvCMBC9C/sfwizsTVOLiK1GkV2FFfRgFcXb0Ixt&#10;sZmUJmr3328OgsfH+54tOlOLB7WusqxgOIhAEOdWV1woOB7W/QkI55E11pZJwR85WMw/ejNMtX3y&#10;nh6ZL0QIYZeigtL7JpXS5SUZdAPbEAfualuDPsC2kLrFZwg3tYyjaCwNVhwaSmzou6T8lt2NghXf&#10;N5sm28a76uKLn/PplLh9rNTXZ7ecgvDU+bf45f7VCkajZBz2hjvhC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EmvEAAAA3gAAAA8AAAAAAAAAAAAAAAAAmAIAAGRycy9k&#10;b3ducmV2LnhtbFBLBQYAAAAABAAEAPUAAACJAwAAAAA=&#10;" path="m12560,r8801,l21361,21654r14669,l36030,29058r-14669,l21361,77674v,5715,851,9080,7125,9499c31001,87173,33515,87020,36030,86754r,7543c33376,94297,30861,94577,28207,94577v-11735,,-15786,-3911,-15647,-16205l12560,29058,,29058,,21654r12560,l12560,xe" fillcolor="#88aca8" stroked="f" strokeweight="0">
                <v:stroke miterlimit="83231f" joinstyle="miter"/>
                <v:path arrowok="t" textboxrect="0,0,36030,94577"/>
              </v:shape>
              <v:shape id="Shape 44969" o:spid="_x0000_s1055" style="position:absolute;left:19402;top:3055;width:356;height:736;visibility:visible;mso-wrap-style:square;v-text-anchor:top" coordsize="35623,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c08UA&#10;AADeAAAADwAAAGRycy9kb3ducmV2LnhtbESPQWvCQBSE7wX/w/IEb3VTCbZGVxGxKBYPai/eHtnX&#10;JJh9G7KvGv+9Wyh4HGbmG2a26FytrtSGyrOBt2ECijj3tuLCwPfp8/UDVBBki7VnMnCnAIt572WG&#10;mfU3PtD1KIWKEA4ZGihFmkzrkJfkMAx9Qxy9H986lCjbQtsWbxHuaj1KkrF2WHFcKLGhVUn55fjr&#10;DOAu3W3OUu8vp/2dvoTs+h3FmEG/W05BCXXyDP+3t9ZAmk7GE/i7E6+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RzTxQAAAN4AAAAPAAAAAAAAAAAAAAAAAJgCAABkcnMv&#10;ZG93bnJldi54bWxQSwUGAAAAAAQABAD1AAAAigMAAAAA&#10;" path="m35623,559r,8801c19698,8522,8801,20256,8801,35204r,38418l,73622,,1536r8103,l8103,18441r279,c12852,6845,22631,,35623,559xe" fillcolor="#88aca8" stroked="f" strokeweight="0">
                <v:stroke miterlimit="83231f" joinstyle="miter"/>
                <v:path arrowok="t" textboxrect="0,0,35623,73622"/>
              </v:shape>
              <v:shape id="Shape 44970" o:spid="_x0000_s1056" style="position:absolute;left:19803;top:3386;width:294;height:426;visibility:visible;mso-wrap-style:square;v-text-anchor:top" coordsize="29408,42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8QA&#10;AADeAAAADwAAAGRycy9kb3ducmV2LnhtbESPy2oCMRSG94LvEI7QnWYqXkej2ILQLr2ALg+T42To&#10;5GSaRGd8+2ZRcPnz3/jW287W4kE+VI4VvI8yEMSF0xWXCs6n/XABIkRkjbVjUvCkANtNv7fGXLuW&#10;D/Q4xlKkEQ45KjAxNrmUoTBkMYxcQ5y8m/MWY5K+lNpjm8ZtLcdZNpMWK04PBhv6NFT8HO9WwfdJ&#10;dvdsOtu1H2e/+DWX8XU+tUq9DbrdCkSkLr7C/+0vrWAyWc4TQMJJK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SPmvEAAAA3gAAAA8AAAAAAAAAAAAAAAAAmAIAAGRycy9k&#10;b3ducmV2LnhtbFBLBQYAAAAABAAEAPUAAACJAwAAAAA=&#10;" path="m29408,r,6636l19960,8331c13446,10390,8801,13882,8801,20943v,8801,7823,14250,16066,14250l29408,33643r,7702l24168,42597c10897,42597,,36031,,21502,,11374,4921,6135,12219,3147l29408,xe" fillcolor="#88aca8" stroked="f" strokeweight="0">
                <v:stroke miterlimit="83231f" joinstyle="miter"/>
                <v:path arrowok="t" textboxrect="0,0,29408,42597"/>
              </v:shape>
              <v:shape id="Shape 44971" o:spid="_x0000_s1057" style="position:absolute;left:19834;top:3057;width:263;height:234;visibility:visible;mso-wrap-style:square;v-text-anchor:top" coordsize="26334,2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mQcYA&#10;AADeAAAADwAAAGRycy9kb3ducmV2LnhtbESPQWsCMRSE7wX/Q3iCt5q1WLVbo4hg66GXVXvw9ti8&#10;bhY3L9sk1fXfm4LgcZiZb5j5srONOJMPtWMFo2EGgrh0uuZKwWG/eZ6BCBFZY+OYFFwpwHLRe5pj&#10;rt2FCzrvYiUShEOOCkyMbS5lKA1ZDEPXEifvx3mLMUlfSe3xkuC2kS9ZNpEWa04LBltaGypPuz+r&#10;4PhKhf9Ec8z4o2i/cf+1/r3OlBr0u9U7iEhdfITv7a1WMB6/TUfwfy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xmQcYAAADeAAAADwAAAAAAAAAAAAAAAACYAgAAZHJz&#10;L2Rvd25yZXYueG1sUEsFBgAAAAAEAAQA9QAAAIsDAAAAAA==&#10;" path="m26334,r,7110l14459,10577c11036,13300,8941,17491,8801,23365l,23365c419,14913,3597,8871,8731,4942l26334,xe" fillcolor="#88aca8" stroked="f" strokeweight="0">
                <v:stroke miterlimit="83231f" joinstyle="miter"/>
                <v:path arrowok="t" textboxrect="0,0,26334,23365"/>
              </v:shape>
              <v:shape id="Shape 44972" o:spid="_x0000_s1058" style="position:absolute;left:20097;top:3049;width:373;height:751;visibility:visible;mso-wrap-style:square;v-text-anchor:top" coordsize="37356,7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138gA&#10;AADeAAAADwAAAGRycy9kb3ducmV2LnhtbESPQUvDQBSE7wX/w/IEb3bTEhqN3ZZS0IqlqFE8P7Iv&#10;2WD2bchu29Rf3y0IPQ4z8w0zXw62FQfqfeNYwWScgCAunW64VvD99Xz/AMIHZI2tY1JwIg/Lxc1o&#10;jrl2R/6kQxFqESHsc1RgQuhyKX1pyKIfu444epXrLYYo+1rqHo8Rbls5TZKZtNhwXDDY0dpQ+Vvs&#10;rYLN5GdX/HG6f8teqsy8f8jtZlcpdXc7rJ5ABBrCNfzfftUK0vQxm8LlTrwCcnE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rXfyAAAAN4AAAAPAAAAAAAAAAAAAAAAAJgCAABk&#10;cnMvZG93bnJldi54bWxQSwUGAAAAAAQABAD1AAAAjQMAAAAA&#10;" path="m2863,c15576,,29406,3899,29406,23190r,38278c29406,64808,31083,66777,34575,66777v978,,2096,-293,2781,-559l37356,73622v-1943,419,-3340,559,-5715,559c22701,74181,21304,69139,21304,61595r-280,c17951,66282,14843,69952,10774,72451l,75025,,67323,13114,62846v4627,-3896,7561,-9557,7491,-16618l20605,34785r-279,c19208,36881,15297,37579,12922,37998l,40316,,33680,9289,31979v7265,-826,11316,-1803,11316,-9766c20605,10325,12083,7404,1746,7404l,7914,,804,2863,xe" fillcolor="#88aca8" stroked="f" strokeweight="0">
                <v:stroke miterlimit="83231f" joinstyle="miter"/>
                <v:path arrowok="t" textboxrect="0,0,37356,75025"/>
              </v:shape>
              <v:shape id="Shape 47316" o:spid="_x0000_s1059" style="position:absolute;left:20568;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EocYA&#10;AADeAAAADwAAAGRycy9kb3ducmV2LnhtbESPQUvDQBSE74L/YXmCN7tpK22J3RbbEqyHClbx/Mw+&#10;k2D2bdi3Num/dwWhx2FmvmGW68G16kRBGs8GxqMMFHHpbcOVgfe34m4BSiKyxdYzGTiTwHp1fbXE&#10;3PqeX+l0jJVKEJYcDdQxdrnWUtbkUEa+I07elw8OY5Kh0jZgn+Cu1ZMsm2mHDaeFGjva1lR+H3+c&#10;AXl+cQee76T46ItiIZvPpwkHY25vhscHUJGGeAn/t/fWwP18Op7B3510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yEocYAAADeAAAADwAAAAAAAAAAAAAAAACYAgAAZHJz&#10;L2Rvd25yZXYueG1sUEsFBgAAAAAEAAQA9QAAAIsDAAAAAA==&#10;" path="m,l9144,r,72086l,72086,,e" fillcolor="#88aca8" stroked="f" strokeweight="0">
                <v:stroke miterlimit="83231f" joinstyle="miter"/>
                <v:path arrowok="t" textboxrect="0,0,9144,72086"/>
              </v:shape>
              <v:shape id="Shape 47317" o:spid="_x0000_s1060" style="position:absolute;left:20568;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FCcgA&#10;AADeAAAADwAAAGRycy9kb3ducmV2LnhtbESPQWvCQBSE74X+h+UVvEjdRKWxqasUQdCL2rQUentk&#10;X5PQ7NuQXZP4711B6HGYmW+Y5XowteiodZVlBfEkAkGcW11xoeDrc/u8AOE8ssbaMim4kIP16vFh&#10;iam2PX9Ql/lCBAi7FBWU3jeplC4vyaCb2IY4eL+2NeiDbAupW+wD3NRyGkUv0mDFYaHEhjYl5X/Z&#10;2SiIzHGjF9X3+EBJ3B1e+/1JH3+UGj0N728gPA3+P3xv77SCeTKLE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AUJyAAAAN4AAAAPAAAAAAAAAAAAAAAAAJgCAABk&#10;cnMvZG93bnJldi54bWxQSwUGAAAAAAQABAD1AAAAjQMAAAAA&#10;" path="m,l9144,r,14097l,14097,,e" fillcolor="#88aca8" stroked="f" strokeweight="0">
                <v:stroke miterlimit="83231f" joinstyle="miter"/>
                <v:path arrowok="t" textboxrect="0,0,9144,14097"/>
              </v:shape>
              <v:shape id="Shape 44975" o:spid="_x0000_s1061" style="position:absolute;left:20824;top:3049;width:585;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4UcUA&#10;AADeAAAADwAAAGRycy9kb3ducmV2LnhtbESPwW7CMBBE70j9B2uReisOKKUQMAiKKsERygcs8RIH&#10;4nUUu0n4+7pSJY6jmXmjWa57W4mWGl86VjAeJSCIc6dLLhScv7/eZiB8QNZYOSYFD/KwXr0Mlphp&#10;1/GR2lMoRISwz1CBCaHOpPS5IYt+5Gri6F1dYzFE2RRSN9hFuK3kJEmm0mLJccFgTZ+G8vvpxyqQ&#10;27rdbw5murvcDtv0zB1O7oVSr8N+swARqA/P8H97rxWk6fzjHf7ux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hRxQAAAN4AAAAPAAAAAAAAAAAAAAAAAJgCAABkcnMv&#10;ZG93bnJldi54bWxQSwUGAAAAAAQABAD1AAAAigMAAAAA&#10;" path="m32131,c52388,,58534,10617,58534,27787r,46394l49733,74181r,-44984c49733,16764,45669,7404,31433,7404,17463,7404,9068,18021,8801,32131r,42050l,74181,,2095r8801,l8801,14516r267,c12268,5867,21933,,32131,xe" fillcolor="#88aca8" stroked="f" strokeweight="0">
                <v:stroke miterlimit="83231f" joinstyle="miter"/>
                <v:path arrowok="t" textboxrect="0,0,58534,74181"/>
              </v:shape>
              <v:shape id="Shape 44976" o:spid="_x0000_s1062" style="position:absolute;left:26379;top:180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B9MYA&#10;AADeAAAADwAAAGRycy9kb3ducmV2LnhtbESPT2sCMRTE70K/Q3hCb5q1+Hc1ytIq9FSoiuLtkTx3&#10;FzcvyybV9Ns3hUKPw8z8hlltom3EnTpfO1YwGmYgiLUzNZcKjofdYA7CB2SDjWNS8E0eNuun3gpz&#10;4x78Sfd9KEWCsM9RQRVCm0vpdUUW/dC1xMm7us5iSLIrpenwkeC2kS9ZNpUWa04LFbb0WpG+7b+s&#10;An+2bXybnIrZudhOPhZR6wt6pZ77sViCCBTDf/iv/W4UjMeL2RR+76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9B9MYAAADeAAAADwAAAAAAAAAAAAAAAACYAgAAZHJz&#10;L2Rvd25yZXYueG1sUEsFBgAAAAAEAAQA9QAAAIsDAAAAAA==&#10;" path="m,l9360,,27800,61735r280,l45682,r9919,l73203,61735r279,l91923,r9360,l78092,72086r-9639,l50711,11443r-267,l32830,72086r-9640,l,xe" fillcolor="#88aca8" stroked="f" strokeweight="0">
                <v:stroke miterlimit="83231f" joinstyle="miter"/>
                <v:path arrowok="t" textboxrect="0,0,101283,72086"/>
              </v:shape>
              <v:shape id="Shape 44977" o:spid="_x0000_s1063" style="position:absolute;left:27451;top:177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FPMgA&#10;AADeAAAADwAAAGRycy9kb3ducmV2LnhtbESPQWvCQBSE74L/YXmFXqRuFKkxuooIQqAgrRbB2zP7&#10;3IRm34bsqml/vVso9DjMzDfMYtXZWtyo9ZVjBaNhAoK4cLpio+DzsH1JQfiArLF2TAq+ycNq2e8t&#10;MNPuzh902wcjIoR9hgrKEJpMSl+UZNEPXUMcvYtrLYYoWyN1i/cIt7UcJ8mrtFhxXCixoU1Jxdf+&#10;ahWc8sHlaNLN7Cfkb9dDun0/78go9fzUrecgAnXhP/zXzrWCyWQ2ncLvnXgF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UU8yAAAAN4AAAAPAAAAAAAAAAAAAAAAAJgCAABk&#10;cnMvZG93bnJldi54bWxQSwUGAAAAAAQABAD1AAAAjQMAAAAA&#10;" path="m34087,r6,1l34093,7406r-6,-2c17183,7404,8814,22771,8814,38138v,15367,8369,30734,25273,30734l34093,68870r,7405l34087,76276c12027,76276,,58813,,38138,,17463,12027,,34087,xe" fillcolor="#88aca8" stroked="f" strokeweight="0">
                <v:stroke miterlimit="83231f" joinstyle="miter"/>
                <v:path arrowok="t" textboxrect="0,0,34093,76276"/>
              </v:shape>
              <v:shape id="Shape 44978" o:spid="_x0000_s1064" style="position:absolute;left:27792;top:177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sP8MA&#10;AADeAAAADwAAAGRycy9kb3ducmV2LnhtbERP3WrCMBS+H/gO4QjezXRFqlajjMGwF15s6gMcm2Nb&#10;1pyEJrPx7c3FYJcf3/92H00v7jT4zrKCt3kGgri2uuNGweX8+boC4QOyxt4yKXiQh/1u8rLFUtuR&#10;v+l+Co1IIexLVNCG4Eopfd2SQT+3jjhxNzsYDAkOjdQDjinc9DLPskIa7Dg1tOjoo6X65/RrFHxV&#10;kvpjLM758vC4xXhx12twSs2m8X0DIlAM/+I/d6UVLBbrZdqb7qQr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6sP8MAAADe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4979" o:spid="_x0000_s1065" style="position:absolute;left:28264;top:1785;width:356;height:736;visibility:visible;mso-wrap-style:square;v-text-anchor:top" coordsize="35611,7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ihMgA&#10;AADeAAAADwAAAGRycy9kb3ducmV2LnhtbESPQWvCQBSE74X+h+UVvNVNW1tNdJUiCoVCoCp4fWSf&#10;Sdrs27C7msRf3y0IPQ4z8w2zWPWmERdyvras4GmcgCAurK65VHDYbx9nIHxA1thYJgUDeVgt7+8W&#10;mGnb8RdddqEUEcI+QwVVCG0mpS8qMujHtiWO3sk6gyFKV0rtsItw08jnJHmTBmuOCxW2tK6o+Nmd&#10;jQK85se8SzavxyHNzy+fg1t/S6fU6KF/n4MI1If/8K39oRVMJuk0hb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WKEyAAAAN4AAAAPAAAAAAAAAAAAAAAAAJgCAABk&#10;cnMvZG93bnJldi54bWxQSwUGAAAAAAQABAD1AAAAjQMAAAAA&#10;" path="m35611,558r,8802c19685,8521,8788,20256,8788,35192r,38430l,73622,,1536r8090,l8090,18440r279,c12840,6845,22619,,35611,558xe" fillcolor="#88aca8" stroked="f" strokeweight="0">
                <v:stroke miterlimit="83231f" joinstyle="miter"/>
                <v:path arrowok="t" textboxrect="0,0,35611,73622"/>
              </v:shape>
              <v:shape id="Shape 44980" o:spid="_x0000_s1066" style="position:absolute;left:28704;top:1524;width:626;height:997;visibility:visible;mso-wrap-style:square;v-text-anchor:top" coordsize="62573,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hJ8QA&#10;AADeAAAADwAAAGRycy9kb3ducmV2LnhtbESPXWvCMBSG7wf+h3AEb4amShm1GkUEcTCQ6eb9oTk2&#10;xeakNNG2/365GHj58n7xrLe9rcWTWl85VjCfJSCIC6crLhX8/hymGQgfkDXWjknBQB62m9HbGnPt&#10;Oj7T8xJKEUfY56jAhNDkUvrCkEU/cw1x9G6utRiibEupW+ziuK3lIkk+pMWK44PBhvaGivvlYRUc&#10;m5O/vn9n191Xlw6PG/ZDejZKTcb9bgUiUB9e4f/2p1aQpsss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oSfEAAAA3gAAAA8AAAAAAAAAAAAAAAAAmAIAAGRycy9k&#10;b3ducmV2LnhtbFBLBQYAAAAABAAEAPUAAACJAwAAAAA=&#10;" path="m,l8788,r,62585l48743,27660r11734,l29743,54331,62573,99746r-11036,l23038,60490,8788,72352r,27394l,99746,,xe" fillcolor="#88aca8" stroked="f" strokeweight="0">
                <v:stroke miterlimit="83231f" joinstyle="miter"/>
                <v:path arrowok="t" textboxrect="0,0,62573,99746"/>
              </v:shape>
              <v:shape id="Shape 44981" o:spid="_x0000_s1067" style="position:absolute;left:25345;top:3070;width:1013;height:721;visibility:visible;mso-wrap-style:square;v-text-anchor:top" coordsize="101283,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pp8YA&#10;AADeAAAADwAAAGRycy9kb3ducmV2LnhtbESPQWsCMRSE7wX/Q3iCN80q2urWKEur4KlQWxRvj+R1&#10;d3Hzsmyipv++EYQeh5n5hlmuo23ElTpfO1YwHmUgiLUzNZcKvr+2wzkIH5ANNo5JwS95WK96T0vM&#10;jbvxJ133oRQJwj5HBVUIbS6l1xVZ9CPXEifvx3UWQ5JdKU2HtwS3jZxk2bO0WHNaqLClt4r0eX+x&#10;CvzRtvF9dihejsVm9rGIWp/QKzXox+IVRKAY/sOP9s4omE4X8zHc76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pp8YAAADeAAAADwAAAAAAAAAAAAAAAACYAgAAZHJz&#10;L2Rvd25yZXYueG1sUEsFBgAAAAAEAAQA9QAAAIsDAAAAAA==&#10;" path="m,l9360,,27800,61735r280,l45682,r9919,l73203,61735r267,l91923,r9360,l78092,72086r-9639,l50698,11443r-266,l32830,72086r-9653,l,xe" fillcolor="#88aca8" stroked="f" strokeweight="0">
                <v:stroke miterlimit="83231f" joinstyle="miter"/>
                <v:path arrowok="t" textboxrect="0,0,101283,72086"/>
              </v:shape>
              <v:shape id="Shape 47318" o:spid="_x0000_s1068" style="position:absolute;left:26454;top:3070;width:92;height:721;visibility:visible;mso-wrap-style:square;v-text-anchor:top" coordsize="9144,7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SMQA&#10;AADeAAAADwAAAGRycy9kb3ducmV2LnhtbERPS0vDQBC+C/6HZQre7Ka12BK7LT4I1oNCH/Q8ZqdJ&#10;MDsbdtYm/ffdg+Dx43sv14Nr1ZmCNJ4NTMYZKOLS24YrA4d9cb8AJRHZYuuZDFxIYL26vVlibn3P&#10;WzrvYqVSCEuOBuoYu1xrKWtyKGPfESfu5IPDmGCotA3Yp3DX6mmWPWqHDaeGGjt6ran82f06A/Lx&#10;5T55/ibFsS+Khbx8v085GHM3Gp6fQEUa4r/4z72xBmbzh0nam+6kK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tUjEAAAA3gAAAA8AAAAAAAAAAAAAAAAAmAIAAGRycy9k&#10;b3ducmV2LnhtbFBLBQYAAAAABAAEAPUAAACJAwAAAAA=&#10;" path="m,l9144,r,72086l,72086,,e" fillcolor="#88aca8" stroked="f" strokeweight="0">
                <v:stroke miterlimit="83231f" joinstyle="miter"/>
                <v:path arrowok="t" textboxrect="0,0,9144,72086"/>
              </v:shape>
              <v:shape id="Shape 47319" o:spid="_x0000_s1069" style="position:absolute;left:26454;top:2794;width:92;height:141;visibility:visible;mso-wrap-style:square;v-text-anchor:top" coordsize="9144,14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04MgA&#10;AADeAAAADwAAAGRycy9kb3ducmV2LnhtbESPzWrDMBCE74G+g9hCLyGR3YQkdq2EEiikl/xT6G2x&#10;traptTKWartvXxUCOQ4z8w2TbQZTi45aV1lWEE8jEMS51RUXCq6Xt8kKhPPIGmvLpOCXHGzWD6MM&#10;U217PlF39oUIEHYpKii9b1IpXV6SQTe1DXHwvmxr0AfZFlK32Ae4qeVzFC2kwYrDQokNbUvKv88/&#10;RkFkDlu9qj7Ge1rG3T7p34/68KnU0+Pw+gLC0+Dv4Vt7pxXMl7M4gf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kzTgyAAAAN4AAAAPAAAAAAAAAAAAAAAAAJgCAABk&#10;cnMvZG93bnJldi54bWxQSwUGAAAAAAQABAD1AAAAjQMAAAAA&#10;" path="m,l9144,r,14097l,14097,,e" fillcolor="#88aca8" stroked="f" strokeweight="0">
                <v:stroke miterlimit="83231f" joinstyle="miter"/>
                <v:path arrowok="t" textboxrect="0,0,9144,14097"/>
              </v:shape>
              <v:shape id="Shape 44984" o:spid="_x0000_s1070" style="position:absolute;left:26637;top:2854;width:361;height:945;visibility:visible;mso-wrap-style:square;v-text-anchor:top" coordsize="36043,9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HJ8UA&#10;AADeAAAADwAAAGRycy9kb3ducmV2LnhtbESPQWvCQBSE7wX/w/KE3uquNZUYXUUqBaGnRtHrI/tM&#10;gtm3Ibsx6b/vFgo9DjPzDbPZjbYRD+p87VjDfKZAEBfO1FxqOJ8+XlIQPiAbbByThm/ysNtOnjaY&#10;GTfwFz3yUIoIYZ+hhiqENpPSFxVZ9DPXEkfv5jqLIcqulKbDIcJtI1+VWkqLNceFClt6r6i4573V&#10;0Huf9uly6Ic3pfLD8XMhw+Wq9fN03K9BBBrDf/ivfTQakmSVJvB7J1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ocnxQAAAN4AAAAPAAAAAAAAAAAAAAAAAJgCAABkcnMv&#10;ZG93bnJldi54bWxQSwUGAAAAAAQABAD1AAAAigMAAAAA&#10;" path="m12560,r8814,l21374,21654r14669,l36043,29058r-14669,l21374,77674v,5715,838,9080,7125,9499c31013,87173,33528,87020,36043,86754r,7543c33388,94297,30874,94577,28219,94577v-11734,,-15786,-3911,-15659,-16205l12560,29058,,29058,,21654r12560,l12560,xe" fillcolor="#88aca8" stroked="f" strokeweight="0">
                <v:stroke miterlimit="83231f" joinstyle="miter"/>
                <v:path arrowok="t" textboxrect="0,0,36043,94577"/>
              </v:shape>
              <v:shape id="Shape 44985" o:spid="_x0000_s1071" style="position:absolute;left:27123;top:2794;width:586;height:997;visibility:visible;mso-wrap-style:square;v-text-anchor:top" coordsize="58547,9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7ccA&#10;AADeAAAADwAAAGRycy9kb3ducmV2LnhtbESPT2sCMRTE70K/Q3gFb5q12qJboxT/gNCDdBXPz83r&#10;7tLNS7qJun57Iwgeh5n5DTOdt6YWZ2p8ZVnBoJ+AIM6trrhQsN+te2MQPiBrrC2Tgit5mM9eOlNM&#10;tb3wD52zUIgIYZ+igjIEl0rp85IM+r51xNH7tY3BEGVTSN3gJcJNLd+S5EMarDgulOhoUVL+l52M&#10;gt23W7ljtTothwO7ttn/9pAUW6W6r+3XJ4hAbXiGH+2NVjAaTcbvcL8Tr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r+O3HAAAA3gAAAA8AAAAAAAAAAAAAAAAAmAIAAGRy&#10;cy9kb3ducmV2LnhtbFBLBQYAAAAABAAEAPUAAACMAwAAAAA=&#10;" path="m,l8814,r,40081l9093,40081c12306,31432,21946,25565,32144,25565v20244,,26403,10617,26403,27788l58547,99746r-8814,l49733,54763v,-12434,-4038,-21794,-18288,-21794c17463,32969,9093,43586,8814,57696r,42050l,99746,,xe" fillcolor="#88aca8" stroked="f" strokeweight="0">
                <v:stroke miterlimit="83231f" joinstyle="miter"/>
                <v:path arrowok="t" textboxrect="0,0,58547,99746"/>
              </v:shape>
              <v:shape id="Shape 44986" o:spid="_x0000_s1072" style="position:absolute;left:28182;top:3070;width:642;height:988;visibility:visible;mso-wrap-style:square;v-text-anchor:top" coordsize="64135,9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LMgA&#10;AADeAAAADwAAAGRycy9kb3ducmV2LnhtbESPQWvCQBSE7wX/w/KE3uqmImlMXaUVLJ6KjR709sy+&#10;JqHZtyG7mphf3xUKPQ4z8w2zWPWmFldqXWVZwfMkAkGcW11xoeCw3zwlIJxH1lhbJgU3crBajh4W&#10;mGrb8RddM1+IAGGXooLS+yaV0uUlGXQT2xAH79u2Bn2QbSF1i12Am1pOoyiWBisOCyU2tC4p/8ku&#10;RsGlOVkeoh2+DP35s9ifPtz7carU47h/ewXhqff/4b/2ViuYzeZJDPc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cgsyAAAAN4AAAAPAAAAAAAAAAAAAAAAAJgCAABk&#10;cnMvZG93bnJldi54bWxQSwUGAAAAAAQABAD1AAAAjQMAAAAA&#10;" path="m,l9360,,33122,61468,55334,r8801,l32830,83121c27813,95276,24867,98755,13843,98755v-3492,-127,-5309,-127,-6706,-686l7137,90665v2096,419,4052,686,5995,686c20968,91351,22771,86754,25717,80048r3074,-8255l,xe" fillcolor="#88aca8" stroked="f" strokeweight="0">
                <v:stroke miterlimit="83231f" joinstyle="miter"/>
                <v:path arrowok="t" textboxrect="0,0,64135,98755"/>
              </v:shape>
              <v:shape id="Shape 44987" o:spid="_x0000_s1073" style="position:absolute;left:28874;top:3049;width:341;height:763;visibility:visible;mso-wrap-style:square;v-text-anchor:top" coordsize="34093,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1G8gA&#10;AADeAAAADwAAAGRycy9kb3ducmV2LnhtbESPQWvCQBSE74L/YXmFXqRuFKkxuooIQqBQqhbB2zP7&#10;3IRm34bsqml/fbdQ8DjMzDfMYtXZWtyo9ZVjBaNhAoK4cLpio+DzsH1JQfiArLF2TAq+ycNq2e8t&#10;MNPuzju67YMREcI+QwVlCE0mpS9KsuiHriGO3sW1FkOUrZG6xXuE21qOk+RVWqw4LpTY0Kak4mt/&#10;tQpO+eByNOlm9hPyt+sh3X6c38ko9fzUrecgAnXhEf5v51rBZDJLp/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DUbyAAAAN4AAAAPAAAAAAAAAAAAAAAAAJgCAABk&#10;cnMvZG93bnJldi54bWxQSwUGAAAAAAQABAD1AAAAjQMAAAAA&#10;" path="m34087,r6,1l34093,7406r-6,-2c17196,7404,8814,22771,8814,38138v,15367,8382,30734,25273,30734l34093,68870r,7405l34087,76276c12027,76276,,58813,,38138,,17463,12027,,34087,xe" fillcolor="#88aca8" stroked="f" strokeweight="0">
                <v:stroke miterlimit="83231f" joinstyle="miter"/>
                <v:path arrowok="t" textboxrect="0,0,34093,76276"/>
              </v:shape>
              <v:shape id="Shape 44988" o:spid="_x0000_s1074" style="position:absolute;left:29215;top:3049;width:341;height:763;visibility:visible;mso-wrap-style:square;v-text-anchor:top" coordsize="34093,7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cGMMA&#10;AADeAAAADwAAAGRycy9kb3ducmV2LnhtbERPS2rDMBDdB3oHMYXuYrkm5ONGNqVQmkUXbZIDjK2J&#10;bWqNhKU6yu2rRSHLx/vv62hGMdPkB8sKnrMcBHFr9cCdgvPpfbkF4QOyxtEyKbiRh7p6WOyx1PbK&#10;3zQfQydSCPsSFfQhuFJK3/Zk0GfWESfuYieDIcGpk3rCawo3oyzyfC0NDpwaenT01lP7c/w1Cr4O&#10;ksbPuD4Vm4/bJcaza5rglHp6jK8vIALFcBf/uw9awWq126a96U66Ar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cGMMAAADeAAAADwAAAAAAAAAAAAAAAACYAgAAZHJzL2Rv&#10;d25yZXYueG1sUEsFBgAAAAAEAAQA9QAAAIgDAAAAAA==&#10;" path="m,l14633,3050c27328,8931,34093,22630,34093,38137v,15506,-6765,29206,-19460,35086l,76273,,68869,11076,66229c20564,61187,25279,49662,25279,38137v,-11526,-4715,-23051,-14203,-28093l,7404,,xe" fillcolor="#88aca8" stroked="f" strokeweight="0">
                <v:stroke miterlimit="83231f" joinstyle="miter"/>
                <v:path arrowok="t" textboxrect="0,0,34093,76273"/>
              </v:shape>
              <v:shape id="Shape 44989" o:spid="_x0000_s1075" style="position:absolute;left:29685;top:3070;width:586;height:742;visibility:visible;mso-wrap-style:square;v-text-anchor:top" coordsize="58534,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Cc8QA&#10;AADeAAAADwAAAGRycy9kb3ducmV2LnhtbESP3YrCMBSE7xd8h3AWvFvTlSJajeIPgl768wDH5mzT&#10;tTkpTWy7b78RBC+HmfmGWax6W4mWGl86VvA9SkAQ506XXCi4XvZfUxA+IGusHJOCP/KwWg4+Fphp&#10;1/GJ2nMoRISwz1CBCaHOpPS5IYt+5Gri6P24xmKIsimkbrCLcFvJcZJMpMWS44LBmraG8vv5YRXI&#10;Td0e1kcz2d1+j5v0yh2O74VSw89+PQcRqA/v8Kt90ArSdDadwf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gnPEAAAA3gAAAA8AAAAAAAAAAAAAAAAAmAIAAGRycy9k&#10;b3ducmV2LnhtbFBLBQYAAAAABAAEAPUAAACJAwAAAAA=&#10;" path="m,l8801,r,46927c9233,59931,14110,66777,28092,66777v15075,,21641,-14250,21641,-28931l49733,r8801,l58534,72086r-8090,l50444,59080r-292,c45542,68732,36055,74181,25286,74181,7137,74181,,63564,,46799l,xe" fillcolor="#88aca8" stroked="f" strokeweight="0">
                <v:stroke miterlimit="83231f" joinstyle="miter"/>
                <v:path arrowok="t" textboxrect="0,0,58534,74181"/>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26C" w:rsidRDefault="005B726C">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A6866"/>
    <w:multiLevelType w:val="hybridMultilevel"/>
    <w:tmpl w:val="B4268744"/>
    <w:lvl w:ilvl="0" w:tplc="E5FED82A">
      <w:start w:val="1"/>
      <w:numFmt w:val="bullet"/>
      <w:lvlText w:val="•"/>
      <w:lvlJc w:val="left"/>
      <w:pPr>
        <w:ind w:left="111"/>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40F2F53E">
      <w:start w:val="1"/>
      <w:numFmt w:val="bullet"/>
      <w:lvlText w:val="o"/>
      <w:lvlJc w:val="left"/>
      <w:pPr>
        <w:ind w:left="13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D3C2AD2">
      <w:start w:val="1"/>
      <w:numFmt w:val="bullet"/>
      <w:lvlText w:val="▪"/>
      <w:lvlJc w:val="left"/>
      <w:pPr>
        <w:ind w:left="20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27DC9448">
      <w:start w:val="1"/>
      <w:numFmt w:val="bullet"/>
      <w:lvlText w:val="•"/>
      <w:lvlJc w:val="left"/>
      <w:pPr>
        <w:ind w:left="27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AE8597A">
      <w:start w:val="1"/>
      <w:numFmt w:val="bullet"/>
      <w:lvlText w:val="o"/>
      <w:lvlJc w:val="left"/>
      <w:pPr>
        <w:ind w:left="347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84E7F0C">
      <w:start w:val="1"/>
      <w:numFmt w:val="bullet"/>
      <w:lvlText w:val="▪"/>
      <w:lvlJc w:val="left"/>
      <w:pPr>
        <w:ind w:left="4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9274F4D0">
      <w:start w:val="1"/>
      <w:numFmt w:val="bullet"/>
      <w:lvlText w:val="•"/>
      <w:lvlJc w:val="left"/>
      <w:pPr>
        <w:ind w:left="491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5D7A91AC">
      <w:start w:val="1"/>
      <w:numFmt w:val="bullet"/>
      <w:lvlText w:val="o"/>
      <w:lvlJc w:val="left"/>
      <w:pPr>
        <w:ind w:left="563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9E61FAC">
      <w:start w:val="1"/>
      <w:numFmt w:val="bullet"/>
      <w:lvlText w:val="▪"/>
      <w:lvlJc w:val="left"/>
      <w:pPr>
        <w:ind w:left="635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25BC5B45"/>
    <w:multiLevelType w:val="hybridMultilevel"/>
    <w:tmpl w:val="5C9650EE"/>
    <w:lvl w:ilvl="0" w:tplc="1124FCE6">
      <w:start w:val="1"/>
      <w:numFmt w:val="bullet"/>
      <w:lvlText w:val="•"/>
      <w:lvlJc w:val="left"/>
      <w:pPr>
        <w:ind w:left="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CB8421F4">
      <w:start w:val="1"/>
      <w:numFmt w:val="bullet"/>
      <w:lvlText w:val="o"/>
      <w:lvlJc w:val="left"/>
      <w:pPr>
        <w:ind w:left="135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F488C480">
      <w:start w:val="1"/>
      <w:numFmt w:val="bullet"/>
      <w:lvlText w:val="▪"/>
      <w:lvlJc w:val="left"/>
      <w:pPr>
        <w:ind w:left="207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7265974">
      <w:start w:val="1"/>
      <w:numFmt w:val="bullet"/>
      <w:lvlText w:val="•"/>
      <w:lvlJc w:val="left"/>
      <w:pPr>
        <w:ind w:left="279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16E76CA">
      <w:start w:val="1"/>
      <w:numFmt w:val="bullet"/>
      <w:lvlText w:val="o"/>
      <w:lvlJc w:val="left"/>
      <w:pPr>
        <w:ind w:left="351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9E0842D2">
      <w:start w:val="1"/>
      <w:numFmt w:val="bullet"/>
      <w:lvlText w:val="▪"/>
      <w:lvlJc w:val="left"/>
      <w:pPr>
        <w:ind w:left="423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5201422">
      <w:start w:val="1"/>
      <w:numFmt w:val="bullet"/>
      <w:lvlText w:val="•"/>
      <w:lvlJc w:val="left"/>
      <w:pPr>
        <w:ind w:left="495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81EDA06">
      <w:start w:val="1"/>
      <w:numFmt w:val="bullet"/>
      <w:lvlText w:val="o"/>
      <w:lvlJc w:val="left"/>
      <w:pPr>
        <w:ind w:left="567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C988195A">
      <w:start w:val="1"/>
      <w:numFmt w:val="bullet"/>
      <w:lvlText w:val="▪"/>
      <w:lvlJc w:val="left"/>
      <w:pPr>
        <w:ind w:left="639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29531304"/>
    <w:multiLevelType w:val="hybridMultilevel"/>
    <w:tmpl w:val="81F2B582"/>
    <w:lvl w:ilvl="0" w:tplc="D174067A">
      <w:start w:val="1"/>
      <w:numFmt w:val="decimal"/>
      <w:lvlText w:val="%1."/>
      <w:lvlJc w:val="left"/>
      <w:pPr>
        <w:ind w:left="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929CD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D4EBC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CEECE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1404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582B8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ECDEC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ACFE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26C3B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A2D34E9"/>
    <w:multiLevelType w:val="hybridMultilevel"/>
    <w:tmpl w:val="2C16AF5A"/>
    <w:lvl w:ilvl="0" w:tplc="B192B3C2">
      <w:start w:val="8"/>
      <w:numFmt w:val="decimal"/>
      <w:lvlText w:val="%1."/>
      <w:lvlJc w:val="left"/>
      <w:pPr>
        <w:ind w:left="1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1" w:tplc="C9A8C7E4">
      <w:start w:val="1"/>
      <w:numFmt w:val="lowerLetter"/>
      <w:lvlText w:val="%2"/>
      <w:lvlJc w:val="left"/>
      <w:pPr>
        <w:ind w:left="108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2" w:tplc="2CE00B66">
      <w:start w:val="1"/>
      <w:numFmt w:val="lowerRoman"/>
      <w:lvlText w:val="%3"/>
      <w:lvlJc w:val="left"/>
      <w:pPr>
        <w:ind w:left="180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3" w:tplc="BCD83BD8">
      <w:start w:val="1"/>
      <w:numFmt w:val="decimal"/>
      <w:lvlText w:val="%4"/>
      <w:lvlJc w:val="left"/>
      <w:pPr>
        <w:ind w:left="252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4" w:tplc="1A72E750">
      <w:start w:val="1"/>
      <w:numFmt w:val="lowerLetter"/>
      <w:lvlText w:val="%5"/>
      <w:lvlJc w:val="left"/>
      <w:pPr>
        <w:ind w:left="324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5" w:tplc="AACCF3A2">
      <w:start w:val="1"/>
      <w:numFmt w:val="lowerRoman"/>
      <w:lvlText w:val="%6"/>
      <w:lvlJc w:val="left"/>
      <w:pPr>
        <w:ind w:left="396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6" w:tplc="21F2970C">
      <w:start w:val="1"/>
      <w:numFmt w:val="decimal"/>
      <w:lvlText w:val="%7"/>
      <w:lvlJc w:val="left"/>
      <w:pPr>
        <w:ind w:left="468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7" w:tplc="55C28F4A">
      <w:start w:val="1"/>
      <w:numFmt w:val="lowerLetter"/>
      <w:lvlText w:val="%8"/>
      <w:lvlJc w:val="left"/>
      <w:pPr>
        <w:ind w:left="540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lvl w:ilvl="8" w:tplc="925E91D2">
      <w:start w:val="1"/>
      <w:numFmt w:val="lowerRoman"/>
      <w:lvlText w:val="%9"/>
      <w:lvlJc w:val="left"/>
      <w:pPr>
        <w:ind w:left="6120"/>
      </w:pPr>
      <w:rPr>
        <w:rFonts w:ascii="Arial" w:eastAsia="Arial" w:hAnsi="Arial" w:cs="Arial"/>
        <w:b w:val="0"/>
        <w:i w:val="0"/>
        <w:strike w:val="0"/>
        <w:dstrike w:val="0"/>
        <w:color w:val="007166"/>
        <w:sz w:val="24"/>
        <w:szCs w:val="24"/>
        <w:u w:val="none" w:color="000000"/>
        <w:bdr w:val="none" w:sz="0" w:space="0" w:color="auto"/>
        <w:shd w:val="clear" w:color="auto" w:fill="auto"/>
        <w:vertAlign w:val="baseline"/>
      </w:rPr>
    </w:lvl>
  </w:abstractNum>
  <w:abstractNum w:abstractNumId="4" w15:restartNumberingAfterBreak="0">
    <w:nsid w:val="32576990"/>
    <w:multiLevelType w:val="hybridMultilevel"/>
    <w:tmpl w:val="F9F4A598"/>
    <w:lvl w:ilvl="0" w:tplc="35ECFA90">
      <w:start w:val="1"/>
      <w:numFmt w:val="decimal"/>
      <w:lvlText w:val="%1."/>
      <w:lvlJc w:val="left"/>
      <w:pPr>
        <w:ind w:left="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CCAE5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B2B0A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1C1FD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AE266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B2DA9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1A65A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D85E0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1E4A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3CB23A4"/>
    <w:multiLevelType w:val="hybridMultilevel"/>
    <w:tmpl w:val="006C841A"/>
    <w:lvl w:ilvl="0" w:tplc="54687D78">
      <w:start w:val="1"/>
      <w:numFmt w:val="decimal"/>
      <w:lvlText w:val="%1"/>
      <w:lvlJc w:val="left"/>
      <w:pPr>
        <w:ind w:left="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94508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94651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46D5F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B64B0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3C182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14C318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C88D3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DD6D2B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7C130A6"/>
    <w:multiLevelType w:val="hybridMultilevel"/>
    <w:tmpl w:val="36C6D9CC"/>
    <w:lvl w:ilvl="0" w:tplc="1A44E182">
      <w:start w:val="1"/>
      <w:numFmt w:val="decimal"/>
      <w:lvlText w:val="%1."/>
      <w:lvlJc w:val="left"/>
      <w:pPr>
        <w:ind w:left="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C4B68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80AF0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80F70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6C450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7AA9F0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30814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F667A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362A3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39739E1"/>
    <w:multiLevelType w:val="hybridMultilevel"/>
    <w:tmpl w:val="37809F9E"/>
    <w:lvl w:ilvl="0" w:tplc="E6AE497E">
      <w:start w:val="1"/>
      <w:numFmt w:val="decimal"/>
      <w:lvlText w:val="%1."/>
      <w:lvlJc w:val="left"/>
      <w:pPr>
        <w:ind w:left="3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34206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2691F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E6863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76361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47A802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37AB5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60D74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51CB51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A810802"/>
    <w:multiLevelType w:val="hybridMultilevel"/>
    <w:tmpl w:val="CEAEA33A"/>
    <w:lvl w:ilvl="0" w:tplc="5CD02F4E">
      <w:start w:val="1"/>
      <w:numFmt w:val="decimal"/>
      <w:lvlText w:val="%1."/>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A242A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32707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FC3E8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04D33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0ACC5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7E751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AA172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43463A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5172CC7"/>
    <w:multiLevelType w:val="hybridMultilevel"/>
    <w:tmpl w:val="34088326"/>
    <w:lvl w:ilvl="0" w:tplc="E7DEBA72">
      <w:start w:val="1"/>
      <w:numFmt w:val="decimal"/>
      <w:lvlText w:val="%1."/>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248B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F345CF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0A32F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5268F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30CA8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92876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E4D8E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9C4F5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D780DDA"/>
    <w:multiLevelType w:val="hybridMultilevel"/>
    <w:tmpl w:val="34B43786"/>
    <w:lvl w:ilvl="0" w:tplc="9BC2E550">
      <w:start w:val="1"/>
      <w:numFmt w:val="bullet"/>
      <w:lvlText w:val="–"/>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9C1478">
      <w:start w:val="1"/>
      <w:numFmt w:val="bullet"/>
      <w:lvlText w:val="o"/>
      <w:lvlJc w:val="left"/>
      <w:pPr>
        <w:ind w:left="1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2CE1A54">
      <w:start w:val="1"/>
      <w:numFmt w:val="bullet"/>
      <w:lvlText w:val="▪"/>
      <w:lvlJc w:val="left"/>
      <w:pPr>
        <w:ind w:left="2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0E0EC70">
      <w:start w:val="1"/>
      <w:numFmt w:val="bullet"/>
      <w:lvlText w:val="•"/>
      <w:lvlJc w:val="left"/>
      <w:pPr>
        <w:ind w:left="2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726B8C">
      <w:start w:val="1"/>
      <w:numFmt w:val="bullet"/>
      <w:lvlText w:val="o"/>
      <w:lvlJc w:val="left"/>
      <w:pPr>
        <w:ind w:left="3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BB4BC9C">
      <w:start w:val="1"/>
      <w:numFmt w:val="bullet"/>
      <w:lvlText w:val="▪"/>
      <w:lvlJc w:val="left"/>
      <w:pPr>
        <w:ind w:left="4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9C76C6">
      <w:start w:val="1"/>
      <w:numFmt w:val="bullet"/>
      <w:lvlText w:val="•"/>
      <w:lvlJc w:val="left"/>
      <w:pPr>
        <w:ind w:left="4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5A4DBE">
      <w:start w:val="1"/>
      <w:numFmt w:val="bullet"/>
      <w:lvlText w:val="o"/>
      <w:lvlJc w:val="left"/>
      <w:pPr>
        <w:ind w:left="5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F04C3A">
      <w:start w:val="1"/>
      <w:numFmt w:val="bullet"/>
      <w:lvlText w:val="▪"/>
      <w:lvlJc w:val="left"/>
      <w:pPr>
        <w:ind w:left="6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3CC592D"/>
    <w:multiLevelType w:val="hybridMultilevel"/>
    <w:tmpl w:val="A058E1EE"/>
    <w:lvl w:ilvl="0" w:tplc="2132E308">
      <w:start w:val="1"/>
      <w:numFmt w:val="decimal"/>
      <w:lvlText w:val="%1)"/>
      <w:lvlJc w:val="left"/>
      <w:pPr>
        <w:ind w:left="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569D26">
      <w:start w:val="1"/>
      <w:numFmt w:val="lowerLetter"/>
      <w:lvlText w:val="%2."/>
      <w:lvlJc w:val="left"/>
      <w:pPr>
        <w:ind w:left="4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0A5698">
      <w:start w:val="1"/>
      <w:numFmt w:val="lowerRoman"/>
      <w:lvlText w:val="%3"/>
      <w:lvlJc w:val="left"/>
      <w:pPr>
        <w:ind w:left="1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461BAC">
      <w:start w:val="1"/>
      <w:numFmt w:val="decimal"/>
      <w:lvlText w:val="%4"/>
      <w:lvlJc w:val="left"/>
      <w:pPr>
        <w:ind w:left="2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22393E">
      <w:start w:val="1"/>
      <w:numFmt w:val="lowerLetter"/>
      <w:lvlText w:val="%5"/>
      <w:lvlJc w:val="left"/>
      <w:pPr>
        <w:ind w:left="2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B2BF28">
      <w:start w:val="1"/>
      <w:numFmt w:val="lowerRoman"/>
      <w:lvlText w:val="%6"/>
      <w:lvlJc w:val="left"/>
      <w:pPr>
        <w:ind w:left="3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0E6004">
      <w:start w:val="1"/>
      <w:numFmt w:val="decimal"/>
      <w:lvlText w:val="%7"/>
      <w:lvlJc w:val="left"/>
      <w:pPr>
        <w:ind w:left="4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4FFCC">
      <w:start w:val="1"/>
      <w:numFmt w:val="lowerLetter"/>
      <w:lvlText w:val="%8"/>
      <w:lvlJc w:val="left"/>
      <w:pPr>
        <w:ind w:left="4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578878A">
      <w:start w:val="1"/>
      <w:numFmt w:val="lowerRoman"/>
      <w:lvlText w:val="%9"/>
      <w:lvlJc w:val="left"/>
      <w:pPr>
        <w:ind w:left="5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3"/>
  </w:num>
  <w:num w:numId="3">
    <w:abstractNumId w:val="9"/>
  </w:num>
  <w:num w:numId="4">
    <w:abstractNumId w:val="8"/>
  </w:num>
  <w:num w:numId="5">
    <w:abstractNumId w:val="7"/>
  </w:num>
  <w:num w:numId="6">
    <w:abstractNumId w:val="4"/>
  </w:num>
  <w:num w:numId="7">
    <w:abstractNumId w:val="6"/>
  </w:num>
  <w:num w:numId="8">
    <w:abstractNumId w:val="5"/>
  </w:num>
  <w:num w:numId="9">
    <w:abstractNumId w:val="10"/>
  </w:num>
  <w:num w:numId="10">
    <w:abstractNumId w:val="11"/>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6C"/>
    <w:rsid w:val="001C1064"/>
    <w:rsid w:val="005B7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D35EED-B2CB-4ACD-A179-9E9D4910D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4" w:line="261" w:lineRule="auto"/>
      <w:ind w:left="10"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3" w:line="256" w:lineRule="auto"/>
      <w:ind w:left="10" w:hanging="10"/>
      <w:outlineLvl w:val="0"/>
    </w:pPr>
    <w:rPr>
      <w:rFonts w:ascii="Arial" w:eastAsia="Arial" w:hAnsi="Arial" w:cs="Arial"/>
      <w:color w:val="007166"/>
      <w:sz w:val="56"/>
    </w:rPr>
  </w:style>
  <w:style w:type="paragraph" w:styleId="Heading2">
    <w:name w:val="heading 2"/>
    <w:next w:val="Normal"/>
    <w:link w:val="Heading2Char"/>
    <w:uiPriority w:val="9"/>
    <w:unhideWhenUsed/>
    <w:qFormat/>
    <w:pPr>
      <w:keepNext/>
      <w:keepLines/>
      <w:spacing w:after="0"/>
      <w:ind w:left="84" w:hanging="10"/>
      <w:outlineLvl w:val="1"/>
    </w:pPr>
    <w:rPr>
      <w:rFonts w:ascii="Arial" w:eastAsia="Arial" w:hAnsi="Arial" w:cs="Arial"/>
      <w:color w:val="FFFF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FFFFFF"/>
      <w:sz w:val="24"/>
    </w:rPr>
  </w:style>
  <w:style w:type="character" w:customStyle="1" w:styleId="Heading1Char">
    <w:name w:val="Heading 1 Char"/>
    <w:link w:val="Heading1"/>
    <w:rPr>
      <w:rFonts w:ascii="Arial" w:eastAsia="Arial" w:hAnsi="Arial" w:cs="Arial"/>
      <w:color w:val="007166"/>
      <w:sz w:val="56"/>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6.xml"/><Relationship Id="rId42" Type="http://schemas.openxmlformats.org/officeDocument/2006/relationships/hyperlink" Target="http://www.acas.org.uk" TargetMode="External"/><Relationship Id="rId47" Type="http://schemas.openxmlformats.org/officeDocument/2006/relationships/hyperlink" Target="http://www.apprenticeships.org.uk" TargetMode="External"/><Relationship Id="rId63" Type="http://schemas.openxmlformats.org/officeDocument/2006/relationships/hyperlink" Target="http://www.gov.uk/staff-redundant/overview" TargetMode="External"/><Relationship Id="rId68" Type="http://schemas.openxmlformats.org/officeDocument/2006/relationships/hyperlink" Target="http://www.acas.org.uk/pulications" TargetMode="External"/><Relationship Id="rId84" Type="http://schemas.openxmlformats.org/officeDocument/2006/relationships/hyperlink" Target="http://www.GOV.uk" TargetMode="External"/><Relationship Id="rId89" Type="http://schemas.openxmlformats.org/officeDocument/2006/relationships/header" Target="header22.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8.xml"/><Relationship Id="rId107" Type="http://schemas.openxmlformats.org/officeDocument/2006/relationships/header" Target="header26.xml"/><Relationship Id="rId11" Type="http://schemas.openxmlformats.org/officeDocument/2006/relationships/header" Target="header1.xml"/><Relationship Id="rId24" Type="http://schemas.openxmlformats.org/officeDocument/2006/relationships/hyperlink" Target="http://www.insolvency.gov.uk" TargetMode="External"/><Relationship Id="rId32" Type="http://schemas.openxmlformats.org/officeDocument/2006/relationships/hyperlink" Target="https://www.gov.uk/staff-redundant/overview" TargetMode="External"/><Relationship Id="rId37" Type="http://schemas.openxmlformats.org/officeDocument/2006/relationships/footer" Target="footer11.xml"/><Relationship Id="rId40" Type="http://schemas.openxmlformats.org/officeDocument/2006/relationships/hyperlink" Target="http://www.acas.org.uk" TargetMode="External"/><Relationship Id="rId45" Type="http://schemas.openxmlformats.org/officeDocument/2006/relationships/hyperlink" Target="http://www.nationalcareersservice.direct.gov.uk" TargetMode="External"/><Relationship Id="rId53" Type="http://schemas.openxmlformats.org/officeDocument/2006/relationships/hyperlink" Target="http://www.gov.uk/your-rights-if-your-employer-is-insolvent/overview" TargetMode="External"/><Relationship Id="rId58" Type="http://schemas.openxmlformats.org/officeDocument/2006/relationships/footer" Target="footer14.xml"/><Relationship Id="rId66" Type="http://schemas.openxmlformats.org/officeDocument/2006/relationships/hyperlink" Target="http://www.acas.org.uk" TargetMode="External"/><Relationship Id="rId74" Type="http://schemas.openxmlformats.org/officeDocument/2006/relationships/footer" Target="footer16.xml"/><Relationship Id="rId79" Type="http://schemas.openxmlformats.org/officeDocument/2006/relationships/header" Target="header20.xml"/><Relationship Id="rId87" Type="http://schemas.openxmlformats.org/officeDocument/2006/relationships/hyperlink" Target="http://www.acas.org.uk/redundancypayments" TargetMode="External"/><Relationship Id="rId102" Type="http://schemas.openxmlformats.org/officeDocument/2006/relationships/image" Target="media/image3.png"/><Relationship Id="rId110" Type="http://schemas.openxmlformats.org/officeDocument/2006/relationships/header" Target="header27.xml"/><Relationship Id="rId5" Type="http://schemas.openxmlformats.org/officeDocument/2006/relationships/footnotes" Target="footnotes.xml"/><Relationship Id="rId61" Type="http://schemas.openxmlformats.org/officeDocument/2006/relationships/hyperlink" Target="http://www.GOV.uk" TargetMode="External"/><Relationship Id="rId82" Type="http://schemas.openxmlformats.org/officeDocument/2006/relationships/header" Target="header21.xml"/><Relationship Id="rId90" Type="http://schemas.openxmlformats.org/officeDocument/2006/relationships/header" Target="header23.xml"/><Relationship Id="rId95" Type="http://schemas.openxmlformats.org/officeDocument/2006/relationships/hyperlink" Target="http://www.acas.org.uk/training"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yperlink" Target="http://www.nationalcareersservice.direct.gov.uk" TargetMode="External"/><Relationship Id="rId48" Type="http://schemas.openxmlformats.org/officeDocument/2006/relationships/hyperlink" Target="http://www.talentretention.biz/" TargetMode="External"/><Relationship Id="rId56" Type="http://schemas.openxmlformats.org/officeDocument/2006/relationships/header" Target="header14.xml"/><Relationship Id="rId64" Type="http://schemas.openxmlformats.org/officeDocument/2006/relationships/hyperlink" Target="http://wales.gov.uk" TargetMode="External"/><Relationship Id="rId69" Type="http://schemas.openxmlformats.org/officeDocument/2006/relationships/hyperlink" Target="http://www.acas.org.uk/publications" TargetMode="External"/><Relationship Id="rId77" Type="http://schemas.openxmlformats.org/officeDocument/2006/relationships/footer" Target="footer18.xml"/><Relationship Id="rId100" Type="http://schemas.openxmlformats.org/officeDocument/2006/relationships/hyperlink" Target="http://www.acas.org.uk" TargetMode="External"/><Relationship Id="rId105" Type="http://schemas.openxmlformats.org/officeDocument/2006/relationships/image" Target="media/image4.png"/><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killsfundingagency.bis.gov.uk/training/" TargetMode="External"/><Relationship Id="rId72" Type="http://schemas.openxmlformats.org/officeDocument/2006/relationships/header" Target="header16.xml"/><Relationship Id="rId80" Type="http://schemas.openxmlformats.org/officeDocument/2006/relationships/footer" Target="footer19.xml"/><Relationship Id="rId85" Type="http://schemas.openxmlformats.org/officeDocument/2006/relationships/hyperlink" Target="http://www.GOV.uk" TargetMode="External"/><Relationship Id="rId93" Type="http://schemas.openxmlformats.org/officeDocument/2006/relationships/header" Target="header24.xml"/><Relationship Id="rId98" Type="http://schemas.openxmlformats.org/officeDocument/2006/relationships/hyperlink" Target="http://www.acas.org.uk/publications"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insolvency.gov.uk" TargetMode="External"/><Relationship Id="rId33" Type="http://schemas.openxmlformats.org/officeDocument/2006/relationships/hyperlink" Target="http://wales.gov.uk" TargetMode="External"/><Relationship Id="rId38" Type="http://schemas.openxmlformats.org/officeDocument/2006/relationships/header" Target="header12.xml"/><Relationship Id="rId46" Type="http://schemas.openxmlformats.org/officeDocument/2006/relationships/hyperlink" Target="http://www.apprenticeships.org.uk" TargetMode="External"/><Relationship Id="rId59" Type="http://schemas.openxmlformats.org/officeDocument/2006/relationships/header" Target="header15.xml"/><Relationship Id="rId67" Type="http://schemas.openxmlformats.org/officeDocument/2006/relationships/hyperlink" Target="http://www.acas.org.uk/pulications" TargetMode="External"/><Relationship Id="rId103" Type="http://schemas.openxmlformats.org/officeDocument/2006/relationships/hyperlink" Target="http://www.acas.org.uk" TargetMode="External"/><Relationship Id="rId108" Type="http://schemas.openxmlformats.org/officeDocument/2006/relationships/footer" Target="footer25.xml"/><Relationship Id="rId20" Type="http://schemas.openxmlformats.org/officeDocument/2006/relationships/footer" Target="footer5.xml"/><Relationship Id="rId41" Type="http://schemas.openxmlformats.org/officeDocument/2006/relationships/hyperlink" Target="http://www.acas.org.uk" TargetMode="External"/><Relationship Id="rId54" Type="http://schemas.openxmlformats.org/officeDocument/2006/relationships/hyperlink" Target="http://www.acas.org.uk" TargetMode="External"/><Relationship Id="rId62" Type="http://schemas.openxmlformats.org/officeDocument/2006/relationships/hyperlink" Target="http://www.gov.uk/staff-redundant/overview" TargetMode="External"/><Relationship Id="rId70" Type="http://schemas.openxmlformats.org/officeDocument/2006/relationships/hyperlink" Target="http://www.insolvency.gov.uk/forms/forms.htm" TargetMode="External"/><Relationship Id="rId75" Type="http://schemas.openxmlformats.org/officeDocument/2006/relationships/footer" Target="footer17.xml"/><Relationship Id="rId83" Type="http://schemas.openxmlformats.org/officeDocument/2006/relationships/footer" Target="footer21.xml"/><Relationship Id="rId88" Type="http://schemas.openxmlformats.org/officeDocument/2006/relationships/hyperlink" Target="http://www.acas.org.uk/redundancypayments" TargetMode="External"/><Relationship Id="rId91" Type="http://schemas.openxmlformats.org/officeDocument/2006/relationships/footer" Target="footer22.xml"/><Relationship Id="rId96" Type="http://schemas.openxmlformats.org/officeDocument/2006/relationships/hyperlink" Target="http://www.acas.org.uk" TargetMode="External"/><Relationship Id="rId111"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www.acas.org.uk/publications" TargetMode="Externa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yperlink" Target="http://www.talentretention.biz/" TargetMode="External"/><Relationship Id="rId57" Type="http://schemas.openxmlformats.org/officeDocument/2006/relationships/footer" Target="footer13.xml"/><Relationship Id="rId106" Type="http://schemas.openxmlformats.org/officeDocument/2006/relationships/header" Target="header25.xml"/><Relationship Id="rId10" Type="http://schemas.openxmlformats.org/officeDocument/2006/relationships/hyperlink" Target="http://www.acas.org.uk/subscribe" TargetMode="External"/><Relationship Id="rId31" Type="http://schemas.openxmlformats.org/officeDocument/2006/relationships/footer" Target="footer9.xml"/><Relationship Id="rId44" Type="http://schemas.openxmlformats.org/officeDocument/2006/relationships/hyperlink" Target="http://www.nationalcareersservice.direct.gov.uk" TargetMode="External"/><Relationship Id="rId52" Type="http://schemas.openxmlformats.org/officeDocument/2006/relationships/hyperlink" Target="http://www.gov.uk/your-rights-if-your-employer-is-insolvent/overview" TargetMode="External"/><Relationship Id="rId60" Type="http://schemas.openxmlformats.org/officeDocument/2006/relationships/footer" Target="footer15.xml"/><Relationship Id="rId65" Type="http://schemas.openxmlformats.org/officeDocument/2006/relationships/hyperlink" Target="http://www.acas.org.uk" TargetMode="External"/><Relationship Id="rId73" Type="http://schemas.openxmlformats.org/officeDocument/2006/relationships/header" Target="header17.xml"/><Relationship Id="rId78" Type="http://schemas.openxmlformats.org/officeDocument/2006/relationships/header" Target="header19.xml"/><Relationship Id="rId81" Type="http://schemas.openxmlformats.org/officeDocument/2006/relationships/footer" Target="footer20.xml"/><Relationship Id="rId86" Type="http://schemas.openxmlformats.org/officeDocument/2006/relationships/hyperlink" Target="http://www.acas.org.uk/redundancypayments" TargetMode="External"/><Relationship Id="rId94" Type="http://schemas.openxmlformats.org/officeDocument/2006/relationships/footer" Target="footer24.xml"/><Relationship Id="rId99" Type="http://schemas.openxmlformats.org/officeDocument/2006/relationships/hyperlink" Target="http://www.acas.org.uk/subscribe" TargetMode="External"/><Relationship Id="rId101" Type="http://schemas.openxmlformats.org/officeDocument/2006/relationships/hyperlink" Target="http://www.acas.org.uk" TargetMode="External"/><Relationship Id="rId4" Type="http://schemas.openxmlformats.org/officeDocument/2006/relationships/webSettings" Target="webSettings.xml"/><Relationship Id="rId9" Type="http://schemas.openxmlformats.org/officeDocument/2006/relationships/hyperlink" Target="http://www.acas.org.uk/subscribe"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footer" Target="footer26.xml"/><Relationship Id="rId34" Type="http://schemas.openxmlformats.org/officeDocument/2006/relationships/header" Target="header10.xml"/><Relationship Id="rId50" Type="http://schemas.openxmlformats.org/officeDocument/2006/relationships/hyperlink" Target="http://skillsfundingagency.bis.gov.uk/training/" TargetMode="External"/><Relationship Id="rId55" Type="http://schemas.openxmlformats.org/officeDocument/2006/relationships/header" Target="header13.xml"/><Relationship Id="rId76" Type="http://schemas.openxmlformats.org/officeDocument/2006/relationships/header" Target="header18.xml"/><Relationship Id="rId97" Type="http://schemas.openxmlformats.org/officeDocument/2006/relationships/hyperlink" Target="http://www.acas.org.uk" TargetMode="External"/><Relationship Id="rId104" Type="http://schemas.openxmlformats.org/officeDocument/2006/relationships/hyperlink" Target="http://www.acas.org.uk" TargetMode="External"/><Relationship Id="rId7" Type="http://schemas.openxmlformats.org/officeDocument/2006/relationships/image" Target="media/image1.png"/><Relationship Id="rId71" Type="http://schemas.openxmlformats.org/officeDocument/2006/relationships/hyperlink" Target="http://www.insolvency.gov.uk/forms/forms.htm" TargetMode="External"/><Relationship Id="rId92"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3CF81F66</Template>
  <TotalTime>0</TotalTime>
  <Pages>75</Pages>
  <Words>12967</Words>
  <Characters>73913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Handling large-scale redundancies</vt:lpstr>
    </vt:vector>
  </TitlesOfParts>
  <Company>East Riding College</Company>
  <LinksUpToDate>false</LinksUpToDate>
  <CharactersWithSpaces>86707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large-scale redundancies</dc:title>
  <dc:subject>Booklet</dc:subject>
  <dc:creator>Acas</dc:creator>
  <cp:keywords/>
  <cp:lastModifiedBy>Roy Cartwright</cp:lastModifiedBy>
  <cp:revision>2</cp:revision>
  <dcterms:created xsi:type="dcterms:W3CDTF">2018-01-29T09:16:00Z</dcterms:created>
  <dcterms:modified xsi:type="dcterms:W3CDTF">2018-01-29T09:16:00Z</dcterms:modified>
</cp:coreProperties>
</file>